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2AEC5" w14:textId="77777777" w:rsidR="00FA07FD" w:rsidRPr="00C45452" w:rsidRDefault="00FA07FD" w:rsidP="00FA07FD">
      <w:pPr>
        <w:ind w:firstLine="720"/>
        <w:jc w:val="center"/>
        <w:rPr>
          <w:rFonts w:ascii="TH SarabunPSK" w:hAnsi="TH SarabunPSK"/>
          <w:b/>
          <w:bCs/>
          <w:sz w:val="32"/>
          <w:szCs w:val="32"/>
        </w:rPr>
      </w:pPr>
      <w:r w:rsidRPr="00C45452">
        <w:rPr>
          <w:rFonts w:ascii="TH SarabunPSK" w:hAnsi="TH SarabunPSK" w:cs="TH SarabunPSK"/>
          <w:b/>
          <w:bCs/>
          <w:sz w:val="32"/>
          <w:szCs w:val="32"/>
          <w:cs/>
        </w:rPr>
        <w:t>ตรวจเยี่ยมจุดตรวจบา</w:t>
      </w:r>
      <w:proofErr w:type="spellStart"/>
      <w:r w:rsidRPr="00C45452">
        <w:rPr>
          <w:rFonts w:ascii="TH SarabunPSK" w:hAnsi="TH SarabunPSK" w:cs="TH SarabunPSK"/>
          <w:b/>
          <w:bCs/>
          <w:sz w:val="32"/>
          <w:szCs w:val="32"/>
          <w:cs/>
        </w:rPr>
        <w:t>โร๊ะ</w:t>
      </w:r>
      <w:proofErr w:type="spellEnd"/>
    </w:p>
    <w:p w14:paraId="07E79EC6" w14:textId="77777777" w:rsidR="00FA07FD" w:rsidRPr="00C45452" w:rsidRDefault="00FA07FD" w:rsidP="00FA07FD">
      <w:pPr>
        <w:ind w:firstLine="720"/>
        <w:jc w:val="center"/>
        <w:rPr>
          <w:rFonts w:ascii="TH SarabunPSK" w:hAnsi="TH SarabunPSK"/>
          <w:b/>
          <w:bCs/>
          <w:sz w:val="32"/>
          <w:szCs w:val="32"/>
        </w:rPr>
      </w:pPr>
    </w:p>
    <w:p w14:paraId="5BC2D849" w14:textId="77777777" w:rsidR="00FA07FD" w:rsidRPr="00C45452" w:rsidRDefault="00FA07FD" w:rsidP="00FA07FD">
      <w:pPr>
        <w:ind w:firstLine="720"/>
        <w:jc w:val="thaiDistribute"/>
        <w:rPr>
          <w:rFonts w:ascii="TH SarabunPSK" w:hAnsi="TH SarabunPSK"/>
          <w:sz w:val="32"/>
          <w:szCs w:val="32"/>
        </w:rPr>
      </w:pPr>
      <w:r w:rsidRPr="00C45452">
        <w:rPr>
          <w:rFonts w:ascii="TH SarabunPSK" w:hAnsi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AB586C6" wp14:editId="42545688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5400000" cy="1440000"/>
                <wp:effectExtent l="0" t="0" r="0" b="8255"/>
                <wp:wrapNone/>
                <wp:docPr id="1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415130" cy="1543427"/>
                        </a:xfrm>
                      </wpg:grpSpPr>
                      <pic:pic xmlns:pic="http://schemas.openxmlformats.org/drawingml/2006/picture">
                        <pic:nvPicPr>
                          <pic:cNvPr id="5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434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71930" y="0"/>
                            <a:ext cx="2743200" cy="15434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5965" y="0"/>
                            <a:ext cx="2743200" cy="15434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8A4FCE" id="กลุ่ม 9" o:spid="_x0000_s1026" style="position:absolute;margin-left:374pt;margin-top:.75pt;width:425.2pt;height:113.4pt;z-index:251658240;mso-position-horizontal:right;mso-position-horizontal-relative:margin;mso-width-relative:margin;mso-height-relative:margin" coordsize="84151,154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5" o:spid="_x0000_s1027" type="#_x0000_t75" style="position:absolute;width:27432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">
                  <v:imagedata r:id="rId11" o:title=""/>
                </v:shape>
                <v:shape id="รูปภาพ 6" o:spid="_x0000_s1028" type="#_x0000_t75" style="position:absolute;left:56719;width:27432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">
                  <v:imagedata r:id="rId12" o:title=""/>
                </v:shape>
                <v:shape id="รูปภาพ 7" o:spid="_x0000_s1029" type="#_x0000_t75" style="position:absolute;left:28359;width:27432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">
                  <v:imagedata r:id="rId13" o:title=""/>
                </v:shape>
                <w10:wrap anchorx="margin"/>
              </v:group>
            </w:pict>
          </mc:Fallback>
        </mc:AlternateContent>
      </w:r>
    </w:p>
    <w:p w14:paraId="5CF057DD" w14:textId="77777777" w:rsidR="00FA07FD" w:rsidRPr="00C45452" w:rsidRDefault="00FA07FD" w:rsidP="00FA07F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B678FFB" w14:textId="77777777" w:rsidR="00FA07FD" w:rsidRPr="00C45452" w:rsidRDefault="00FA07FD" w:rsidP="00FA07F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F0B49BB" w14:textId="77777777" w:rsidR="00FA07FD" w:rsidRPr="00C45452" w:rsidRDefault="00FA07FD" w:rsidP="00FA07F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F185198" w14:textId="77777777" w:rsidR="00FA07FD" w:rsidRPr="00C45452" w:rsidRDefault="00FA07FD" w:rsidP="00FA07F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2FEF2B6" w14:textId="77777777" w:rsidR="00FA07FD" w:rsidRPr="00C45452" w:rsidRDefault="00FA07FD" w:rsidP="00FA07F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9B1F652" w14:textId="77777777" w:rsidR="00FA07FD" w:rsidRDefault="00FA07FD" w:rsidP="00FA07F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B43AF8F" w14:textId="77777777" w:rsidR="00FA07FD" w:rsidRPr="00C45452" w:rsidRDefault="00FA07FD" w:rsidP="00FA07FD">
      <w:pPr>
        <w:ind w:firstLine="720"/>
        <w:jc w:val="thaiDistribute"/>
        <w:rPr>
          <w:rFonts w:ascii="TH SarabunPSK" w:hAnsi="TH SarabunPSK"/>
          <w:sz w:val="32"/>
          <w:szCs w:val="32"/>
        </w:rPr>
      </w:pPr>
      <w:r w:rsidRPr="00C45452">
        <w:rPr>
          <w:rFonts w:ascii="TH SarabunPSK" w:hAnsi="TH SarabunPSK" w:cs="TH SarabunPSK"/>
          <w:sz w:val="32"/>
          <w:szCs w:val="32"/>
          <w:cs/>
        </w:rPr>
        <w:t>วันนี้</w:t>
      </w:r>
      <w:r w:rsidRPr="00C45452">
        <w:rPr>
          <w:rFonts w:ascii="TH SarabunPSK" w:hAnsi="TH SarabunPSK"/>
          <w:sz w:val="32"/>
          <w:szCs w:val="32"/>
        </w:rPr>
        <w:t> </w:t>
      </w:r>
      <w:r w:rsidRPr="00C45452">
        <w:rPr>
          <w:rFonts w:ascii="TH SarabunPSK" w:hAnsi="TH SarabunPSK" w:cs="TH SarabunPSK"/>
          <w:sz w:val="32"/>
          <w:szCs w:val="32"/>
          <w:cs/>
        </w:rPr>
        <w:t xml:space="preserve">4 </w:t>
      </w:r>
      <w:r>
        <w:rPr>
          <w:rFonts w:ascii="TH SarabunPSK" w:hAnsi="TH SarabunPSK" w:cs="TH SarabunPSK" w:hint="cs"/>
          <w:sz w:val="32"/>
          <w:szCs w:val="32"/>
          <w:cs/>
        </w:rPr>
        <w:t>มี.ค.</w:t>
      </w:r>
      <w:r w:rsidRPr="00C45452">
        <w:rPr>
          <w:rFonts w:ascii="TH SarabunPSK" w:hAnsi="TH SarabunPSK" w:cs="TH SarabunPSK"/>
          <w:sz w:val="32"/>
          <w:szCs w:val="32"/>
          <w:cs/>
        </w:rPr>
        <w:t>69</w:t>
      </w:r>
      <w:r w:rsidRPr="00C45452">
        <w:rPr>
          <w:rFonts w:ascii="TH SarabunPSK" w:hAnsi="TH SarabunPSK" w:hint="cs"/>
          <w:sz w:val="32"/>
          <w:szCs w:val="32"/>
          <w:cs/>
        </w:rPr>
        <w:t xml:space="preserve"> </w:t>
      </w:r>
      <w:r w:rsidRPr="00C45452">
        <w:rPr>
          <w:rFonts w:ascii="TH SarabunPSK" w:hAnsi="TH SarabunPSK" w:cs="TH SarabunPSK"/>
          <w:sz w:val="32"/>
          <w:szCs w:val="32"/>
          <w:cs/>
        </w:rPr>
        <w:t>เวลา 11.00 น.</w:t>
      </w:r>
      <w:r w:rsidRPr="00C45452">
        <w:rPr>
          <w:rFonts w:ascii="TH SarabunPSK" w:hAnsi="TH SarabunPSK" w:hint="cs"/>
          <w:sz w:val="32"/>
          <w:szCs w:val="32"/>
          <w:cs/>
        </w:rPr>
        <w:t xml:space="preserve"> </w:t>
      </w:r>
      <w:r w:rsidRPr="00C45452">
        <w:rPr>
          <w:rFonts w:ascii="TH SarabunPSK" w:hAnsi="TH SarabunPSK" w:cs="TH SarabunPSK"/>
          <w:sz w:val="32"/>
          <w:szCs w:val="32"/>
          <w:cs/>
        </w:rPr>
        <w:t>พ.ต.อ.สายูตี กา</w:t>
      </w:r>
      <w:proofErr w:type="spellStart"/>
      <w:r w:rsidRPr="00C45452">
        <w:rPr>
          <w:rFonts w:ascii="TH SarabunPSK" w:hAnsi="TH SarabunPSK" w:cs="TH SarabunPSK"/>
          <w:sz w:val="32"/>
          <w:szCs w:val="32"/>
          <w:cs/>
        </w:rPr>
        <w:t>เต๊ะ</w:t>
      </w:r>
      <w:proofErr w:type="spellEnd"/>
      <w:r w:rsidRPr="00C45452">
        <w:rPr>
          <w:rFonts w:ascii="TH SarabunPSK" w:hAnsi="TH SarabunPSK" w:cs="TH SarabunPSK"/>
          <w:sz w:val="32"/>
          <w:szCs w:val="32"/>
          <w:cs/>
        </w:rPr>
        <w:t xml:space="preserve"> ผกก.สภ.ยะหา สั่งการให้</w:t>
      </w:r>
      <w:r w:rsidRPr="00C45452">
        <w:rPr>
          <w:rFonts w:ascii="TH SarabunPSK" w:hAnsi="TH SarabunPSK" w:hint="cs"/>
          <w:sz w:val="32"/>
          <w:szCs w:val="32"/>
          <w:cs/>
        </w:rPr>
        <w:t xml:space="preserve"> </w:t>
      </w:r>
      <w:r w:rsidRPr="00C45452">
        <w:rPr>
          <w:rFonts w:ascii="TH SarabunPSK" w:hAnsi="TH SarabunPSK" w:cs="TH SarabunPSK"/>
          <w:sz w:val="32"/>
          <w:szCs w:val="32"/>
          <w:cs/>
        </w:rPr>
        <w:t>พ.ต.ท.บรรพต มณีคล้าย</w:t>
      </w:r>
      <w:r w:rsidRPr="00C45452">
        <w:rPr>
          <w:rFonts w:ascii="TH SarabunPSK" w:hAnsi="TH SarabunPSK" w:hint="cs"/>
          <w:sz w:val="32"/>
          <w:szCs w:val="32"/>
          <w:cs/>
        </w:rPr>
        <w:t xml:space="preserve"> </w:t>
      </w:r>
      <w:r w:rsidRPr="00C45452">
        <w:rPr>
          <w:rFonts w:ascii="TH SarabunPSK" w:hAnsi="TH SarabunPSK" w:cs="TH SarabunPSK"/>
          <w:sz w:val="32"/>
          <w:szCs w:val="32"/>
          <w:cs/>
        </w:rPr>
        <w:t>รอง ผกก.ป. สภ.ยะหา</w:t>
      </w:r>
      <w:r w:rsidRPr="00C45452">
        <w:rPr>
          <w:rFonts w:ascii="TH SarabunPSK" w:hAnsi="TH SarabunPSK" w:hint="cs"/>
          <w:sz w:val="32"/>
          <w:szCs w:val="32"/>
          <w:cs/>
        </w:rPr>
        <w:t xml:space="preserve"> </w:t>
      </w:r>
      <w:r w:rsidRPr="00C45452">
        <w:rPr>
          <w:rFonts w:ascii="TH SarabunPSK" w:hAnsi="TH SarabunPSK" w:cs="TH SarabunPSK"/>
          <w:sz w:val="32"/>
          <w:szCs w:val="32"/>
          <w:cs/>
        </w:rPr>
        <w:t>ตรวจเยี่ยมจุดตรวจบา</w:t>
      </w:r>
      <w:proofErr w:type="spellStart"/>
      <w:r w:rsidRPr="00C45452">
        <w:rPr>
          <w:rFonts w:ascii="TH SarabunPSK" w:hAnsi="TH SarabunPSK" w:cs="TH SarabunPSK"/>
          <w:sz w:val="32"/>
          <w:szCs w:val="32"/>
          <w:cs/>
        </w:rPr>
        <w:t>โร๊ะ</w:t>
      </w:r>
      <w:proofErr w:type="spellEnd"/>
      <w:r w:rsidRPr="00C45452">
        <w:rPr>
          <w:rFonts w:ascii="TH SarabunPSK" w:hAnsi="TH SarabunPSK" w:cs="TH SarabunPSK"/>
          <w:sz w:val="32"/>
          <w:szCs w:val="32"/>
          <w:cs/>
        </w:rPr>
        <w:t xml:space="preserve"> กำชับการปฏิบัติหน้าที่ ความพร้อมของอาวุธยุทโธปกรณ์ อุปกรณ์สื่อสาร อุปกรณ์ส่วนควบในการปฏิบัติหน้าที่และมอบนโยบายและข้อสั่งการของผู้บังคับบัญชาดังนี้</w:t>
      </w:r>
    </w:p>
    <w:p w14:paraId="2EB2DFE2" w14:textId="77777777" w:rsidR="00FA07FD" w:rsidRPr="00C45452" w:rsidRDefault="00FA07FD" w:rsidP="00FA07FD">
      <w:pPr>
        <w:ind w:firstLine="720"/>
        <w:jc w:val="thaiDistribute"/>
        <w:rPr>
          <w:rFonts w:ascii="TH SarabunPSK" w:hAnsi="TH SarabunPSK"/>
          <w:sz w:val="32"/>
          <w:szCs w:val="32"/>
        </w:rPr>
      </w:pPr>
      <w:r w:rsidRPr="00C45452">
        <w:rPr>
          <w:rFonts w:ascii="TH SarabunPSK" w:hAnsi="TH SarabunPSK" w:cs="TH SarabunPSK"/>
          <w:sz w:val="32"/>
          <w:szCs w:val="32"/>
          <w:cs/>
        </w:rPr>
        <w:t>1.ให้กำลังพลทุกนายมีความพร้อมในการปฏิบัติหน้าที่ สามารถใช้อาวุธส่วนควบตอบโต้ได้ทันถ่วงที่เมื่อเกิดสถานการณ์</w:t>
      </w:r>
    </w:p>
    <w:p w14:paraId="1F43C043" w14:textId="77777777" w:rsidR="00FA07FD" w:rsidRPr="00C45452" w:rsidRDefault="00FA07FD" w:rsidP="00FA07FD">
      <w:pPr>
        <w:ind w:firstLine="720"/>
        <w:jc w:val="thaiDistribute"/>
        <w:rPr>
          <w:rFonts w:ascii="TH SarabunPSK" w:hAnsi="TH SarabunPSK"/>
          <w:sz w:val="32"/>
          <w:szCs w:val="32"/>
        </w:rPr>
      </w:pPr>
      <w:r w:rsidRPr="00C45452">
        <w:rPr>
          <w:rFonts w:ascii="TH SarabunPSK" w:hAnsi="TH SarabunPSK" w:cs="TH SarabunPSK"/>
          <w:sz w:val="32"/>
          <w:szCs w:val="32"/>
          <w:cs/>
        </w:rPr>
        <w:t>2.เน้นย้ำกำชับให้ตำรวจทุกนายสวมใส่เสื้อเกราะกันกระสุนหมวกเหล็กทุกครั้งระหว่างปฏิบัติหน้าที่</w:t>
      </w:r>
    </w:p>
    <w:p w14:paraId="0533980B" w14:textId="77777777" w:rsidR="00FA07FD" w:rsidRPr="00C45452" w:rsidRDefault="00FA07FD" w:rsidP="00FA07FD">
      <w:pPr>
        <w:ind w:firstLine="720"/>
        <w:jc w:val="thaiDistribute"/>
        <w:rPr>
          <w:rFonts w:ascii="TH SarabunPSK" w:hAnsi="TH SarabunPSK"/>
          <w:sz w:val="32"/>
          <w:szCs w:val="32"/>
        </w:rPr>
      </w:pPr>
      <w:r w:rsidRPr="00C45452">
        <w:rPr>
          <w:rFonts w:ascii="TH SarabunPSK" w:hAnsi="TH SarabunPSK" w:cs="TH SarabunPSK"/>
          <w:sz w:val="32"/>
          <w:szCs w:val="32"/>
          <w:cs/>
        </w:rPr>
        <w:t>3.ให้ออก ลว.รอบที่ตั้งและออกพบปะทำมวลชนในพื้นที่รับผิดชอบ</w:t>
      </w:r>
    </w:p>
    <w:p w14:paraId="275C9F56" w14:textId="77777777" w:rsidR="00FA07FD" w:rsidRDefault="00FA07FD" w:rsidP="00FA07FD">
      <w:pPr>
        <w:ind w:firstLine="720"/>
        <w:jc w:val="thaiDistribute"/>
        <w:rPr>
          <w:rFonts w:ascii="TH SarabunPSK" w:hAnsi="TH SarabunPSK"/>
          <w:sz w:val="32"/>
          <w:szCs w:val="32"/>
        </w:rPr>
      </w:pPr>
      <w:r w:rsidRPr="00C45452">
        <w:rPr>
          <w:rFonts w:ascii="TH SarabunPSK" w:hAnsi="TH SarabunPSK" w:cs="TH SarabunPSK"/>
          <w:sz w:val="32"/>
          <w:szCs w:val="32"/>
          <w:cs/>
        </w:rPr>
        <w:t>4.ให้ตรวจอุปกรณ์บังเกอร์ตาข่ายกั้นรอบฐาน</w:t>
      </w:r>
    </w:p>
    <w:p w14:paraId="275968B5" w14:textId="77777777" w:rsidR="00FA07FD" w:rsidRDefault="00FA07FD" w:rsidP="00FA07FD">
      <w:pPr>
        <w:ind w:firstLine="720"/>
        <w:jc w:val="thaiDistribute"/>
        <w:rPr>
          <w:rFonts w:ascii="TH SarabunPSK" w:hAnsi="TH SarabunPSK"/>
          <w:sz w:val="32"/>
          <w:szCs w:val="32"/>
        </w:rPr>
      </w:pPr>
    </w:p>
    <w:p w14:paraId="2C129FA7" w14:textId="77777777" w:rsidR="00FA07FD" w:rsidRDefault="00FA07FD" w:rsidP="00FA07FD">
      <w:pPr>
        <w:ind w:firstLine="720"/>
        <w:jc w:val="center"/>
        <w:rPr>
          <w:rFonts w:ascii="TH SarabunPSK" w:hAnsi="TH SarabunPSK"/>
          <w:b/>
          <w:bCs/>
          <w:sz w:val="32"/>
          <w:szCs w:val="32"/>
        </w:rPr>
      </w:pPr>
      <w:r w:rsidRPr="00A86FA0">
        <w:rPr>
          <w:rFonts w:ascii="TH SarabunPSK" w:hAnsi="TH SarabunPSK" w:cs="TH SarabunPSK"/>
          <w:b/>
          <w:bCs/>
          <w:sz w:val="32"/>
          <w:szCs w:val="32"/>
          <w:cs/>
        </w:rPr>
        <w:t>แนะนำจุดตรวจบา</w:t>
      </w:r>
      <w:proofErr w:type="spellStart"/>
      <w:r w:rsidRPr="00A86FA0">
        <w:rPr>
          <w:rFonts w:ascii="TH SarabunPSK" w:hAnsi="TH SarabunPSK" w:cs="TH SarabunPSK"/>
          <w:b/>
          <w:bCs/>
          <w:sz w:val="32"/>
          <w:szCs w:val="32"/>
          <w:cs/>
        </w:rPr>
        <w:t>โร๊ะ</w:t>
      </w:r>
      <w:proofErr w:type="spellEnd"/>
      <w:r w:rsidRPr="00A86FA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เกี่ยวกับการตั้งจุด </w:t>
      </w:r>
      <w:r w:rsidRPr="00A86FA0">
        <w:rPr>
          <w:rFonts w:ascii="TH SarabunPSK" w:hAnsi="TH SarabunPSK" w:cs="TH SarabunPSK"/>
          <w:b/>
          <w:bCs/>
          <w:sz w:val="32"/>
          <w:szCs w:val="32"/>
        </w:rPr>
        <w:t>pop up</w:t>
      </w:r>
    </w:p>
    <w:p w14:paraId="61839079" w14:textId="77777777" w:rsidR="00FA07FD" w:rsidRDefault="00FA07FD" w:rsidP="00FA07FD">
      <w:pPr>
        <w:ind w:firstLine="720"/>
        <w:jc w:val="center"/>
        <w:rPr>
          <w:rFonts w:ascii="TH SarabunPSK" w:hAnsi="TH SarabunPSK"/>
          <w:b/>
          <w:bCs/>
          <w:sz w:val="32"/>
          <w:szCs w:val="32"/>
        </w:rPr>
      </w:pPr>
      <w:r w:rsidRPr="00A86FA0">
        <w:rPr>
          <w:rFonts w:ascii="TH SarabunPSK" w:hAnsi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96B47D4" wp14:editId="2016E9F5">
                <wp:simplePos x="0" y="0"/>
                <wp:positionH relativeFrom="page">
                  <wp:align>center</wp:align>
                </wp:positionH>
                <wp:positionV relativeFrom="paragraph">
                  <wp:posOffset>210820</wp:posOffset>
                </wp:positionV>
                <wp:extent cx="5400000" cy="1440000"/>
                <wp:effectExtent l="0" t="0" r="0" b="8255"/>
                <wp:wrapNone/>
                <wp:docPr id="12" name="กลุ่ม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449748" cy="1543429"/>
                        </a:xfrm>
                      </wpg:grpSpPr>
                      <pic:pic xmlns:pic="http://schemas.openxmlformats.org/drawingml/2006/picture">
                        <pic:nvPicPr>
                          <pic:cNvPr id="13" name="รูปภาพ 1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"/>
                            <a:ext cx="2743200" cy="15434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รูปภาพ 14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06548" y="0"/>
                            <a:ext cx="2743200" cy="15434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รูปภาพ 1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49217" y="1"/>
                            <a:ext cx="2743200" cy="15434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612687" id="กลุ่ม 42" o:spid="_x0000_s1026" style="position:absolute;margin-left:0;margin-top:16.6pt;width:425.2pt;height:113.4pt;z-index:251661312;mso-position-horizontal:center;mso-position-horizontal-relative:page;mso-width-relative:margin;mso-height-relative:margin" coordsize="84497,154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">
                <v:shape id="รูปภาพ 13" o:spid="_x0000_s1027" type="#_x0000_t75" style="position:absolute;width:27432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">
                  <v:imagedata r:id="rId17" o:title=""/>
                </v:shape>
                <v:shape id="รูปภาพ 14" o:spid="_x0000_s1028" type="#_x0000_t75" style="position:absolute;left:57065;width:27432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">
                  <v:imagedata r:id="rId18" o:title=""/>
                </v:shape>
                <v:shape id="รูปภาพ 15" o:spid="_x0000_s1029" type="#_x0000_t75" style="position:absolute;left:28492;width:27432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">
                  <v:imagedata r:id="rId19" o:title=""/>
                </v:shape>
                <w10:wrap anchorx="page"/>
              </v:group>
            </w:pict>
          </mc:Fallback>
        </mc:AlternateContent>
      </w:r>
    </w:p>
    <w:p w14:paraId="0F4A64C0" w14:textId="77777777" w:rsidR="00FA07FD" w:rsidRPr="00A86FA0" w:rsidRDefault="00FA07FD" w:rsidP="00FA07FD">
      <w:pPr>
        <w:ind w:firstLine="720"/>
        <w:jc w:val="center"/>
        <w:rPr>
          <w:rFonts w:ascii="TH SarabunPSK" w:hAnsi="TH SarabunPSK"/>
          <w:b/>
          <w:bCs/>
          <w:sz w:val="32"/>
          <w:szCs w:val="32"/>
        </w:rPr>
      </w:pPr>
    </w:p>
    <w:p w14:paraId="3407D7B7" w14:textId="77777777" w:rsidR="00FA07FD" w:rsidRDefault="00FA07FD" w:rsidP="00FA07F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BEB69A3" w14:textId="77777777" w:rsidR="00FA07FD" w:rsidRDefault="00FA07FD" w:rsidP="00FA07F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1406A1C" w14:textId="77777777" w:rsidR="00FA07FD" w:rsidRDefault="00FA07FD" w:rsidP="00FA07F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F336A1F" w14:textId="77777777" w:rsidR="00FA07FD" w:rsidRDefault="00FA07FD" w:rsidP="00FA07F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27AF8B7" w14:textId="77777777" w:rsidR="00FA07FD" w:rsidRDefault="00FA07FD" w:rsidP="00FA07F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2A42E1B" w14:textId="77777777" w:rsidR="00FA07FD" w:rsidRDefault="00FA07FD" w:rsidP="00FA07F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F8984AF" w14:textId="77777777" w:rsidR="00FA07FD" w:rsidRDefault="00FA07FD" w:rsidP="00FA07F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86FA0">
        <w:rPr>
          <w:rFonts w:ascii="TH SarabunPSK" w:hAnsi="TH SarabunPSK" w:cs="TH SarabunPSK"/>
          <w:sz w:val="32"/>
          <w:szCs w:val="32"/>
          <w:cs/>
        </w:rPr>
        <w:t xml:space="preserve">วันนี้ </w:t>
      </w:r>
      <w:r w:rsidRPr="00A86FA0">
        <w:rPr>
          <w:rFonts w:ascii="TH SarabunPSK" w:hAnsi="TH SarabunPSK" w:cs="TH SarabunPSK"/>
          <w:sz w:val="32"/>
          <w:szCs w:val="32"/>
        </w:rPr>
        <w:t>11</w:t>
      </w:r>
      <w:r w:rsidRPr="00A86FA0">
        <w:rPr>
          <w:rFonts w:ascii="TH SarabunPSK" w:hAnsi="TH SarabunPSK" w:cs="TH SarabunPSK"/>
          <w:sz w:val="32"/>
          <w:szCs w:val="32"/>
          <w:cs/>
        </w:rPr>
        <w:t xml:space="preserve"> มี.ค. </w:t>
      </w:r>
      <w:r w:rsidRPr="00A86FA0">
        <w:rPr>
          <w:rFonts w:ascii="TH SarabunPSK" w:hAnsi="TH SarabunPSK" w:cs="TH SarabunPSK"/>
          <w:sz w:val="32"/>
          <w:szCs w:val="32"/>
        </w:rPr>
        <w:t xml:space="preserve">69 </w:t>
      </w:r>
      <w:r w:rsidRPr="00A86FA0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 w:rsidRPr="00A86FA0">
        <w:rPr>
          <w:rFonts w:ascii="TH SarabunPSK" w:hAnsi="TH SarabunPSK" w:cs="TH SarabunPSK"/>
          <w:sz w:val="32"/>
          <w:szCs w:val="32"/>
        </w:rPr>
        <w:t>10.30</w:t>
      </w:r>
      <w:r w:rsidRPr="00A86FA0">
        <w:rPr>
          <w:rFonts w:ascii="TH SarabunPSK" w:hAnsi="TH SarabunPSK" w:cs="TH SarabunPSK"/>
          <w:sz w:val="32"/>
          <w:szCs w:val="32"/>
          <w:cs/>
        </w:rPr>
        <w:t xml:space="preserve">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6FA0">
        <w:rPr>
          <w:rFonts w:ascii="TH SarabunPSK" w:hAnsi="TH SarabunPSK" w:cs="TH SarabunPSK"/>
          <w:sz w:val="32"/>
          <w:szCs w:val="32"/>
          <w:cs/>
        </w:rPr>
        <w:t>พ.ต.อ.สายูตี กา</w:t>
      </w:r>
      <w:proofErr w:type="spellStart"/>
      <w:r w:rsidRPr="00A86FA0">
        <w:rPr>
          <w:rFonts w:ascii="TH SarabunPSK" w:hAnsi="TH SarabunPSK" w:cs="TH SarabunPSK"/>
          <w:sz w:val="32"/>
          <w:szCs w:val="32"/>
          <w:cs/>
        </w:rPr>
        <w:t>เต๊ะ</w:t>
      </w:r>
      <w:proofErr w:type="spellEnd"/>
      <w:r w:rsidRPr="00A86FA0">
        <w:rPr>
          <w:rFonts w:ascii="TH SarabunPSK" w:hAnsi="TH SarabunPSK" w:cs="TH SarabunPSK"/>
          <w:sz w:val="32"/>
          <w:szCs w:val="32"/>
          <w:cs/>
        </w:rPr>
        <w:t xml:space="preserve"> ผกก.สภ.ยะหา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6FA0">
        <w:rPr>
          <w:rFonts w:ascii="TH SarabunPSK" w:hAnsi="TH SarabunPSK" w:cs="TH SarabunPSK"/>
          <w:sz w:val="32"/>
          <w:szCs w:val="32"/>
          <w:cs/>
        </w:rPr>
        <w:t>สั่งการให้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6FA0">
        <w:rPr>
          <w:rFonts w:ascii="TH SarabunPSK" w:hAnsi="TH SarabunPSK" w:cs="TH SarabunPSK"/>
          <w:sz w:val="32"/>
          <w:szCs w:val="32"/>
          <w:cs/>
        </w:rPr>
        <w:t>พ.ต.ท.บรรพต มณีคล้าย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6FA0">
        <w:rPr>
          <w:rFonts w:ascii="TH SarabunPSK" w:hAnsi="TH SarabunPSK" w:cs="TH SarabunPSK"/>
          <w:sz w:val="32"/>
          <w:szCs w:val="32"/>
          <w:cs/>
        </w:rPr>
        <w:t>รอง ผกก.ป. 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6FA0">
        <w:rPr>
          <w:rFonts w:ascii="TH SarabunPSK" w:hAnsi="TH SarabunPSK" w:cs="TH SarabunPSK"/>
          <w:sz w:val="32"/>
          <w:szCs w:val="32"/>
          <w:cs/>
        </w:rPr>
        <w:t>กำชับและแนะนำจุดตรวจบา</w:t>
      </w:r>
      <w:proofErr w:type="spellStart"/>
      <w:r w:rsidRPr="00A86FA0">
        <w:rPr>
          <w:rFonts w:ascii="TH SarabunPSK" w:hAnsi="TH SarabunPSK" w:cs="TH SarabunPSK"/>
          <w:sz w:val="32"/>
          <w:szCs w:val="32"/>
          <w:cs/>
        </w:rPr>
        <w:t>โร๊ะ</w:t>
      </w:r>
      <w:proofErr w:type="spellEnd"/>
      <w:r w:rsidRPr="00A86FA0">
        <w:rPr>
          <w:rFonts w:ascii="TH SarabunPSK" w:hAnsi="TH SarabunPSK" w:cs="TH SarabunPSK"/>
          <w:sz w:val="32"/>
          <w:szCs w:val="32"/>
          <w:cs/>
        </w:rPr>
        <w:t xml:space="preserve"> เกี่ยวกับการตั้งจุด </w:t>
      </w:r>
      <w:r w:rsidRPr="00A86FA0">
        <w:rPr>
          <w:rFonts w:ascii="TH SarabunPSK" w:hAnsi="TH SarabunPSK" w:cs="TH SarabunPSK"/>
          <w:sz w:val="32"/>
          <w:szCs w:val="32"/>
        </w:rPr>
        <w:t xml:space="preserve">pop up </w:t>
      </w:r>
      <w:r w:rsidRPr="00A86FA0">
        <w:rPr>
          <w:rFonts w:ascii="TH SarabunPSK" w:hAnsi="TH SarabunPSK" w:cs="TH SarabunPSK"/>
          <w:sz w:val="32"/>
          <w:szCs w:val="32"/>
          <w:cs/>
        </w:rPr>
        <w:t xml:space="preserve">และการใช้งานระบบ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6FA0">
        <w:rPr>
          <w:rFonts w:ascii="TH SarabunPSK" w:hAnsi="TH SarabunPSK" w:cs="TH SarabunPSK"/>
          <w:sz w:val="32"/>
          <w:szCs w:val="32"/>
          <w:cs/>
        </w:rPr>
        <w:t xml:space="preserve">รายงานผลการปฏิบัติ (การตั้งจุด </w:t>
      </w:r>
      <w:r w:rsidRPr="00A86FA0">
        <w:rPr>
          <w:rFonts w:ascii="TH SarabunPSK" w:hAnsi="TH SarabunPSK" w:cs="TH SarabunPSK"/>
          <w:sz w:val="32"/>
          <w:szCs w:val="32"/>
        </w:rPr>
        <w:t xml:space="preserve">Pop up) </w:t>
      </w:r>
      <w:r w:rsidRPr="00A86FA0">
        <w:rPr>
          <w:rFonts w:ascii="TH SarabunPSK" w:hAnsi="TH SarabunPSK" w:cs="TH SarabunPSK"/>
          <w:sz w:val="32"/>
          <w:szCs w:val="32"/>
          <w:cs/>
        </w:rPr>
        <w:t>ในเขตพื้นที่รับผิดชอบ สภ.ยะหา โดยให้กรอกข้อมูลผลการปฏิบัติผ่านช่องทาง แบบฟอร์มตาม ว.</w:t>
      </w:r>
      <w:r w:rsidRPr="00A86FA0">
        <w:rPr>
          <w:rFonts w:ascii="TH SarabunPSK" w:hAnsi="TH SarabunPSK" w:cs="TH SarabunPSK"/>
          <w:sz w:val="32"/>
          <w:szCs w:val="32"/>
        </w:rPr>
        <w:t xml:space="preserve">0 </w:t>
      </w:r>
      <w:r w:rsidRPr="00A86FA0">
        <w:rPr>
          <w:rFonts w:ascii="TH SarabunPSK" w:hAnsi="TH SarabunPSK" w:cs="TH SarabunPSK"/>
          <w:sz w:val="32"/>
          <w:szCs w:val="32"/>
          <w:cs/>
        </w:rPr>
        <w:t>ของผู้บังคับบัญชา</w:t>
      </w:r>
    </w:p>
    <w:p w14:paraId="19B3F89E" w14:textId="77777777" w:rsidR="00FA07FD" w:rsidRDefault="00FA07FD" w:rsidP="00FA07F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85588B0" w14:textId="77777777" w:rsidR="00FA07FD" w:rsidRPr="00A86FA0" w:rsidRDefault="00FA07FD" w:rsidP="00FA07F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72E9E6D" w14:textId="77777777" w:rsidR="00FA07FD" w:rsidRPr="00A86FA0" w:rsidRDefault="00FA07FD" w:rsidP="00FA07FD">
      <w:pPr>
        <w:ind w:firstLine="720"/>
        <w:jc w:val="thaiDistribute"/>
        <w:rPr>
          <w:rFonts w:ascii="TH SarabunPSK" w:hAnsi="TH SarabunPSK"/>
          <w:sz w:val="32"/>
          <w:szCs w:val="32"/>
        </w:rPr>
      </w:pPr>
    </w:p>
    <w:p w14:paraId="12809A89" w14:textId="77777777" w:rsidR="00FA07FD" w:rsidRPr="00A15E61" w:rsidRDefault="00FA07FD" w:rsidP="00FA07FD">
      <w:pPr>
        <w:ind w:firstLine="720"/>
        <w:jc w:val="center"/>
        <w:rPr>
          <w:rFonts w:ascii="TH SarabunPSK" w:hAnsi="TH SarabunPSK"/>
          <w:b/>
          <w:bCs/>
          <w:sz w:val="32"/>
          <w:szCs w:val="32"/>
          <w:cs/>
        </w:rPr>
      </w:pPr>
      <w:r w:rsidRPr="00A15E61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ตรวจเยี่ยมจุดตรวจพงลูกา</w:t>
      </w:r>
    </w:p>
    <w:p w14:paraId="6AB53290" w14:textId="77777777" w:rsidR="00FA07FD" w:rsidRDefault="00FA07FD" w:rsidP="00FA07F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15E61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663C2F2" wp14:editId="38886910">
                <wp:simplePos x="0" y="0"/>
                <wp:positionH relativeFrom="page">
                  <wp:align>center</wp:align>
                </wp:positionH>
                <wp:positionV relativeFrom="paragraph">
                  <wp:posOffset>211361</wp:posOffset>
                </wp:positionV>
                <wp:extent cx="5400000" cy="1440000"/>
                <wp:effectExtent l="0" t="0" r="0" b="8255"/>
                <wp:wrapNone/>
                <wp:docPr id="59" name="กลุ่ม 5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23F65CA-8B83-41A1-98AC-2DEA93B7F9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418106" cy="1563530"/>
                        </a:xfrm>
                      </wpg:grpSpPr>
                      <pic:pic xmlns:pic="http://schemas.openxmlformats.org/drawingml/2006/picture">
                        <pic:nvPicPr>
                          <pic:cNvPr id="2" name="รูปภาพ 2">
                            <a:extLst>
                              <a:ext uri="{FF2B5EF4-FFF2-40B4-BE49-F238E27FC236}">
                                <a16:creationId xmlns:a16="http://schemas.microsoft.com/office/drawing/2014/main" id="{030B912F-5D4A-4B60-AD2E-F14183E0321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7453" y="0"/>
                            <a:ext cx="2743200" cy="15434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รูปภาพ 3">
                            <a:extLst>
                              <a:ext uri="{FF2B5EF4-FFF2-40B4-BE49-F238E27FC236}">
                                <a16:creationId xmlns:a16="http://schemas.microsoft.com/office/drawing/2014/main" id="{B4C9318B-3E09-410E-A08B-C621042A864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434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รูปภาพ 4">
                            <a:extLst>
                              <a:ext uri="{FF2B5EF4-FFF2-40B4-BE49-F238E27FC236}">
                                <a16:creationId xmlns:a16="http://schemas.microsoft.com/office/drawing/2014/main" id="{E8D51EA6-5669-47B4-884B-3256A3550EA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74906" y="20103"/>
                            <a:ext cx="2743200" cy="15434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B6CBC7" id="กลุ่ม 58" o:spid="_x0000_s1026" style="position:absolute;margin-left:0;margin-top:16.65pt;width:425.2pt;height:113.4pt;z-index:251659264;mso-position-horizontal:center;mso-position-horizontal-relative:page;mso-width-relative:margin;mso-height-relative:margin" coordsize="84181,156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">
                <v:shape id="รูปภาพ 2" o:spid="_x0000_s1027" type="#_x0000_t75" style="position:absolute;left:28374;width:27432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">
                  <v:imagedata r:id="rId23" o:title=""/>
                </v:shape>
                <v:shape id="รูปภาพ 3" o:spid="_x0000_s1028" type="#_x0000_t75" style="position:absolute;width:27432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">
                  <v:imagedata r:id="rId24" o:title=""/>
                </v:shape>
                <v:shape id="รูปภาพ 4" o:spid="_x0000_s1029" type="#_x0000_t75" style="position:absolute;left:56749;top:201;width:27432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">
                  <v:imagedata r:id="rId25" o:title=""/>
                </v:shape>
                <w10:wrap anchorx="page"/>
              </v:group>
            </w:pict>
          </mc:Fallback>
        </mc:AlternateContent>
      </w:r>
    </w:p>
    <w:p w14:paraId="4461B260" w14:textId="77777777" w:rsidR="00FA07FD" w:rsidRDefault="00FA07FD" w:rsidP="00FA07F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304F493" w14:textId="77777777" w:rsidR="00FA07FD" w:rsidRDefault="00FA07FD" w:rsidP="00FA07F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027943B" w14:textId="77777777" w:rsidR="00FA07FD" w:rsidRDefault="00FA07FD" w:rsidP="00FA07F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96E5368" w14:textId="77777777" w:rsidR="00FA07FD" w:rsidRDefault="00FA07FD" w:rsidP="00FA07F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8828A8F" w14:textId="77777777" w:rsidR="00FA07FD" w:rsidRDefault="00FA07FD" w:rsidP="00FA07F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30A5842" w14:textId="77777777" w:rsidR="00FA07FD" w:rsidRDefault="00FA07FD" w:rsidP="00FA07F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EE89A52" w14:textId="77777777" w:rsidR="00FA07FD" w:rsidRDefault="00FA07FD" w:rsidP="00FA07F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C74F410" w14:textId="77777777" w:rsidR="00FA07FD" w:rsidRPr="00A15E61" w:rsidRDefault="00FA07FD" w:rsidP="00FA07F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15E61">
        <w:rPr>
          <w:rFonts w:ascii="TH SarabunPSK" w:hAnsi="TH SarabunPSK" w:cs="TH SarabunPSK"/>
          <w:sz w:val="32"/>
          <w:szCs w:val="32"/>
          <w:cs/>
        </w:rPr>
        <w:t>วันนี้</w:t>
      </w:r>
      <w:r w:rsidRPr="00A15E61">
        <w:rPr>
          <w:rFonts w:ascii="TH SarabunPSK" w:hAnsi="TH SarabunPSK" w:cs="TH SarabunPSK"/>
          <w:sz w:val="32"/>
          <w:szCs w:val="32"/>
        </w:rPr>
        <w:t> </w:t>
      </w:r>
      <w:r w:rsidRPr="00A15E61">
        <w:rPr>
          <w:rFonts w:ascii="TH SarabunPSK" w:hAnsi="TH SarabunPSK" w:cs="TH SarabunPSK"/>
          <w:sz w:val="32"/>
          <w:szCs w:val="32"/>
          <w:cs/>
        </w:rPr>
        <w:t>4 มี.ค. 69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15E61">
        <w:rPr>
          <w:rFonts w:ascii="TH SarabunPSK" w:hAnsi="TH SarabunPSK" w:cs="TH SarabunPSK"/>
          <w:sz w:val="32"/>
          <w:szCs w:val="32"/>
          <w:cs/>
        </w:rPr>
        <w:t>เวลา 15.00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15E61">
        <w:rPr>
          <w:rFonts w:ascii="TH SarabunPSK" w:hAnsi="TH SarabunPSK" w:cs="TH SarabunPSK"/>
          <w:sz w:val="32"/>
          <w:szCs w:val="32"/>
          <w:cs/>
        </w:rPr>
        <w:t>พ.ต.อ.สายูตี กา</w:t>
      </w:r>
      <w:proofErr w:type="spellStart"/>
      <w:r w:rsidRPr="00A15E61">
        <w:rPr>
          <w:rFonts w:ascii="TH SarabunPSK" w:hAnsi="TH SarabunPSK" w:cs="TH SarabunPSK"/>
          <w:sz w:val="32"/>
          <w:szCs w:val="32"/>
          <w:cs/>
        </w:rPr>
        <w:t>เต๊ะ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15E61">
        <w:rPr>
          <w:rFonts w:ascii="TH SarabunPSK" w:hAnsi="TH SarabunPSK" w:cs="TH SarabunPSK"/>
          <w:sz w:val="32"/>
          <w:szCs w:val="32"/>
          <w:cs/>
        </w:rPr>
        <w:t>ผกก.สภ.ยะหา สั่งการให้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15E61">
        <w:rPr>
          <w:rFonts w:ascii="TH SarabunPSK" w:hAnsi="TH SarabunPSK" w:cs="TH SarabunPSK"/>
          <w:sz w:val="32"/>
          <w:szCs w:val="32"/>
          <w:cs/>
        </w:rPr>
        <w:t>พ.ต.ท.บรรพต มณีคล้าย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15E61">
        <w:rPr>
          <w:rFonts w:ascii="TH SarabunPSK" w:hAnsi="TH SarabunPSK" w:cs="TH SarabunPSK"/>
          <w:sz w:val="32"/>
          <w:szCs w:val="32"/>
          <w:cs/>
        </w:rPr>
        <w:t>รอง ผกก.ป. 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15E61">
        <w:rPr>
          <w:rFonts w:ascii="TH SarabunPSK" w:hAnsi="TH SarabunPSK" w:cs="TH SarabunPSK"/>
          <w:sz w:val="32"/>
          <w:szCs w:val="32"/>
          <w:cs/>
        </w:rPr>
        <w:t>ตรวจเยี่ยมจุดตรวจพงลูกา กำชับการปฏิบัติหน้าที่ ความพร้อมของอาวุธยุทโธปกรณ์ อุปกรณ์สื่อสาร อุปกรณ์ส่วนควบในการปฏิบัติหน้าที่และมอบนโยบายและข้อสั่งการของผู้บังคับบัญชาดังนี้</w:t>
      </w:r>
    </w:p>
    <w:p w14:paraId="7DC3CD18" w14:textId="77777777" w:rsidR="00FA07FD" w:rsidRPr="00A15E61" w:rsidRDefault="00FA07FD" w:rsidP="00FA07F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15E61">
        <w:rPr>
          <w:rFonts w:ascii="TH SarabunPSK" w:hAnsi="TH SarabunPSK" w:cs="TH SarabunPSK"/>
          <w:sz w:val="32"/>
          <w:szCs w:val="32"/>
          <w:cs/>
        </w:rPr>
        <w:t>1.ให้กำลังพลทุกนายมีความพร้อมในการปฏิบัติหน้าที่ สามารถใช้อาวุธส่วนควบตอบโต้ได้ทันถ่วงที่เมื่อเกิดสถานการณ์</w:t>
      </w:r>
    </w:p>
    <w:p w14:paraId="5BA01644" w14:textId="77777777" w:rsidR="00FA07FD" w:rsidRPr="00A15E61" w:rsidRDefault="00FA07FD" w:rsidP="00FA07F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15E61">
        <w:rPr>
          <w:rFonts w:ascii="TH SarabunPSK" w:hAnsi="TH SarabunPSK" w:cs="TH SarabunPSK"/>
          <w:sz w:val="32"/>
          <w:szCs w:val="32"/>
          <w:cs/>
        </w:rPr>
        <w:t>2.เน้นย้ำกำชับให้ตำรวจทุกนาย</w:t>
      </w:r>
      <w:proofErr w:type="spellStart"/>
      <w:r w:rsidRPr="00A15E61">
        <w:rPr>
          <w:rFonts w:ascii="TH SarabunPSK" w:hAnsi="TH SarabunPSK" w:cs="TH SarabunPSK"/>
          <w:sz w:val="32"/>
          <w:szCs w:val="32"/>
          <w:cs/>
        </w:rPr>
        <w:t>ส่วม</w:t>
      </w:r>
      <w:proofErr w:type="spellEnd"/>
      <w:r w:rsidRPr="00A15E61">
        <w:rPr>
          <w:rFonts w:ascii="TH SarabunPSK" w:hAnsi="TH SarabunPSK" w:cs="TH SarabunPSK"/>
          <w:sz w:val="32"/>
          <w:szCs w:val="32"/>
          <w:cs/>
        </w:rPr>
        <w:t>ใส่เสื้อเกราะกันกระสุนหมวกเหล็กทุกครั้งระหว่างปฏิบัติหน้าที่</w:t>
      </w:r>
    </w:p>
    <w:p w14:paraId="278314FB" w14:textId="77777777" w:rsidR="00FA07FD" w:rsidRPr="00A15E61" w:rsidRDefault="00FA07FD" w:rsidP="00FA07F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15E61">
        <w:rPr>
          <w:rFonts w:ascii="TH SarabunPSK" w:hAnsi="TH SarabunPSK" w:cs="TH SarabunPSK"/>
          <w:sz w:val="32"/>
          <w:szCs w:val="32"/>
          <w:cs/>
        </w:rPr>
        <w:t>3.ให้ออก ลว.รอบที่ตั้งและออกพบปะทำมวลชนในพื้นที่รับผิดชอบ</w:t>
      </w:r>
    </w:p>
    <w:p w14:paraId="6AC8B8B3" w14:textId="77777777" w:rsidR="00FA07FD" w:rsidRPr="00A15E61" w:rsidRDefault="00FA07FD" w:rsidP="00FA07F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15E61">
        <w:rPr>
          <w:rFonts w:ascii="TH SarabunPSK" w:hAnsi="TH SarabunPSK" w:cs="TH SarabunPSK"/>
          <w:sz w:val="32"/>
          <w:szCs w:val="32"/>
          <w:cs/>
        </w:rPr>
        <w:t>4.ให้ตรวจอุปกรณ์บังเกอร์ตาข่ายกั้นรอบฐาน</w:t>
      </w:r>
    </w:p>
    <w:p w14:paraId="31628ADD" w14:textId="77777777" w:rsidR="00FA07FD" w:rsidRDefault="00FA07FD" w:rsidP="00FA07F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15E61">
        <w:rPr>
          <w:rFonts w:ascii="TH SarabunPSK" w:hAnsi="TH SarabunPSK" w:cs="TH SarabunPSK"/>
          <w:sz w:val="32"/>
          <w:szCs w:val="32"/>
          <w:cs/>
        </w:rPr>
        <w:t xml:space="preserve">        พร้อมได้มอบข้าวสาร</w:t>
      </w:r>
      <w:r w:rsidRPr="00A15E61">
        <w:rPr>
          <w:rFonts w:ascii="TH SarabunPSK" w:hAnsi="TH SarabunPSK" w:cs="TH SarabunPSK"/>
          <w:sz w:val="32"/>
          <w:szCs w:val="32"/>
        </w:rPr>
        <w:t xml:space="preserve">, </w:t>
      </w:r>
      <w:r w:rsidRPr="00A15E61">
        <w:rPr>
          <w:rFonts w:ascii="TH SarabunPSK" w:hAnsi="TH SarabunPSK" w:cs="TH SarabunPSK"/>
          <w:sz w:val="32"/>
          <w:szCs w:val="32"/>
          <w:cs/>
        </w:rPr>
        <w:t>อาหารแห้ง</w:t>
      </w:r>
      <w:r w:rsidRPr="00A15E61">
        <w:rPr>
          <w:rFonts w:ascii="TH SarabunPSK" w:hAnsi="TH SarabunPSK" w:cs="TH SarabunPSK"/>
          <w:sz w:val="32"/>
          <w:szCs w:val="32"/>
        </w:rPr>
        <w:t xml:space="preserve">, </w:t>
      </w:r>
      <w:r w:rsidRPr="00A15E61">
        <w:rPr>
          <w:rFonts w:ascii="TH SarabunPSK" w:hAnsi="TH SarabunPSK" w:cs="TH SarabunPSK"/>
          <w:sz w:val="32"/>
          <w:szCs w:val="32"/>
          <w:cs/>
        </w:rPr>
        <w:t>ปลากระป๋อง</w:t>
      </w:r>
      <w:r w:rsidRPr="00A15E61">
        <w:rPr>
          <w:rFonts w:ascii="TH SarabunPSK" w:hAnsi="TH SarabunPSK" w:cs="TH SarabunPSK"/>
          <w:sz w:val="32"/>
          <w:szCs w:val="32"/>
        </w:rPr>
        <w:t xml:space="preserve">, </w:t>
      </w:r>
      <w:r w:rsidRPr="00A15E61">
        <w:rPr>
          <w:rFonts w:ascii="TH SarabunPSK" w:hAnsi="TH SarabunPSK" w:cs="TH SarabunPSK"/>
          <w:sz w:val="32"/>
          <w:szCs w:val="32"/>
          <w:cs/>
        </w:rPr>
        <w:t>กาแฟ</w:t>
      </w:r>
      <w:r w:rsidRPr="00A15E61">
        <w:rPr>
          <w:rFonts w:ascii="TH SarabunPSK" w:hAnsi="TH SarabunPSK" w:cs="TH SarabunPSK"/>
          <w:sz w:val="32"/>
          <w:szCs w:val="32"/>
        </w:rPr>
        <w:t xml:space="preserve">, </w:t>
      </w:r>
      <w:r w:rsidRPr="00A15E61">
        <w:rPr>
          <w:rFonts w:ascii="TH SarabunPSK" w:hAnsi="TH SarabunPSK" w:cs="TH SarabunPSK"/>
          <w:sz w:val="32"/>
          <w:szCs w:val="32"/>
          <w:cs/>
        </w:rPr>
        <w:t>ขนมคบเคี้ยว</w:t>
      </w:r>
      <w:r w:rsidRPr="00A15E61">
        <w:rPr>
          <w:rFonts w:ascii="TH SarabunPSK" w:hAnsi="TH SarabunPSK" w:cs="TH SarabunPSK"/>
          <w:sz w:val="32"/>
          <w:szCs w:val="32"/>
        </w:rPr>
        <w:t xml:space="preserve">, </w:t>
      </w:r>
      <w:r w:rsidRPr="00A15E61">
        <w:rPr>
          <w:rFonts w:ascii="TH SarabunPSK" w:hAnsi="TH SarabunPSK" w:cs="TH SarabunPSK"/>
          <w:sz w:val="32"/>
          <w:szCs w:val="32"/>
          <w:cs/>
        </w:rPr>
        <w:t>ให้กับชุดปฏิบัติจุดตรวจบา</w:t>
      </w:r>
      <w:proofErr w:type="spellStart"/>
      <w:r w:rsidRPr="00A15E61">
        <w:rPr>
          <w:rFonts w:ascii="TH SarabunPSK" w:hAnsi="TH SarabunPSK" w:cs="TH SarabunPSK"/>
          <w:sz w:val="32"/>
          <w:szCs w:val="32"/>
          <w:cs/>
        </w:rPr>
        <w:t>โร๊ะ</w:t>
      </w:r>
      <w:proofErr w:type="spellEnd"/>
      <w:r w:rsidRPr="00A15E61">
        <w:rPr>
          <w:rFonts w:ascii="TH SarabunPSK" w:hAnsi="TH SarabunPSK" w:cs="TH SarabunPSK"/>
          <w:sz w:val="32"/>
          <w:szCs w:val="32"/>
          <w:cs/>
        </w:rPr>
        <w:t xml:space="preserve"> เพื่อเป็นขวัญกำลังใจให้แก่เจ้าหน้าที่ในการปฏิบัติหน้าที่ต่อไป</w:t>
      </w:r>
    </w:p>
    <w:p w14:paraId="2600BE0D" w14:textId="77777777" w:rsidR="00FA07FD" w:rsidRDefault="00FA07FD" w:rsidP="00FA07F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587B7AB" w14:textId="77777777" w:rsidR="00FA07FD" w:rsidRPr="007E42A4" w:rsidRDefault="00FA07FD" w:rsidP="00FA07FD">
      <w:pPr>
        <w:ind w:firstLine="720"/>
        <w:jc w:val="center"/>
        <w:rPr>
          <w:rFonts w:ascii="TH SarabunPSK" w:hAnsi="TH SarabunPSK"/>
          <w:b/>
          <w:bCs/>
          <w:sz w:val="32"/>
          <w:szCs w:val="32"/>
        </w:rPr>
      </w:pPr>
      <w:r w:rsidRPr="00A15E61">
        <w:rPr>
          <w:rFonts w:ascii="TH SarabunPSK" w:hAnsi="TH SarabunPSK" w:cs="TH SarabunPSK"/>
          <w:b/>
          <w:bCs/>
          <w:sz w:val="32"/>
          <w:szCs w:val="32"/>
          <w:cs/>
        </w:rPr>
        <w:t>ตรวจเยี่ยมจุดตรวจพงลูกา</w:t>
      </w:r>
    </w:p>
    <w:p w14:paraId="429DBE6A" w14:textId="77777777" w:rsidR="00FA07FD" w:rsidRDefault="00FA07FD" w:rsidP="00FA07F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89EB130" w14:textId="77777777" w:rsidR="00FA07FD" w:rsidRDefault="00FA07FD" w:rsidP="00FA07F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E42A4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D7828D2" wp14:editId="6433537E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5400000" cy="1440000"/>
                <wp:effectExtent l="0" t="0" r="0" b="8255"/>
                <wp:wrapNone/>
                <wp:docPr id="8" name="กลุ่ม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418106" cy="1543427"/>
                        </a:xfrm>
                      </wpg:grpSpPr>
                      <pic:pic xmlns:pic="http://schemas.openxmlformats.org/drawingml/2006/picture">
                        <pic:nvPicPr>
                          <pic:cNvPr id="9" name="รูปภาพ 9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74906" y="0"/>
                            <a:ext cx="2743200" cy="15434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รูปภาพ 10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434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7453" y="0"/>
                            <a:ext cx="2743200" cy="15434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297972" id="กลุ่ม 86" o:spid="_x0000_s1026" style="position:absolute;margin-left:0;margin-top:.7pt;width:425.2pt;height:113.4pt;z-index:251660288;mso-position-horizontal:center;mso-position-horizontal-relative:margin;mso-width-relative:margin;mso-height-relative:margin" coordsize="84181,154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">
                <v:shape id="รูปภาพ 9" o:spid="_x0000_s1027" type="#_x0000_t75" style="position:absolute;left:56749;width:27432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">
                  <v:imagedata r:id="rId29" o:title=""/>
                </v:shape>
                <v:shape id="รูปภาพ 10" o:spid="_x0000_s1028" type="#_x0000_t75" style="position:absolute;width:27432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">
                  <v:imagedata r:id="rId30" o:title=""/>
                </v:shape>
                <v:shape id="รูปภาพ 11" o:spid="_x0000_s1029" type="#_x0000_t75" style="position:absolute;left:28374;width:27432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">
                  <v:imagedata r:id="rId31" o:title=""/>
                </v:shape>
                <w10:wrap anchorx="margin"/>
              </v:group>
            </w:pict>
          </mc:Fallback>
        </mc:AlternateContent>
      </w:r>
    </w:p>
    <w:p w14:paraId="3B005F9F" w14:textId="77777777" w:rsidR="00FA07FD" w:rsidRDefault="00FA07FD" w:rsidP="00FA07F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86120CB" w14:textId="77777777" w:rsidR="00FA07FD" w:rsidRDefault="00FA07FD" w:rsidP="00FA07F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133D0E7" w14:textId="77777777" w:rsidR="00FA07FD" w:rsidRDefault="00FA07FD" w:rsidP="00FA07F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BE220DC" w14:textId="77777777" w:rsidR="00FA07FD" w:rsidRDefault="00FA07FD" w:rsidP="00FA07F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D1363D3" w14:textId="77777777" w:rsidR="00FA07FD" w:rsidRDefault="00FA07FD" w:rsidP="00FA07F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BE96F90" w14:textId="77777777" w:rsidR="00FA07FD" w:rsidRDefault="00FA07FD" w:rsidP="00FA07F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4441767" w14:textId="4B88BB48" w:rsidR="00FA07FD" w:rsidRDefault="00FA07FD" w:rsidP="00FA07F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E42A4">
        <w:rPr>
          <w:rFonts w:ascii="TH SarabunPSK" w:hAnsi="TH SarabunPSK" w:cs="TH SarabunPSK"/>
          <w:sz w:val="32"/>
          <w:szCs w:val="32"/>
          <w:cs/>
        </w:rPr>
        <w:t xml:space="preserve">วันนี้ </w:t>
      </w:r>
      <w:r w:rsidRPr="007E42A4">
        <w:rPr>
          <w:rFonts w:ascii="TH SarabunPSK" w:hAnsi="TH SarabunPSK" w:cs="TH SarabunPSK"/>
          <w:sz w:val="32"/>
          <w:szCs w:val="32"/>
        </w:rPr>
        <w:t>5</w:t>
      </w:r>
      <w:r w:rsidRPr="007E42A4">
        <w:rPr>
          <w:rFonts w:ascii="TH SarabunPSK" w:hAnsi="TH SarabunPSK" w:cs="TH SarabunPSK"/>
          <w:sz w:val="32"/>
          <w:szCs w:val="32"/>
          <w:cs/>
        </w:rPr>
        <w:t xml:space="preserve"> มี.ค. </w:t>
      </w:r>
      <w:r w:rsidRPr="007E42A4">
        <w:rPr>
          <w:rFonts w:ascii="TH SarabunPSK" w:hAnsi="TH SarabunPSK" w:cs="TH SarabunPSK"/>
          <w:sz w:val="32"/>
          <w:szCs w:val="32"/>
        </w:rPr>
        <w:t xml:space="preserve">69 </w:t>
      </w:r>
      <w:r w:rsidRPr="007E42A4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 w:rsidRPr="007E42A4">
        <w:rPr>
          <w:rFonts w:ascii="TH SarabunPSK" w:hAnsi="TH SarabunPSK" w:cs="TH SarabunPSK"/>
          <w:sz w:val="32"/>
          <w:szCs w:val="32"/>
        </w:rPr>
        <w:t>11.00</w:t>
      </w:r>
      <w:r w:rsidRPr="007E42A4">
        <w:rPr>
          <w:rFonts w:ascii="TH SarabunPSK" w:hAnsi="TH SarabunPSK" w:cs="TH SarabunPSK"/>
          <w:sz w:val="32"/>
          <w:szCs w:val="32"/>
          <w:cs/>
        </w:rPr>
        <w:t xml:space="preserve">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42A4">
        <w:rPr>
          <w:rFonts w:ascii="TH SarabunPSK" w:hAnsi="TH SarabunPSK" w:cs="TH SarabunPSK"/>
          <w:sz w:val="32"/>
          <w:szCs w:val="32"/>
          <w:cs/>
        </w:rPr>
        <w:t>พ.ต.อ.สายูตี กา</w:t>
      </w:r>
      <w:proofErr w:type="spellStart"/>
      <w:r w:rsidRPr="007E42A4">
        <w:rPr>
          <w:rFonts w:ascii="TH SarabunPSK" w:hAnsi="TH SarabunPSK" w:cs="TH SarabunPSK"/>
          <w:sz w:val="32"/>
          <w:szCs w:val="32"/>
          <w:cs/>
        </w:rPr>
        <w:t>เต๊ะ</w:t>
      </w:r>
      <w:proofErr w:type="spellEnd"/>
      <w:r w:rsidRPr="007E42A4">
        <w:rPr>
          <w:rFonts w:ascii="TH SarabunPSK" w:hAnsi="TH SarabunPSK" w:cs="TH SarabunPSK"/>
          <w:sz w:val="32"/>
          <w:szCs w:val="32"/>
          <w:cs/>
        </w:rPr>
        <w:t xml:space="preserve"> ผกก.สภ.ยะหา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7E42A4">
        <w:rPr>
          <w:rFonts w:ascii="TH SarabunPSK" w:hAnsi="TH SarabunPSK" w:cs="TH SarabunPSK"/>
          <w:sz w:val="32"/>
          <w:szCs w:val="32"/>
          <w:cs/>
        </w:rPr>
        <w:t>พ.ต.ท.บรรพต มณีคล้าย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7E42A4">
        <w:rPr>
          <w:rFonts w:ascii="TH SarabunPSK" w:hAnsi="TH SarabunPSK" w:cs="TH SarabunPSK"/>
          <w:sz w:val="32"/>
          <w:szCs w:val="32"/>
          <w:cs/>
        </w:rPr>
        <w:t>รอง ผกก.ป. สภ.ยะหา</w:t>
      </w:r>
      <w:r w:rsidRPr="007E42A4"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42A4">
        <w:rPr>
          <w:rFonts w:ascii="TH SarabunPSK" w:hAnsi="TH SarabunPSK" w:cs="TH SarabunPSK"/>
          <w:sz w:val="32"/>
          <w:szCs w:val="32"/>
          <w:cs/>
        </w:rPr>
        <w:t xml:space="preserve">ตรวจเยี่ยมจุดตรวจพงลูกา พร้อมกำชับข้อสั่งการของผู้บังคับบัญชา เน้นย้ำการปฏิบัติ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7E42A4">
        <w:rPr>
          <w:rFonts w:ascii="TH SarabunPSK" w:hAnsi="TH SarabunPSK" w:cs="TH SarabunPSK"/>
          <w:sz w:val="32"/>
          <w:szCs w:val="32"/>
          <w:cs/>
        </w:rPr>
        <w:t>ให้มีความพร้อมสามารถตอบโต้ได้ทันทีท่วงทีเมื่อมีเหตุการณ์ และได้ปรับปรุงแก้ไขตาข่ายเพื่อป้องกันเหตุคนร้ายขว้างปาไบค์บอม สร้างเกราะป้องกัน ปรับภูมิทัศน์แนวรั้วตาข่ายให้มีความพร้อมเพื่อป้องกันไม่ให้เกิดเหตุการณ์เนื่องจากช่วงที่ผ่านมาพื้นที่ข้างเคียงเกิดเหตุการณ์อย่างต่อเนื่อง</w:t>
      </w:r>
    </w:p>
    <w:p w14:paraId="3306800B" w14:textId="77777777" w:rsidR="00FA07FD" w:rsidRDefault="00FA07FD" w:rsidP="00FA07FD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3017B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ระงับเหตุบุคคลคลุ้มคลั่ง</w:t>
      </w:r>
    </w:p>
    <w:p w14:paraId="1B6AEA09" w14:textId="77777777" w:rsidR="00FA07FD" w:rsidRDefault="00FA07FD" w:rsidP="00FA07FD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FA10C0C" w14:textId="77777777" w:rsidR="00FA07FD" w:rsidRDefault="00FA07FD" w:rsidP="00FA07FD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3017B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492B256" wp14:editId="2A1A2609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5399405" cy="1439545"/>
                <wp:effectExtent l="0" t="0" r="0" b="8255"/>
                <wp:wrapNone/>
                <wp:docPr id="118438263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9405" cy="1439545"/>
                          <a:chOff x="0" y="0"/>
                          <a:chExt cx="8441634" cy="2057864"/>
                        </a:xfrm>
                      </wpg:grpSpPr>
                      <pic:pic xmlns:pic="http://schemas.openxmlformats.org/drawingml/2006/picture">
                        <pic:nvPicPr>
                          <pic:cNvPr id="118438264" name="รูปภาพ 118438264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98434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265" name="รูปภาพ 118438265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49217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266" name="รูปภาพ 118438266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617A11" id="กลุ่ม 9" o:spid="_x0000_s1026" style="position:absolute;margin-left:0;margin-top:.75pt;width:425.15pt;height:113.35pt;z-index:251663360;mso-position-horizontal:center;mso-position-horizontal-relative:margin;mso-width-relative:margin;mso-height-relative:margin" coordsize="84416,205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">
                <v:shape id="รูปภาพ 118438264" o:spid="_x0000_s1027" type="#_x0000_t75" style="position:absolute;left:56984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">
                  <v:imagedata r:id="rId35" o:title=""/>
                </v:shape>
                <v:shape id="รูปภาพ 118438265" o:spid="_x0000_s1028" type="#_x0000_t75" style="position:absolute;left:28492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">
                  <v:imagedata r:id="rId36" o:title=""/>
                </v:shape>
                <v:shape id="รูปภาพ 118438266" o:spid="_x0000_s1029" type="#_x0000_t75" style="position:absolute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">
                  <v:imagedata r:id="rId37" o:title=""/>
                </v:shape>
                <w10:wrap anchorx="margin"/>
              </v:group>
            </w:pict>
          </mc:Fallback>
        </mc:AlternateContent>
      </w:r>
    </w:p>
    <w:p w14:paraId="10580BB8" w14:textId="77777777" w:rsidR="00FA07FD" w:rsidRPr="00A3017B" w:rsidRDefault="00FA07FD" w:rsidP="00FA07FD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CC63FED" w14:textId="77777777" w:rsidR="00FA07FD" w:rsidRDefault="00FA07FD" w:rsidP="00FA07F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C8F35C5" w14:textId="77777777" w:rsidR="00FA07FD" w:rsidRDefault="00FA07FD" w:rsidP="00FA07F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D0EBC22" w14:textId="77777777" w:rsidR="00FA07FD" w:rsidRDefault="00FA07FD" w:rsidP="00FA07F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95417AD" w14:textId="77777777" w:rsidR="00FA07FD" w:rsidRDefault="00FA07FD" w:rsidP="00FA07F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A1D31F3" w14:textId="77777777" w:rsidR="00FA07FD" w:rsidRDefault="00FA07FD" w:rsidP="00FA07F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D11F28C" w14:textId="4C767CFD" w:rsidR="00FA07FD" w:rsidRDefault="00FA07FD" w:rsidP="00FA07F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3017B">
        <w:rPr>
          <w:rFonts w:ascii="TH SarabunPSK" w:hAnsi="TH SarabunPSK" w:cs="TH SarabunPSK"/>
          <w:sz w:val="32"/>
          <w:szCs w:val="32"/>
          <w:cs/>
        </w:rPr>
        <w:t>วันนี้</w:t>
      </w:r>
      <w:r w:rsidRPr="00A3017B">
        <w:rPr>
          <w:rFonts w:ascii="TH SarabunPSK" w:hAnsi="TH SarabunPSK" w:cs="TH SarabunPSK"/>
          <w:sz w:val="32"/>
          <w:szCs w:val="32"/>
        </w:rPr>
        <w:t> </w:t>
      </w:r>
      <w:r w:rsidRPr="00A3017B">
        <w:rPr>
          <w:rFonts w:ascii="TH SarabunPSK" w:hAnsi="TH SarabunPSK" w:cs="TH SarabunPSK"/>
          <w:sz w:val="32"/>
          <w:szCs w:val="32"/>
          <w:cs/>
        </w:rPr>
        <w:t>5 มี.ค.69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3017B">
        <w:rPr>
          <w:rFonts w:ascii="TH SarabunPSK" w:hAnsi="TH SarabunPSK" w:cs="TH SarabunPSK"/>
          <w:sz w:val="32"/>
          <w:szCs w:val="32"/>
          <w:cs/>
        </w:rPr>
        <w:t>เวลา 17.40-18.20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3017B">
        <w:rPr>
          <w:rFonts w:ascii="TH SarabunPSK" w:hAnsi="TH SarabunPSK" w:cs="TH SarabunPSK"/>
          <w:sz w:val="32"/>
          <w:szCs w:val="32"/>
          <w:cs/>
        </w:rPr>
        <w:t>พ.ต.อ.สายูตี กา</w:t>
      </w:r>
      <w:proofErr w:type="spellStart"/>
      <w:r w:rsidRPr="00A3017B">
        <w:rPr>
          <w:rFonts w:ascii="TH SarabunPSK" w:hAnsi="TH SarabunPSK" w:cs="TH SarabunPSK"/>
          <w:sz w:val="32"/>
          <w:szCs w:val="32"/>
          <w:cs/>
        </w:rPr>
        <w:t>เต๊ะ</w:t>
      </w:r>
      <w:proofErr w:type="spellEnd"/>
      <w:r w:rsidRPr="00A3017B">
        <w:rPr>
          <w:rFonts w:ascii="TH SarabunPSK" w:hAnsi="TH SarabunPSK" w:cs="TH SarabunPSK"/>
          <w:sz w:val="32"/>
          <w:szCs w:val="32"/>
          <w:cs/>
        </w:rPr>
        <w:t xml:space="preserve"> ผกก.สภ.ยะหา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A3017B">
        <w:rPr>
          <w:rFonts w:ascii="TH SarabunPSK" w:hAnsi="TH SarabunPSK" w:cs="TH SarabunPSK"/>
          <w:sz w:val="32"/>
          <w:szCs w:val="32"/>
          <w:cs/>
        </w:rPr>
        <w:t>พ.ต.ท.บรรพต มณีคล้าย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A3017B">
        <w:rPr>
          <w:rFonts w:ascii="TH SarabunPSK" w:hAnsi="TH SarabunPSK" w:cs="TH SarabunPSK"/>
          <w:sz w:val="32"/>
          <w:szCs w:val="32"/>
          <w:cs/>
        </w:rPr>
        <w:t>รอง ผกก.ป. 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3017B">
        <w:rPr>
          <w:rFonts w:ascii="TH SarabunPSK" w:hAnsi="TH SarabunPSK" w:cs="TH SarabunPSK"/>
          <w:sz w:val="32"/>
          <w:szCs w:val="32"/>
          <w:cs/>
        </w:rPr>
        <w:t>สั่งการให้ พ.ต.ต.มะรอพี สาและ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3017B">
        <w:rPr>
          <w:rFonts w:ascii="TH SarabunPSK" w:hAnsi="TH SarabunPSK" w:cs="TH SarabunPSK"/>
          <w:sz w:val="32"/>
          <w:szCs w:val="32"/>
          <w:cs/>
        </w:rPr>
        <w:t>สวป.สภ.ยะหา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A3017B">
        <w:rPr>
          <w:rFonts w:ascii="TH SarabunPSK" w:hAnsi="TH SarabunPSK" w:cs="TH SarabunPSK"/>
          <w:sz w:val="32"/>
          <w:szCs w:val="32"/>
          <w:cs/>
        </w:rPr>
        <w:t>ว่าที่ ร.ต.ท.ธนวัฒน์ ธรรมรัตน์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A3017B">
        <w:rPr>
          <w:rFonts w:ascii="TH SarabunPSK" w:hAnsi="TH SarabunPSK" w:cs="TH SarabunPSK"/>
          <w:sz w:val="32"/>
          <w:szCs w:val="32"/>
          <w:cs/>
        </w:rPr>
        <w:t xml:space="preserve">รอง สวป.สภ.ยะหา ปฏิบัติหน้าที่(ร้อยเวร 20) พร้อม </w:t>
      </w:r>
      <w:proofErr w:type="spellStart"/>
      <w:r w:rsidRPr="00A3017B">
        <w:rPr>
          <w:rFonts w:ascii="TH SarabunPSK" w:hAnsi="TH SarabunPSK" w:cs="TH SarabunPSK"/>
          <w:sz w:val="32"/>
          <w:szCs w:val="32"/>
          <w:cs/>
        </w:rPr>
        <w:t>ชป</w:t>
      </w:r>
      <w:proofErr w:type="spellEnd"/>
      <w:r w:rsidRPr="00A3017B">
        <w:rPr>
          <w:rFonts w:ascii="TH SarabunPSK" w:hAnsi="TH SarabunPSK" w:cs="TH SarabunPSK"/>
          <w:sz w:val="32"/>
          <w:szCs w:val="32"/>
          <w:cs/>
        </w:rPr>
        <w:t>.อัสนี</w:t>
      </w:r>
      <w:proofErr w:type="spellStart"/>
      <w:r w:rsidRPr="00A3017B">
        <w:rPr>
          <w:rFonts w:ascii="TH SarabunPSK" w:hAnsi="TH SarabunPSK" w:cs="TH SarabunPSK"/>
          <w:sz w:val="32"/>
          <w:szCs w:val="32"/>
          <w:cs/>
        </w:rPr>
        <w:t>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3017B">
        <w:rPr>
          <w:rFonts w:ascii="TH SarabunPSK" w:hAnsi="TH SarabunPSK" w:cs="TH SarabunPSK"/>
          <w:sz w:val="32"/>
          <w:szCs w:val="32"/>
          <w:cs/>
        </w:rPr>
        <w:t xml:space="preserve">รับแจ้งจากวิทยุสภ.ยะหา มีบุคคลคลุ้มคลั่งอาละวาด บริเวณ หมู่ 9 </w:t>
      </w:r>
      <w:proofErr w:type="spellStart"/>
      <w:r w:rsidRPr="00A3017B">
        <w:rPr>
          <w:rFonts w:ascii="TH SarabunPSK" w:hAnsi="TH SarabunPSK" w:cs="TH SarabunPSK"/>
          <w:sz w:val="32"/>
          <w:szCs w:val="32"/>
          <w:cs/>
        </w:rPr>
        <w:t>กือเต</w:t>
      </w:r>
      <w:proofErr w:type="spellEnd"/>
      <w:r w:rsidRPr="00A3017B">
        <w:rPr>
          <w:rFonts w:ascii="TH SarabunPSK" w:hAnsi="TH SarabunPSK" w:cs="TH SarabunPSK"/>
          <w:sz w:val="32"/>
          <w:szCs w:val="32"/>
          <w:cs/>
        </w:rPr>
        <w:t xml:space="preserve"> ต.ยะหา  อ.ยะหา จ.ยะลา จนท.ตร. ได้ช่วยกันควบคุมตัว</w:t>
      </w:r>
      <w:proofErr w:type="spellStart"/>
      <w:r w:rsidRPr="00A3017B">
        <w:rPr>
          <w:rFonts w:ascii="TH SarabunPSK" w:hAnsi="TH SarabunPSK" w:cs="TH SarabunPSK"/>
          <w:sz w:val="32"/>
          <w:szCs w:val="32"/>
          <w:cs/>
        </w:rPr>
        <w:t>เเละ</w:t>
      </w:r>
      <w:proofErr w:type="spellEnd"/>
      <w:r w:rsidRPr="00A3017B">
        <w:rPr>
          <w:rFonts w:ascii="TH SarabunPSK" w:hAnsi="TH SarabunPSK" w:cs="TH SarabunPSK"/>
          <w:sz w:val="32"/>
          <w:szCs w:val="32"/>
          <w:cs/>
        </w:rPr>
        <w:t>ให้ จนท.พยาบาลดำเนินการฉีดยาจนผู้ป่วยอาการสงบลงเเล้ว เพื่อรอดำเนินการบำบัดรักษาต่อไ</w:t>
      </w:r>
      <w:r>
        <w:rPr>
          <w:rFonts w:ascii="TH SarabunPSK" w:hAnsi="TH SarabunPSK" w:cs="TH SarabunPSK" w:hint="cs"/>
          <w:sz w:val="32"/>
          <w:szCs w:val="32"/>
          <w:cs/>
        </w:rPr>
        <w:t>ป</w:t>
      </w:r>
    </w:p>
    <w:p w14:paraId="78A5E015" w14:textId="0E926E3B" w:rsidR="009073C4" w:rsidRDefault="009073C4" w:rsidP="00FA07F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5F4968E" w14:textId="77777777" w:rsidR="009073C4" w:rsidRPr="00C75BE8" w:rsidRDefault="009073C4" w:rsidP="009073C4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E07A5">
        <w:rPr>
          <w:rFonts w:ascii="TH SarabunPSK" w:hAnsi="TH SarabunPSK" w:cs="TH SarabunPSK"/>
          <w:b/>
          <w:bCs/>
          <w:sz w:val="32"/>
          <w:szCs w:val="32"/>
          <w:cs/>
        </w:rPr>
        <w:t>ซักซ้อมแผนระงับเหตุบุคคลคลุ้มคลั่ง</w:t>
      </w:r>
    </w:p>
    <w:p w14:paraId="534090E3" w14:textId="77777777" w:rsidR="009073C4" w:rsidRDefault="009073C4" w:rsidP="009073C4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F03435B" w14:textId="77777777" w:rsidR="009073C4" w:rsidRDefault="009073C4" w:rsidP="009073C4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75BE8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72E18530" wp14:editId="1B6AC1F3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5400000" cy="1440000"/>
                <wp:effectExtent l="0" t="0" r="0" b="8255"/>
                <wp:wrapNone/>
                <wp:docPr id="70" name="กลุ่ม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468138" cy="2057864"/>
                        </a:xfrm>
                      </wpg:grpSpPr>
                      <pic:pic xmlns:pic="http://schemas.openxmlformats.org/drawingml/2006/picture">
                        <pic:nvPicPr>
                          <pic:cNvPr id="71" name="รูปภาพ 71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62469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รูปภาพ 72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" name="รูปภาพ 73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24938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31C915" id="กลุ่ม 16" o:spid="_x0000_s1026" style="position:absolute;margin-left:0;margin-top:.7pt;width:425.2pt;height:113.4pt;z-index:251693056;mso-position-horizontal:center;mso-position-horizontal-relative:margin;mso-width-relative:margin;mso-height-relative:margin" coordsize="84681,205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">
                <v:shape id="รูปภาพ 71" o:spid="_x0000_s1027" type="#_x0000_t75" style="position:absolute;left:28624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">
                  <v:imagedata r:id="rId41" o:title=""/>
                </v:shape>
                <v:shape id="รูปภาพ 72" o:spid="_x0000_s1028" type="#_x0000_t75" style="position:absolute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">
                  <v:imagedata r:id="rId42" o:title=""/>
                </v:shape>
                <v:shape id="รูปภาพ 73" o:spid="_x0000_s1029" type="#_x0000_t75" style="position:absolute;left:57249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">
                  <v:imagedata r:id="rId43" o:title=""/>
                </v:shape>
                <w10:wrap anchorx="margin"/>
              </v:group>
            </w:pict>
          </mc:Fallback>
        </mc:AlternateContent>
      </w:r>
    </w:p>
    <w:p w14:paraId="6B3BF3AA" w14:textId="77777777" w:rsidR="009073C4" w:rsidRDefault="009073C4" w:rsidP="009073C4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5FFB977" w14:textId="77777777" w:rsidR="009073C4" w:rsidRDefault="009073C4" w:rsidP="009073C4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E7AFC0B" w14:textId="77777777" w:rsidR="009073C4" w:rsidRDefault="009073C4" w:rsidP="009073C4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F242EE6" w14:textId="77777777" w:rsidR="009073C4" w:rsidRDefault="009073C4" w:rsidP="009073C4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A2825F7" w14:textId="77777777" w:rsidR="009073C4" w:rsidRDefault="009073C4" w:rsidP="009073C4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1454AAC" w14:textId="77777777" w:rsidR="009073C4" w:rsidRDefault="009073C4" w:rsidP="009073C4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A4E8F70" w14:textId="19E70667" w:rsidR="009073C4" w:rsidRDefault="009073C4" w:rsidP="009073C4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75BE8">
        <w:rPr>
          <w:rFonts w:ascii="TH SarabunPSK" w:hAnsi="TH SarabunPSK" w:cs="TH SarabunPSK"/>
          <w:sz w:val="32"/>
          <w:szCs w:val="32"/>
          <w:cs/>
        </w:rPr>
        <w:t>วันนี้</w:t>
      </w:r>
      <w:r w:rsidRPr="00C75BE8">
        <w:rPr>
          <w:rFonts w:ascii="TH SarabunPSK" w:hAnsi="TH SarabunPSK" w:cs="TH SarabunPSK"/>
          <w:sz w:val="32"/>
          <w:szCs w:val="32"/>
        </w:rPr>
        <w:t> </w:t>
      </w:r>
      <w:r w:rsidRPr="00C75BE8">
        <w:rPr>
          <w:rFonts w:ascii="TH SarabunPSK" w:hAnsi="TH SarabunPSK" w:cs="TH SarabunPSK"/>
          <w:sz w:val="32"/>
          <w:szCs w:val="32"/>
          <w:cs/>
        </w:rPr>
        <w:t>19 มี.ค.69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75BE8">
        <w:rPr>
          <w:rFonts w:ascii="TH SarabunPSK" w:hAnsi="TH SarabunPSK" w:cs="TH SarabunPSK"/>
          <w:sz w:val="32"/>
          <w:szCs w:val="32"/>
          <w:cs/>
        </w:rPr>
        <w:t>เวลา 11.00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75BE8">
        <w:rPr>
          <w:rFonts w:ascii="TH SarabunPSK" w:hAnsi="TH SarabunPSK" w:cs="TH SarabunPSK"/>
          <w:sz w:val="32"/>
          <w:szCs w:val="32"/>
          <w:cs/>
        </w:rPr>
        <w:t>พ.ต.อ.สายูตี กา</w:t>
      </w:r>
      <w:proofErr w:type="spellStart"/>
      <w:r w:rsidRPr="00C75BE8">
        <w:rPr>
          <w:rFonts w:ascii="TH SarabunPSK" w:hAnsi="TH SarabunPSK" w:cs="TH SarabunPSK"/>
          <w:sz w:val="32"/>
          <w:szCs w:val="32"/>
          <w:cs/>
        </w:rPr>
        <w:t>เต๊ะ</w:t>
      </w:r>
      <w:proofErr w:type="spellEnd"/>
      <w:r w:rsidRPr="00C75BE8">
        <w:rPr>
          <w:rFonts w:ascii="TH SarabunPSK" w:hAnsi="TH SarabunPSK" w:cs="TH SarabunPSK"/>
          <w:sz w:val="32"/>
          <w:szCs w:val="32"/>
          <w:cs/>
        </w:rPr>
        <w:t xml:space="preserve"> ผกก.สภ.ยะหา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C75BE8">
        <w:rPr>
          <w:rFonts w:ascii="TH SarabunPSK" w:hAnsi="TH SarabunPSK" w:cs="TH SarabunPSK"/>
          <w:sz w:val="32"/>
          <w:szCs w:val="32"/>
          <w:cs/>
        </w:rPr>
        <w:t>พ.ต.ท.บรรพต มณีคล้าย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C75BE8">
        <w:rPr>
          <w:rFonts w:ascii="TH SarabunPSK" w:hAnsi="TH SarabunPSK" w:cs="TH SarabunPSK"/>
          <w:sz w:val="32"/>
          <w:szCs w:val="32"/>
          <w:cs/>
        </w:rPr>
        <w:t>รอง ผกก.ป. สภ.ยะหา</w:t>
      </w:r>
      <w:r>
        <w:rPr>
          <w:rFonts w:ascii="TH SarabunPSK" w:hAnsi="TH SarabunPSK" w:cs="TH SarabunPSK" w:hint="cs"/>
          <w:sz w:val="32"/>
          <w:szCs w:val="32"/>
          <w:cs/>
        </w:rPr>
        <w:t>,</w:t>
      </w:r>
      <w:r w:rsidRPr="00C75BE8">
        <w:rPr>
          <w:rFonts w:ascii="TH SarabunPSK" w:hAnsi="TH SarabunPSK" w:cs="TH SarabunPSK"/>
          <w:sz w:val="32"/>
          <w:szCs w:val="32"/>
          <w:cs/>
        </w:rPr>
        <w:t xml:space="preserve"> พ.ต.ต.มะรอพี สาและ สวป.สภ.ยะหา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C75BE8">
        <w:rPr>
          <w:rFonts w:ascii="TH SarabunPSK" w:hAnsi="TH SarabunPSK" w:cs="TH SarabunPSK"/>
          <w:sz w:val="32"/>
          <w:szCs w:val="32"/>
          <w:cs/>
        </w:rPr>
        <w:t>ร.ต.ท.ธนวัฒน์ ธรรมรัตน์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75BE8">
        <w:rPr>
          <w:rFonts w:ascii="TH SarabunPSK" w:hAnsi="TH SarabunPSK" w:cs="TH SarabunPSK"/>
          <w:sz w:val="32"/>
          <w:szCs w:val="32"/>
          <w:cs/>
        </w:rPr>
        <w:t>รอง สวป.สภ.ยะหา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75BE8">
        <w:rPr>
          <w:rFonts w:ascii="TH SarabunPSK" w:hAnsi="TH SarabunPSK" w:cs="TH SarabunPSK"/>
          <w:sz w:val="32"/>
          <w:szCs w:val="32"/>
          <w:cs/>
        </w:rPr>
        <w:t>ปฏิบัติหน้าที่(ร้อยเวร 20)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75BE8">
        <w:rPr>
          <w:rFonts w:ascii="TH SarabunPSK" w:hAnsi="TH SarabunPSK" w:cs="TH SarabunPSK"/>
          <w:sz w:val="32"/>
          <w:szCs w:val="32"/>
          <w:cs/>
        </w:rPr>
        <w:t>พร้อม ชุด</w:t>
      </w:r>
      <w:proofErr w:type="spellStart"/>
      <w:r w:rsidRPr="00C75BE8">
        <w:rPr>
          <w:rFonts w:ascii="TH SarabunPSK" w:hAnsi="TH SarabunPSK" w:cs="TH SarabunPSK"/>
          <w:sz w:val="32"/>
          <w:szCs w:val="32"/>
          <w:cs/>
        </w:rPr>
        <w:t>ชป</w:t>
      </w:r>
      <w:proofErr w:type="spellEnd"/>
      <w:r w:rsidRPr="00C75BE8">
        <w:rPr>
          <w:rFonts w:ascii="TH SarabunPSK" w:hAnsi="TH SarabunPSK" w:cs="TH SarabunPSK"/>
          <w:sz w:val="32"/>
          <w:szCs w:val="32"/>
          <w:cs/>
        </w:rPr>
        <w:t>.อัสนี</w:t>
      </w:r>
      <w:proofErr w:type="spellStart"/>
      <w:r w:rsidRPr="00C75BE8">
        <w:rPr>
          <w:rFonts w:ascii="TH SarabunPSK" w:hAnsi="TH SarabunPSK" w:cs="TH SarabunPSK"/>
          <w:sz w:val="32"/>
          <w:szCs w:val="32"/>
          <w:cs/>
        </w:rPr>
        <w:t>ย์</w:t>
      </w:r>
      <w:proofErr w:type="spellEnd"/>
      <w:r w:rsidRPr="00C75BE8">
        <w:rPr>
          <w:rFonts w:ascii="TH SarabunPSK" w:hAnsi="TH SarabunPSK" w:cs="TH SarabunPSK"/>
          <w:sz w:val="32"/>
          <w:szCs w:val="32"/>
          <w:cs/>
        </w:rPr>
        <w:t xml:space="preserve"> ซักซ้อมแผนเผชิญเหตุกรณีบุคคลคลุ้มคลั่ง เพื่อเตรียมความพร้อมในการปฏิบัติหน้าที่ โดยฝึกขั้นตอนการเข้าระงับเหตุ การเจรจาเกลี้ยกล่อม และการควบคุมตัวผู้ก่อเหตุ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C75BE8">
        <w:rPr>
          <w:rFonts w:ascii="TH SarabunPSK" w:hAnsi="TH SarabunPSK" w:cs="TH SarabunPSK"/>
          <w:sz w:val="32"/>
          <w:szCs w:val="32"/>
          <w:cs/>
        </w:rPr>
        <w:t>อย่างปลอดภัย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75BE8">
        <w:rPr>
          <w:rFonts w:ascii="TH SarabunPSK" w:hAnsi="TH SarabunPSK" w:cs="TH SarabunPSK"/>
          <w:sz w:val="32"/>
          <w:szCs w:val="32"/>
          <w:cs/>
        </w:rPr>
        <w:t>และถ่ายทอดความรู้การใช้ไม้ง่ามไฟฟ้าให้แก่ชุดคุ้มครองตำบลยะหา</w:t>
      </w:r>
    </w:p>
    <w:p w14:paraId="4EED5FF4" w14:textId="0386F8DF" w:rsidR="009073C4" w:rsidRDefault="009073C4" w:rsidP="009073C4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C0645B2" w14:textId="47ACB0D4" w:rsidR="009073C4" w:rsidRDefault="009073C4" w:rsidP="009073C4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29B96CA" w14:textId="77777777" w:rsidR="009073C4" w:rsidRDefault="009073C4" w:rsidP="00FA07F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B98A479" w14:textId="77777777" w:rsidR="0038095F" w:rsidRDefault="0038095F" w:rsidP="00FA07F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EE11CF6" w14:textId="77777777" w:rsidR="00896F65" w:rsidRDefault="00896F65" w:rsidP="00FA07F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77B0118" w14:textId="77777777" w:rsidR="00896F65" w:rsidRPr="00645BC7" w:rsidRDefault="00896F65" w:rsidP="00896F6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45BC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ตรวจสอบการเดินทาง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45BC7">
        <w:rPr>
          <w:rFonts w:ascii="TH SarabunPSK" w:hAnsi="TH SarabunPSK" w:cs="TH SarabunPSK"/>
          <w:b/>
          <w:bCs/>
          <w:sz w:val="32"/>
          <w:szCs w:val="32"/>
          <w:cs/>
        </w:rPr>
        <w:t>งานมลายูรายอ</w:t>
      </w:r>
    </w:p>
    <w:p w14:paraId="34E5C61E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DEE42EA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645BC7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37DCB1C1" wp14:editId="7D5405AD">
                <wp:simplePos x="0" y="0"/>
                <wp:positionH relativeFrom="margin">
                  <wp:align>center</wp:align>
                </wp:positionH>
                <wp:positionV relativeFrom="paragraph">
                  <wp:posOffset>10160</wp:posOffset>
                </wp:positionV>
                <wp:extent cx="5400000" cy="1440000"/>
                <wp:effectExtent l="0" t="0" r="0" b="8255"/>
                <wp:wrapNone/>
                <wp:docPr id="42" name="กลุ่ม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343274" cy="2057864"/>
                        </a:xfrm>
                      </wpg:grpSpPr>
                      <pic:pic xmlns:pic="http://schemas.openxmlformats.org/drawingml/2006/picture">
                        <pic:nvPicPr>
                          <pic:cNvPr id="43" name="รูปภาพ 43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00074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รูปภาพ 44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00037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รูปภาพ 48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E058C1" id="กลุ่ม 16" o:spid="_x0000_s1026" style="position:absolute;margin-left:0;margin-top:.8pt;width:425.2pt;height:113.4pt;z-index:251691008;mso-position-horizontal:center;mso-position-horizontal-relative:margin;mso-width-relative:margin;mso-height-relative:margin" coordsize="83432,205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">
                <v:shape id="รูปภาพ 43" o:spid="_x0000_s1027" type="#_x0000_t75" style="position:absolute;left:56000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">
                  <v:imagedata r:id="rId47" o:title=""/>
                </v:shape>
                <v:shape id="รูปภาพ 44" o:spid="_x0000_s1028" type="#_x0000_t75" style="position:absolute;left:28000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">
                  <v:imagedata r:id="rId48" o:title=""/>
                </v:shape>
                <v:shape id="รูปภาพ 48" o:spid="_x0000_s1029" type="#_x0000_t75" style="position:absolute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">
                  <v:imagedata r:id="rId49" o:title=""/>
                </v:shape>
                <w10:wrap anchorx="margin"/>
              </v:group>
            </w:pict>
          </mc:Fallback>
        </mc:AlternateContent>
      </w:r>
    </w:p>
    <w:p w14:paraId="6889F8ED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01F87EC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4AE2AD3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8AD9C12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74939F4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F411031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0120E02" w14:textId="0DDBCB1F" w:rsidR="00896F65" w:rsidRDefault="00896F65" w:rsidP="009073C4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645BC7">
        <w:rPr>
          <w:rFonts w:ascii="TH SarabunPSK" w:hAnsi="TH SarabunPSK" w:cs="TH SarabunPSK"/>
          <w:sz w:val="32"/>
          <w:szCs w:val="32"/>
          <w:cs/>
        </w:rPr>
        <w:t xml:space="preserve">วันนี้ </w:t>
      </w:r>
      <w:r w:rsidRPr="00645BC7">
        <w:rPr>
          <w:rFonts w:ascii="TH SarabunPSK" w:hAnsi="TH SarabunPSK" w:cs="TH SarabunPSK"/>
          <w:sz w:val="32"/>
          <w:szCs w:val="32"/>
        </w:rPr>
        <w:t>23</w:t>
      </w:r>
      <w:r w:rsidRPr="00645BC7">
        <w:rPr>
          <w:rFonts w:ascii="TH SarabunPSK" w:hAnsi="TH SarabunPSK" w:cs="TH SarabunPSK"/>
          <w:sz w:val="32"/>
          <w:szCs w:val="32"/>
          <w:cs/>
        </w:rPr>
        <w:t xml:space="preserve"> มี.ค.</w:t>
      </w:r>
      <w:r w:rsidRPr="00645BC7">
        <w:rPr>
          <w:rFonts w:ascii="TH SarabunPSK" w:hAnsi="TH SarabunPSK" w:cs="TH SarabunPSK"/>
          <w:sz w:val="32"/>
          <w:szCs w:val="32"/>
        </w:rPr>
        <w:t xml:space="preserve">69 </w:t>
      </w:r>
      <w:r w:rsidRPr="00645BC7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 w:rsidRPr="00645BC7">
        <w:rPr>
          <w:rFonts w:ascii="TH SarabunPSK" w:hAnsi="TH SarabunPSK" w:cs="TH SarabunPSK"/>
          <w:sz w:val="32"/>
          <w:szCs w:val="32"/>
        </w:rPr>
        <w:t>08.30</w:t>
      </w:r>
      <w:r w:rsidRPr="00645BC7">
        <w:rPr>
          <w:rFonts w:ascii="TH SarabunPSK" w:hAnsi="TH SarabunPSK" w:cs="TH SarabunPSK"/>
          <w:sz w:val="32"/>
          <w:szCs w:val="32"/>
          <w:cs/>
        </w:rPr>
        <w:t xml:space="preserve">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45BC7">
        <w:rPr>
          <w:rFonts w:ascii="TH SarabunPSK" w:hAnsi="TH SarabunPSK" w:cs="TH SarabunPSK"/>
          <w:sz w:val="32"/>
          <w:szCs w:val="32"/>
          <w:cs/>
        </w:rPr>
        <w:t>พ.ต.อ.สายูตี กา</w:t>
      </w:r>
      <w:proofErr w:type="spellStart"/>
      <w:r w:rsidRPr="00645BC7">
        <w:rPr>
          <w:rFonts w:ascii="TH SarabunPSK" w:hAnsi="TH SarabunPSK" w:cs="TH SarabunPSK"/>
          <w:sz w:val="32"/>
          <w:szCs w:val="32"/>
          <w:cs/>
        </w:rPr>
        <w:t>เต๊ะ</w:t>
      </w:r>
      <w:proofErr w:type="spellEnd"/>
      <w:r w:rsidRPr="00645BC7">
        <w:rPr>
          <w:rFonts w:ascii="TH SarabunPSK" w:hAnsi="TH SarabunPSK" w:cs="TH SarabunPSK"/>
          <w:sz w:val="32"/>
          <w:szCs w:val="32"/>
          <w:cs/>
        </w:rPr>
        <w:t xml:space="preserve"> ผกก.สภ.ยะหา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645BC7">
        <w:rPr>
          <w:rFonts w:ascii="TH SarabunPSK" w:hAnsi="TH SarabunPSK" w:cs="TH SarabunPSK"/>
          <w:sz w:val="32"/>
          <w:szCs w:val="32"/>
          <w:cs/>
        </w:rPr>
        <w:t>พ.ต.ท.บรรพต มณีคล้าย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645BC7">
        <w:rPr>
          <w:rFonts w:ascii="TH SarabunPSK" w:hAnsi="TH SarabunPSK" w:cs="TH SarabunPSK"/>
          <w:sz w:val="32"/>
          <w:szCs w:val="32"/>
          <w:cs/>
        </w:rPr>
        <w:t>รอง ผกก.ป. 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645BC7">
        <w:rPr>
          <w:rFonts w:ascii="TH SarabunPSK" w:hAnsi="TH SarabunPSK" w:cs="TH SarabunPSK"/>
          <w:sz w:val="32"/>
          <w:szCs w:val="32"/>
          <w:cs/>
        </w:rPr>
        <w:t>พ.ต.ต.มะรอพี สาและ สวป.สภ.ยะหา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645BC7">
        <w:rPr>
          <w:rFonts w:ascii="TH SarabunPSK" w:hAnsi="TH SarabunPSK" w:cs="TH SarabunPSK"/>
          <w:sz w:val="32"/>
          <w:szCs w:val="32"/>
          <w:cs/>
        </w:rPr>
        <w:t xml:space="preserve">ร.ต.ท.สิรภพ </w:t>
      </w:r>
      <w:r>
        <w:rPr>
          <w:rFonts w:ascii="TH SarabunPSK" w:hAnsi="TH SarabunPSK" w:cs="TH SarabunPSK" w:hint="cs"/>
          <w:sz w:val="32"/>
          <w:szCs w:val="32"/>
          <w:cs/>
        </w:rPr>
        <w:t>ชุณห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ศิลป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45BC7">
        <w:rPr>
          <w:rFonts w:ascii="TH SarabunPSK" w:hAnsi="TH SarabunPSK" w:cs="TH SarabunPSK"/>
          <w:sz w:val="32"/>
          <w:szCs w:val="32"/>
          <w:cs/>
        </w:rPr>
        <w:t xml:space="preserve">รอง สวป.สภ.ยะหา ปฏิบัติหน้าที่ร้อยเวร </w:t>
      </w:r>
      <w:r w:rsidRPr="00645BC7">
        <w:rPr>
          <w:rFonts w:ascii="TH SarabunPSK" w:hAnsi="TH SarabunPSK" w:cs="TH SarabunPSK"/>
          <w:sz w:val="32"/>
          <w:szCs w:val="32"/>
        </w:rPr>
        <w:t xml:space="preserve">20 </w:t>
      </w:r>
      <w:r w:rsidRPr="00645BC7">
        <w:rPr>
          <w:rFonts w:ascii="TH SarabunPSK" w:hAnsi="TH SarabunPSK" w:cs="TH SarabunPSK"/>
          <w:sz w:val="32"/>
          <w:szCs w:val="32"/>
          <w:cs/>
        </w:rPr>
        <w:t xml:space="preserve">พร้อมชุด </w:t>
      </w:r>
      <w:proofErr w:type="spellStart"/>
      <w:r w:rsidRPr="00645BC7">
        <w:rPr>
          <w:rFonts w:ascii="TH SarabunPSK" w:hAnsi="TH SarabunPSK" w:cs="TH SarabunPSK"/>
          <w:sz w:val="32"/>
          <w:szCs w:val="32"/>
          <w:cs/>
        </w:rPr>
        <w:t>ชป</w:t>
      </w:r>
      <w:proofErr w:type="spellEnd"/>
      <w:r w:rsidRPr="00645BC7">
        <w:rPr>
          <w:rFonts w:ascii="TH SarabunPSK" w:hAnsi="TH SarabunPSK" w:cs="TH SarabunPSK"/>
          <w:sz w:val="32"/>
          <w:szCs w:val="32"/>
          <w:cs/>
        </w:rPr>
        <w:t>.อัสนี</w:t>
      </w:r>
      <w:proofErr w:type="spellStart"/>
      <w:r w:rsidRPr="00645BC7">
        <w:rPr>
          <w:rFonts w:ascii="TH SarabunPSK" w:hAnsi="TH SarabunPSK" w:cs="TH SarabunPSK"/>
          <w:sz w:val="32"/>
          <w:szCs w:val="32"/>
          <w:cs/>
        </w:rPr>
        <w:t>ย์</w:t>
      </w:r>
      <w:proofErr w:type="spellEnd"/>
      <w:r w:rsidRPr="00645BC7">
        <w:rPr>
          <w:rFonts w:ascii="TH SarabunPSK" w:hAnsi="TH SarabunPSK" w:cs="TH SarabunPSK"/>
          <w:sz w:val="32"/>
          <w:szCs w:val="32"/>
          <w:cs/>
        </w:rPr>
        <w:t xml:space="preserve"> ว.</w:t>
      </w:r>
      <w:r w:rsidRPr="00645BC7">
        <w:rPr>
          <w:rFonts w:ascii="TH SarabunPSK" w:hAnsi="TH SarabunPSK" w:cs="TH SarabunPSK"/>
          <w:sz w:val="32"/>
          <w:szCs w:val="32"/>
        </w:rPr>
        <w:t xml:space="preserve">4 </w:t>
      </w:r>
      <w:r w:rsidRPr="00645BC7">
        <w:rPr>
          <w:rFonts w:ascii="TH SarabunPSK" w:hAnsi="TH SarabunPSK" w:cs="TH SarabunPSK"/>
          <w:sz w:val="32"/>
          <w:szCs w:val="32"/>
          <w:cs/>
        </w:rPr>
        <w:t>ตรวจสอบ การเดินทาง งานมลายูรายอ การ</w:t>
      </w:r>
      <w:proofErr w:type="spellStart"/>
      <w:r w:rsidRPr="00645BC7">
        <w:rPr>
          <w:rFonts w:ascii="TH SarabunPSK" w:hAnsi="TH SarabunPSK" w:cs="TH SarabunPSK"/>
          <w:sz w:val="32"/>
          <w:szCs w:val="32"/>
          <w:cs/>
        </w:rPr>
        <w:t>ปฎิบั</w:t>
      </w:r>
      <w:proofErr w:type="spellEnd"/>
      <w:r w:rsidRPr="00645BC7">
        <w:rPr>
          <w:rFonts w:ascii="TH SarabunPSK" w:hAnsi="TH SarabunPSK" w:cs="TH SarabunPSK"/>
          <w:sz w:val="32"/>
          <w:szCs w:val="32"/>
          <w:cs/>
        </w:rPr>
        <w:t>ติเป็นไปด้วยความเรียบร้อย</w:t>
      </w:r>
    </w:p>
    <w:p w14:paraId="440C1710" w14:textId="77777777" w:rsidR="009073C4" w:rsidRPr="009073C4" w:rsidRDefault="009073C4" w:rsidP="009073C4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FB02D94" w14:textId="77777777" w:rsidR="00896F65" w:rsidRDefault="00896F65" w:rsidP="00896F65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224124492"/>
      <w:r w:rsidRPr="001C6554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ประชาสัมพันธ์แอปพลิเคชัน </w:t>
      </w:r>
      <w:r w:rsidRPr="001C6554">
        <w:rPr>
          <w:rFonts w:ascii="TH SarabunPSK" w:hAnsi="TH SarabunPSK" w:cs="TH SarabunPSK"/>
          <w:b/>
          <w:bCs/>
          <w:sz w:val="32"/>
          <w:szCs w:val="32"/>
        </w:rPr>
        <w:t>Police Care</w:t>
      </w:r>
    </w:p>
    <w:bookmarkEnd w:id="0"/>
    <w:p w14:paraId="54D17236" w14:textId="77777777" w:rsidR="00896F65" w:rsidRDefault="00896F65" w:rsidP="00896F65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C655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75C043F3" wp14:editId="594D160E">
                <wp:simplePos x="0" y="0"/>
                <wp:positionH relativeFrom="page">
                  <wp:align>center</wp:align>
                </wp:positionH>
                <wp:positionV relativeFrom="paragraph">
                  <wp:posOffset>229235</wp:posOffset>
                </wp:positionV>
                <wp:extent cx="5400000" cy="1440000"/>
                <wp:effectExtent l="0" t="0" r="0" b="8255"/>
                <wp:wrapNone/>
                <wp:docPr id="118438233" name="กลุ่ม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417192" cy="2057864"/>
                        </a:xfrm>
                      </wpg:grpSpPr>
                      <pic:pic xmlns:pic="http://schemas.openxmlformats.org/drawingml/2006/picture">
                        <pic:nvPicPr>
                          <pic:cNvPr id="118438234" name="รูปภาพ 118438234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73992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235" name="รูปภาพ 118438235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6996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236" name="รูปภาพ 118438236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697045" id="กลุ่ม 22" o:spid="_x0000_s1026" style="position:absolute;margin-left:0;margin-top:18.05pt;width:425.2pt;height:113.4pt;z-index:251688960;mso-position-horizontal:center;mso-position-horizontal-relative:page;mso-width-relative:margin;mso-height-relative:margin" coordsize="84171,205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">
                <v:shape id="รูปภาพ 118438234" o:spid="_x0000_s1027" type="#_x0000_t75" style="position:absolute;left:56739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">
                  <v:imagedata r:id="rId53" o:title=""/>
                </v:shape>
                <v:shape id="รูปภาพ 118438235" o:spid="_x0000_s1028" type="#_x0000_t75" style="position:absolute;left:28369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">
                  <v:imagedata r:id="rId54" o:title=""/>
                </v:shape>
                <v:shape id="รูปภาพ 118438236" o:spid="_x0000_s1029" type="#_x0000_t75" style="position:absolute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">
                  <v:imagedata r:id="rId55" o:title=""/>
                </v:shape>
                <w10:wrap anchorx="page"/>
              </v:group>
            </w:pict>
          </mc:Fallback>
        </mc:AlternateContent>
      </w:r>
    </w:p>
    <w:p w14:paraId="02176DBE" w14:textId="77777777" w:rsidR="00896F65" w:rsidRPr="001C6554" w:rsidRDefault="00896F65" w:rsidP="00896F65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7D9C99E" w14:textId="77777777" w:rsidR="00896F65" w:rsidRDefault="00896F65" w:rsidP="00896F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918AA0F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240F55E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111CA8D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2944DEE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E7E5A9B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6E66735" w14:textId="6C0D88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B1393">
        <w:rPr>
          <w:rFonts w:ascii="TH SarabunPSK" w:hAnsi="TH SarabunPSK" w:cs="TH SarabunPSK"/>
          <w:sz w:val="32"/>
          <w:szCs w:val="32"/>
          <w:cs/>
        </w:rPr>
        <w:t xml:space="preserve">วันนี้ </w:t>
      </w:r>
      <w:r w:rsidRPr="00CB1393">
        <w:rPr>
          <w:rFonts w:ascii="TH SarabunPSK" w:hAnsi="TH SarabunPSK" w:cs="TH SarabunPSK"/>
          <w:sz w:val="32"/>
          <w:szCs w:val="32"/>
        </w:rPr>
        <w:t>6</w:t>
      </w:r>
      <w:r w:rsidRPr="00CB1393">
        <w:rPr>
          <w:rFonts w:ascii="TH SarabunPSK" w:hAnsi="TH SarabunPSK" w:cs="TH SarabunPSK"/>
          <w:sz w:val="32"/>
          <w:szCs w:val="32"/>
          <w:cs/>
        </w:rPr>
        <w:t xml:space="preserve"> มี.ค. </w:t>
      </w:r>
      <w:r w:rsidRPr="00CB1393">
        <w:rPr>
          <w:rFonts w:ascii="TH SarabunPSK" w:hAnsi="TH SarabunPSK" w:cs="TH SarabunPSK"/>
          <w:sz w:val="32"/>
          <w:szCs w:val="32"/>
        </w:rPr>
        <w:t xml:space="preserve">69 </w:t>
      </w:r>
      <w:r w:rsidRPr="00CB1393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 w:rsidRPr="00CB1393">
        <w:rPr>
          <w:rFonts w:ascii="TH SarabunPSK" w:hAnsi="TH SarabunPSK" w:cs="TH SarabunPSK"/>
          <w:sz w:val="32"/>
          <w:szCs w:val="32"/>
        </w:rPr>
        <w:t>10.30</w:t>
      </w:r>
      <w:r w:rsidRPr="00CB1393">
        <w:rPr>
          <w:rFonts w:ascii="TH SarabunPSK" w:hAnsi="TH SarabunPSK" w:cs="TH SarabunPSK"/>
          <w:sz w:val="32"/>
          <w:szCs w:val="32"/>
          <w:cs/>
        </w:rPr>
        <w:t xml:space="preserve">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B1393">
        <w:rPr>
          <w:rFonts w:ascii="TH SarabunPSK" w:hAnsi="TH SarabunPSK" w:cs="TH SarabunPSK"/>
          <w:sz w:val="32"/>
          <w:szCs w:val="32"/>
          <w:cs/>
        </w:rPr>
        <w:t>พ.ต.อ.สายูตี กา</w:t>
      </w:r>
      <w:proofErr w:type="spellStart"/>
      <w:r w:rsidRPr="00CB1393">
        <w:rPr>
          <w:rFonts w:ascii="TH SarabunPSK" w:hAnsi="TH SarabunPSK" w:cs="TH SarabunPSK"/>
          <w:sz w:val="32"/>
          <w:szCs w:val="32"/>
          <w:cs/>
        </w:rPr>
        <w:t>เต๊ะ</w:t>
      </w:r>
      <w:proofErr w:type="spellEnd"/>
      <w:r w:rsidRPr="00CB1393">
        <w:rPr>
          <w:rFonts w:ascii="TH SarabunPSK" w:hAnsi="TH SarabunPSK" w:cs="TH SarabunPSK"/>
          <w:sz w:val="32"/>
          <w:szCs w:val="32"/>
          <w:cs/>
        </w:rPr>
        <w:t xml:space="preserve"> ผกก.สภ.ยะหา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CB1393">
        <w:rPr>
          <w:rFonts w:ascii="TH SarabunPSK" w:hAnsi="TH SarabunPSK" w:cs="TH SarabunPSK"/>
          <w:sz w:val="32"/>
          <w:szCs w:val="32"/>
          <w:cs/>
        </w:rPr>
        <w:t>พ.ต.ท.บรรพต มณีคล้ายรอง ผกก.ป. 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CB1393">
        <w:rPr>
          <w:rFonts w:ascii="TH SarabunPSK" w:hAnsi="TH SarabunPSK" w:cs="TH SarabunPSK"/>
          <w:sz w:val="32"/>
          <w:szCs w:val="32"/>
          <w:cs/>
        </w:rPr>
        <w:t>พ.ต.ต.มะรอพี สาและ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B1393">
        <w:rPr>
          <w:rFonts w:ascii="TH SarabunPSK" w:hAnsi="TH SarabunPSK" w:cs="TH SarabunPSK"/>
          <w:sz w:val="32"/>
          <w:szCs w:val="32"/>
          <w:cs/>
        </w:rPr>
        <w:t>สวป.สภ.ยะหา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B1393">
        <w:rPr>
          <w:rFonts w:ascii="TH SarabunPSK" w:hAnsi="TH SarabunPSK" w:cs="TH SarabunPSK"/>
          <w:sz w:val="32"/>
          <w:szCs w:val="32"/>
          <w:cs/>
        </w:rPr>
        <w:t>ว่าที่ ร.ต.ท.ธนวัฒน์ ธรรมรัตน์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B1393">
        <w:rPr>
          <w:rFonts w:ascii="TH SarabunPSK" w:hAnsi="TH SarabunPSK" w:cs="TH SarabunPSK"/>
          <w:sz w:val="32"/>
          <w:szCs w:val="32"/>
          <w:cs/>
        </w:rPr>
        <w:t xml:space="preserve">รอง สวป.สภ.ยะหา ปฏิบัติหน้าที่ร้อยเวร </w:t>
      </w:r>
      <w:r w:rsidRPr="00CB1393">
        <w:rPr>
          <w:rFonts w:ascii="TH SarabunPSK" w:hAnsi="TH SarabunPSK" w:cs="TH SarabunPSK"/>
          <w:sz w:val="32"/>
          <w:szCs w:val="32"/>
        </w:rPr>
        <w:t xml:space="preserve">20 </w:t>
      </w:r>
      <w:r w:rsidRPr="00CB1393">
        <w:rPr>
          <w:rFonts w:ascii="TH SarabunPSK" w:hAnsi="TH SarabunPSK" w:cs="TH SarabunPSK"/>
          <w:sz w:val="32"/>
          <w:szCs w:val="32"/>
          <w:cs/>
        </w:rPr>
        <w:t xml:space="preserve">พร้อมชุด </w:t>
      </w:r>
      <w:proofErr w:type="spellStart"/>
      <w:r w:rsidRPr="00CB1393">
        <w:rPr>
          <w:rFonts w:ascii="TH SarabunPSK" w:hAnsi="TH SarabunPSK" w:cs="TH SarabunPSK"/>
          <w:sz w:val="32"/>
          <w:szCs w:val="32"/>
          <w:cs/>
        </w:rPr>
        <w:t>ชป</w:t>
      </w:r>
      <w:proofErr w:type="spellEnd"/>
      <w:r w:rsidRPr="00CB1393">
        <w:rPr>
          <w:rFonts w:ascii="TH SarabunPSK" w:hAnsi="TH SarabunPSK" w:cs="TH SarabunPSK"/>
          <w:sz w:val="32"/>
          <w:szCs w:val="32"/>
          <w:cs/>
        </w:rPr>
        <w:t>.อัสนี</w:t>
      </w:r>
      <w:proofErr w:type="spellStart"/>
      <w:r w:rsidRPr="00CB1393">
        <w:rPr>
          <w:rFonts w:ascii="TH SarabunPSK" w:hAnsi="TH SarabunPSK" w:cs="TH SarabunPSK"/>
          <w:sz w:val="32"/>
          <w:szCs w:val="32"/>
          <w:cs/>
        </w:rPr>
        <w:t>ย์</w:t>
      </w:r>
      <w:proofErr w:type="spellEnd"/>
      <w:r w:rsidRPr="00CB1393">
        <w:rPr>
          <w:rFonts w:ascii="TH SarabunPSK" w:hAnsi="TH SarabunPSK" w:cs="TH SarabunPSK"/>
          <w:sz w:val="32"/>
          <w:szCs w:val="32"/>
          <w:cs/>
        </w:rPr>
        <w:t xml:space="preserve"> ประชาสัมพันธ์แอปพลิเคชัน </w:t>
      </w:r>
      <w:r w:rsidRPr="00CB1393">
        <w:rPr>
          <w:rFonts w:ascii="TH SarabunPSK" w:hAnsi="TH SarabunPSK" w:cs="TH SarabunPSK"/>
          <w:sz w:val="32"/>
          <w:szCs w:val="32"/>
        </w:rPr>
        <w:t xml:space="preserve">Police Care </w:t>
      </w:r>
      <w:r w:rsidRPr="00CB1393">
        <w:rPr>
          <w:rFonts w:ascii="TH SarabunPSK" w:hAnsi="TH SarabunPSK" w:cs="TH SarabunPSK"/>
          <w:sz w:val="32"/>
          <w:szCs w:val="32"/>
          <w:cs/>
        </w:rPr>
        <w:t>ให้กับประชาชน เพื่อให้รับทราบช่องทางการติดต่อและบริการของเจ้าหน้าที่ตำรวจ เช่น การตรวจสอบตำรวจปลอม การตรวจสอบข้อมูลทางคดี ตรวจสอบใบสั่งจราจร การแจ้งเหตุ แจ้งอายัดบัญชี และติดตามข่าวสารจากสำนักงานตำรวจแห่งชาติ เพื่ออำนวยความสะดวกและเพิ่มความปลอดภัยให้กับประชาชน</w:t>
      </w:r>
    </w:p>
    <w:p w14:paraId="5E3928AD" w14:textId="06C13263" w:rsidR="009073C4" w:rsidRDefault="009073C4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CB6B683" w14:textId="4884A26C" w:rsidR="009073C4" w:rsidRDefault="009073C4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357D31E" w14:textId="7B4ADD1E" w:rsidR="009073C4" w:rsidRDefault="009073C4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211C316" w14:textId="7E75C7C7" w:rsidR="009073C4" w:rsidRDefault="009073C4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20690CB" w14:textId="77777777" w:rsidR="00FA07FD" w:rsidRDefault="00FA07FD" w:rsidP="00FA07F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9FC0DDF" w14:textId="77777777" w:rsidR="00FA07FD" w:rsidRDefault="00FA07FD" w:rsidP="00FA07FD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C655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ประชาสัมพันธ์แอปพลิเคชัน </w:t>
      </w:r>
      <w:r w:rsidRPr="001C6554">
        <w:rPr>
          <w:rFonts w:ascii="TH SarabunPSK" w:hAnsi="TH SarabunPSK" w:cs="TH SarabunPSK"/>
          <w:b/>
          <w:bCs/>
          <w:sz w:val="32"/>
          <w:szCs w:val="32"/>
        </w:rPr>
        <w:t>Police Care</w:t>
      </w:r>
    </w:p>
    <w:p w14:paraId="15ACF310" w14:textId="77777777" w:rsidR="00FA07FD" w:rsidRDefault="00FA07FD" w:rsidP="00FA07F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26F5787E" w14:textId="77777777" w:rsidR="00FA07FD" w:rsidRDefault="00FA07FD" w:rsidP="00FA07F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0F679E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E8550DC" wp14:editId="4831EC6E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5400000" cy="1440000"/>
                <wp:effectExtent l="0" t="0" r="0" b="8255"/>
                <wp:wrapNone/>
                <wp:docPr id="118438267" name="กลุ่ม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470202" cy="2057864"/>
                        </a:xfrm>
                      </wpg:grpSpPr>
                      <pic:pic xmlns:pic="http://schemas.openxmlformats.org/drawingml/2006/picture">
                        <pic:nvPicPr>
                          <pic:cNvPr id="118438268" name="รูปภาพ 118438268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27002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269" name="รูปภาพ 118438269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63501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270" name="รูปภาพ 118438270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D7DDCF" id="กลุ่ม 29" o:spid="_x0000_s1026" style="position:absolute;margin-left:0;margin-top:.65pt;width:425.2pt;height:113.4pt;z-index:251665408;mso-position-horizontal:center;mso-position-horizontal-relative:margin;mso-width-relative:margin;mso-height-relative:margin" coordsize="84702,205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">
                <v:shape id="รูปภาพ 118438268" o:spid="_x0000_s1027" type="#_x0000_t75" style="position:absolute;left:57270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">
                  <v:imagedata r:id="rId59" o:title=""/>
                </v:shape>
                <v:shape id="รูปภาพ 118438269" o:spid="_x0000_s1028" type="#_x0000_t75" style="position:absolute;left:28635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">
                  <v:imagedata r:id="rId60" o:title=""/>
                </v:shape>
                <v:shape id="รูปภาพ 118438270" o:spid="_x0000_s1029" type="#_x0000_t75" style="position:absolute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">
                  <v:imagedata r:id="rId61" o:title=""/>
                </v:shape>
                <w10:wrap anchorx="margin"/>
              </v:group>
            </w:pict>
          </mc:Fallback>
        </mc:AlternateContent>
      </w:r>
    </w:p>
    <w:p w14:paraId="321C3EC9" w14:textId="77777777" w:rsidR="00FA07FD" w:rsidRDefault="00FA07FD" w:rsidP="00FA07F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0A163AA" w14:textId="77777777" w:rsidR="00FA07FD" w:rsidRDefault="00FA07FD" w:rsidP="00FA07F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A791E8A" w14:textId="77777777" w:rsidR="00FA07FD" w:rsidRDefault="00FA07FD" w:rsidP="00FA07F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3956D4D" w14:textId="77777777" w:rsidR="00FA07FD" w:rsidRDefault="00FA07FD" w:rsidP="00FA07F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68EE7C2" w14:textId="77777777" w:rsidR="00FA07FD" w:rsidRDefault="00FA07FD" w:rsidP="00FA07F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35DCD94" w14:textId="77777777" w:rsidR="00FA07FD" w:rsidRDefault="00FA07FD" w:rsidP="00FA07F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0A460E9" w14:textId="77777777" w:rsidR="00FA07FD" w:rsidRPr="000F679E" w:rsidRDefault="00FA07FD" w:rsidP="00FA07F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0F679E">
        <w:rPr>
          <w:rFonts w:ascii="TH SarabunPSK" w:hAnsi="TH SarabunPSK" w:cs="TH SarabunPSK"/>
          <w:sz w:val="32"/>
          <w:szCs w:val="32"/>
          <w:cs/>
        </w:rPr>
        <w:t>วันนี้ 7 มี.ค.69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679E">
        <w:rPr>
          <w:rFonts w:ascii="TH SarabunPSK" w:hAnsi="TH SarabunPSK" w:cs="TH SarabunPSK"/>
          <w:sz w:val="32"/>
          <w:szCs w:val="32"/>
          <w:cs/>
        </w:rPr>
        <w:t>เวลาประมาณ 11:30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679E">
        <w:rPr>
          <w:rFonts w:ascii="TH SarabunPSK" w:hAnsi="TH SarabunPSK" w:cs="TH SarabunPSK"/>
          <w:sz w:val="32"/>
          <w:szCs w:val="32"/>
          <w:cs/>
        </w:rPr>
        <w:t>พ.ต.อ.สายูตี กา</w:t>
      </w:r>
      <w:proofErr w:type="spellStart"/>
      <w:r w:rsidRPr="000F679E">
        <w:rPr>
          <w:rFonts w:ascii="TH SarabunPSK" w:hAnsi="TH SarabunPSK" w:cs="TH SarabunPSK"/>
          <w:sz w:val="32"/>
          <w:szCs w:val="32"/>
          <w:cs/>
        </w:rPr>
        <w:t>เต๊ะ</w:t>
      </w:r>
      <w:proofErr w:type="spellEnd"/>
      <w:r w:rsidRPr="000F679E">
        <w:rPr>
          <w:rFonts w:ascii="TH SarabunPSK" w:hAnsi="TH SarabunPSK" w:cs="TH SarabunPSK"/>
          <w:sz w:val="32"/>
          <w:szCs w:val="32"/>
          <w:cs/>
        </w:rPr>
        <w:t xml:space="preserve"> ผกก.สภ.ยะหา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0F679E">
        <w:rPr>
          <w:rFonts w:ascii="TH SarabunPSK" w:hAnsi="TH SarabunPSK" w:cs="TH SarabunPSK"/>
          <w:sz w:val="32"/>
          <w:szCs w:val="32"/>
          <w:cs/>
        </w:rPr>
        <w:t>พ.ต.ท.บรรพต มณีคล้าย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679E">
        <w:rPr>
          <w:rFonts w:ascii="TH SarabunPSK" w:hAnsi="TH SarabunPSK" w:cs="TH SarabunPSK"/>
          <w:sz w:val="32"/>
          <w:szCs w:val="32"/>
          <w:cs/>
        </w:rPr>
        <w:t>รอง ผกก.ป. สภ.ยะหา</w:t>
      </w:r>
      <w:r>
        <w:rPr>
          <w:rFonts w:ascii="TH SarabunPSK" w:hAnsi="TH SarabunPSK" w:cs="TH SarabunPSK" w:hint="cs"/>
          <w:sz w:val="32"/>
          <w:szCs w:val="32"/>
          <w:cs/>
        </w:rPr>
        <w:t>,</w:t>
      </w:r>
      <w:r w:rsidRPr="000F679E">
        <w:rPr>
          <w:rFonts w:ascii="TH SarabunPSK" w:hAnsi="TH SarabunPSK" w:cs="TH SarabunPSK"/>
          <w:sz w:val="32"/>
          <w:szCs w:val="32"/>
          <w:cs/>
        </w:rPr>
        <w:t xml:space="preserve"> พ.ต.ต.มะรอพี สาและ สวป.สภ.ยะหา พร้อมสายตรวจจราจร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679E">
        <w:rPr>
          <w:rFonts w:ascii="TH SarabunPSK" w:hAnsi="TH SarabunPSK" w:cs="TH SarabunPSK"/>
          <w:sz w:val="32"/>
          <w:szCs w:val="32"/>
          <w:cs/>
        </w:rPr>
        <w:t>ตรวจเยี่ยมธนาคาร ร้านค้า ร้านทอง ร้านสะดวกซื้อ วัดยะหาในเขตพื้นที่รับผิดชอบ</w:t>
      </w:r>
    </w:p>
    <w:p w14:paraId="1D26A2B0" w14:textId="77777777" w:rsidR="00FA07FD" w:rsidRPr="000F679E" w:rsidRDefault="00FA07FD" w:rsidP="00FA07F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0F679E">
        <w:rPr>
          <w:rFonts w:ascii="TH SarabunPSK" w:hAnsi="TH SarabunPSK" w:cs="TH SarabunPSK"/>
          <w:sz w:val="32"/>
          <w:szCs w:val="32"/>
          <w:cs/>
        </w:rPr>
        <w:t>- ประชาสัมพันธ์ ให้ร้านค้าร้านสะดวกซื้อ ร้านทอง สังเกตบุคคลแปลกหน้า น่าสงสัย หิ้วสิ่งของ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0F679E">
        <w:rPr>
          <w:rFonts w:ascii="TH SarabunPSK" w:hAnsi="TH SarabunPSK" w:cs="TH SarabunPSK"/>
          <w:sz w:val="32"/>
          <w:szCs w:val="32"/>
          <w:cs/>
        </w:rPr>
        <w:t>เข้ามาภายในร้าน ให้รีบโทรแจ้งจนท.เข้าตรวจสอบเพื่อป้องกันการก่อเหตุและได้แนะนำให้ติดตั้งระบบแจ้งเตือนเมื่อเกิดเหตุ</w:t>
      </w:r>
    </w:p>
    <w:p w14:paraId="6E3BFDD2" w14:textId="77777777" w:rsidR="00FA07FD" w:rsidRPr="00B87723" w:rsidRDefault="00FA07FD" w:rsidP="00FA07F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0F679E">
        <w:rPr>
          <w:rFonts w:ascii="TH SarabunPSK" w:hAnsi="TH SarabunPSK" w:cs="TH SarabunPSK"/>
          <w:sz w:val="32"/>
          <w:szCs w:val="32"/>
          <w:cs/>
        </w:rPr>
        <w:t xml:space="preserve">-ประชาสัมพันธ์ เชิญชวน พี่น้องประชาชน โหลดแอปพลิเคชัน </w:t>
      </w:r>
      <w:r w:rsidRPr="000F679E">
        <w:rPr>
          <w:rFonts w:ascii="TH SarabunPSK" w:hAnsi="TH SarabunPSK" w:cs="TH SarabunPSK"/>
          <w:sz w:val="32"/>
          <w:szCs w:val="32"/>
        </w:rPr>
        <w:t>POLICE CARE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679E">
        <w:rPr>
          <w:rFonts w:ascii="TH SarabunPSK" w:hAnsi="TH SarabunPSK" w:cs="TH SarabunPSK"/>
          <w:sz w:val="32"/>
          <w:szCs w:val="32"/>
          <w:cs/>
        </w:rPr>
        <w:t>เพื่อเป็นประโยชน์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0F679E">
        <w:rPr>
          <w:rFonts w:ascii="TH SarabunPSK" w:hAnsi="TH SarabunPSK" w:cs="TH SarabunPSK"/>
          <w:sz w:val="32"/>
          <w:szCs w:val="32"/>
          <w:cs/>
        </w:rPr>
        <w:t>สำหรับ พี่น้องประชาชน</w:t>
      </w:r>
    </w:p>
    <w:p w14:paraId="78BE6DC6" w14:textId="77777777" w:rsidR="00965ECA" w:rsidRPr="00CB3593" w:rsidRDefault="00965ECA" w:rsidP="00965ECA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B3593">
        <w:rPr>
          <w:rFonts w:ascii="TH SarabunPSK" w:hAnsi="TH SarabunPSK" w:cs="TH SarabunPSK" w:hint="cs"/>
          <w:b/>
          <w:bCs/>
          <w:sz w:val="32"/>
          <w:szCs w:val="32"/>
          <w:cs/>
        </w:rPr>
        <w:t>จุดตรวจ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รัตนา</w:t>
      </w:r>
    </w:p>
    <w:p w14:paraId="3C863F96" w14:textId="77777777" w:rsidR="00965ECA" w:rsidRDefault="00965ECA" w:rsidP="00965EC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54244AC" w14:textId="77777777" w:rsidR="00965ECA" w:rsidRDefault="00965ECA" w:rsidP="00965EC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6E61A5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20C5BFA3" wp14:editId="6E3BD979">
                <wp:simplePos x="0" y="0"/>
                <wp:positionH relativeFrom="margin">
                  <wp:align>center</wp:align>
                </wp:positionH>
                <wp:positionV relativeFrom="paragraph">
                  <wp:posOffset>10160</wp:posOffset>
                </wp:positionV>
                <wp:extent cx="5400000" cy="1440000"/>
                <wp:effectExtent l="0" t="0" r="0" b="8255"/>
                <wp:wrapNone/>
                <wp:docPr id="32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470200" cy="2057864"/>
                        </a:xfrm>
                      </wpg:grpSpPr>
                      <pic:pic xmlns:pic="http://schemas.openxmlformats.org/drawingml/2006/picture">
                        <pic:nvPicPr>
                          <pic:cNvPr id="33" name="รูปภาพ 33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รูปภาพ 34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63500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รูปภาพ 35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27000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FA8933" id="กลุ่ม 9" o:spid="_x0000_s1026" style="position:absolute;margin-left:0;margin-top:.8pt;width:425.2pt;height:113.4pt;z-index:251747328;mso-position-horizontal:center;mso-position-horizontal-relative:margin;mso-width-relative:margin;mso-height-relative:margin" coordsize="84702,205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">
                <v:shape id="รูปภาพ 33" o:spid="_x0000_s1027" type="#_x0000_t75" style="position:absolute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">
                  <v:imagedata r:id="rId65" o:title=""/>
                </v:shape>
                <v:shape id="รูปภาพ 34" o:spid="_x0000_s1028" type="#_x0000_t75" style="position:absolute;left:28635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">
                  <v:imagedata r:id="rId66" o:title=""/>
                </v:shape>
                <v:shape id="รูปภาพ 35" o:spid="_x0000_s1029" type="#_x0000_t75" style="position:absolute;left:57270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">
                  <v:imagedata r:id="rId67" o:title=""/>
                </v:shape>
                <w10:wrap anchorx="margin"/>
              </v:group>
            </w:pict>
          </mc:Fallback>
        </mc:AlternateContent>
      </w:r>
    </w:p>
    <w:p w14:paraId="5A513288" w14:textId="77777777" w:rsidR="00965ECA" w:rsidRDefault="00965ECA" w:rsidP="00965EC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80C6026" w14:textId="77777777" w:rsidR="00965ECA" w:rsidRDefault="00965ECA" w:rsidP="00965EC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DD17C5B" w14:textId="77777777" w:rsidR="00965ECA" w:rsidRDefault="00965ECA" w:rsidP="00965EC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89C6DED" w14:textId="77777777" w:rsidR="00965ECA" w:rsidRDefault="00965ECA" w:rsidP="00965EC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431DFC8" w14:textId="77777777" w:rsidR="00965ECA" w:rsidRDefault="00965ECA" w:rsidP="00965EC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862EED2" w14:textId="77777777" w:rsidR="00965ECA" w:rsidRDefault="00965ECA" w:rsidP="00965EC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2920957" w14:textId="69EA7C63" w:rsidR="00FA07FD" w:rsidRDefault="00965ECA" w:rsidP="0038095F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6E61A5">
        <w:rPr>
          <w:rFonts w:ascii="TH SarabunPSK" w:hAnsi="TH SarabunPSK" w:cs="TH SarabunPSK"/>
          <w:sz w:val="32"/>
          <w:szCs w:val="32"/>
          <w:cs/>
        </w:rPr>
        <w:t>วันนี้</w:t>
      </w:r>
      <w:r w:rsidRPr="006E61A5">
        <w:rPr>
          <w:rFonts w:ascii="TH SarabunPSK" w:hAnsi="TH SarabunPSK" w:cs="TH SarabunPSK"/>
          <w:sz w:val="32"/>
          <w:szCs w:val="32"/>
        </w:rPr>
        <w:t> 30</w:t>
      </w:r>
      <w:r w:rsidRPr="006E61A5">
        <w:rPr>
          <w:rFonts w:ascii="TH SarabunPSK" w:hAnsi="TH SarabunPSK" w:cs="TH SarabunPSK"/>
          <w:sz w:val="32"/>
          <w:szCs w:val="32"/>
          <w:cs/>
        </w:rPr>
        <w:t xml:space="preserve"> ม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6E61A5">
        <w:rPr>
          <w:rFonts w:ascii="TH SarabunPSK" w:hAnsi="TH SarabunPSK" w:cs="TH SarabunPSK"/>
          <w:sz w:val="32"/>
          <w:szCs w:val="32"/>
          <w:cs/>
        </w:rPr>
        <w:t>.ค.</w:t>
      </w:r>
      <w:r w:rsidRPr="006E61A5">
        <w:rPr>
          <w:rFonts w:ascii="TH SarabunPSK" w:hAnsi="TH SarabunPSK" w:cs="TH SarabunPSK"/>
          <w:sz w:val="32"/>
          <w:szCs w:val="32"/>
        </w:rPr>
        <w:t>69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61A5">
        <w:rPr>
          <w:rFonts w:ascii="TH SarabunPSK" w:hAnsi="TH SarabunPSK" w:cs="TH SarabunPSK"/>
          <w:sz w:val="32"/>
          <w:szCs w:val="32"/>
          <w:cs/>
        </w:rPr>
        <w:t xml:space="preserve">ห้วงเวลา </w:t>
      </w:r>
      <w:r w:rsidRPr="006E61A5">
        <w:rPr>
          <w:rFonts w:ascii="TH SarabunPSK" w:hAnsi="TH SarabunPSK" w:cs="TH SarabunPSK"/>
          <w:sz w:val="32"/>
          <w:szCs w:val="32"/>
        </w:rPr>
        <w:t>20.00-22.00</w:t>
      </w:r>
      <w:r w:rsidRPr="006E61A5">
        <w:rPr>
          <w:rFonts w:ascii="TH SarabunPSK" w:hAnsi="TH SarabunPSK" w:cs="TH SarabunPSK"/>
          <w:sz w:val="32"/>
          <w:szCs w:val="32"/>
          <w:cs/>
        </w:rPr>
        <w:t xml:space="preserve">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61A5">
        <w:rPr>
          <w:rFonts w:ascii="TH SarabunPSK" w:hAnsi="TH SarabunPSK" w:cs="TH SarabunPSK"/>
          <w:sz w:val="32"/>
          <w:szCs w:val="32"/>
          <w:cs/>
        </w:rPr>
        <w:t>พ.ต.อ.สายูตี กา</w:t>
      </w:r>
      <w:proofErr w:type="spellStart"/>
      <w:r w:rsidRPr="006E61A5">
        <w:rPr>
          <w:rFonts w:ascii="TH SarabunPSK" w:hAnsi="TH SarabunPSK" w:cs="TH SarabunPSK"/>
          <w:sz w:val="32"/>
          <w:szCs w:val="32"/>
          <w:cs/>
        </w:rPr>
        <w:t>เต๊ะ</w:t>
      </w:r>
      <w:proofErr w:type="spellEnd"/>
      <w:r w:rsidRPr="006E61A5">
        <w:rPr>
          <w:rFonts w:ascii="TH SarabunPSK" w:hAnsi="TH SarabunPSK" w:cs="TH SarabunPSK"/>
          <w:sz w:val="32"/>
          <w:szCs w:val="32"/>
          <w:cs/>
        </w:rPr>
        <w:t xml:space="preserve"> ผกก.สภ.ยะหา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                                  </w:t>
      </w:r>
      <w:r w:rsidRPr="006E61A5">
        <w:rPr>
          <w:rFonts w:ascii="TH SarabunPSK" w:hAnsi="TH SarabunPSK" w:cs="TH SarabunPSK"/>
          <w:sz w:val="32"/>
          <w:szCs w:val="32"/>
          <w:cs/>
        </w:rPr>
        <w:t>พ.ต.ท.บรรพต มณีคล้าย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61A5">
        <w:rPr>
          <w:rFonts w:ascii="TH SarabunPSK" w:hAnsi="TH SarabunPSK" w:cs="TH SarabunPSK"/>
          <w:sz w:val="32"/>
          <w:szCs w:val="32"/>
          <w:cs/>
        </w:rPr>
        <w:t>รอง ผกก.ป. 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6E61A5">
        <w:rPr>
          <w:rFonts w:ascii="TH SarabunPSK" w:hAnsi="TH SarabunPSK" w:cs="TH SarabunPSK"/>
          <w:sz w:val="32"/>
          <w:szCs w:val="32"/>
          <w:cs/>
        </w:rPr>
        <w:t>พ.ต.ต.มะรอพี สาและ สวป.สภ.ยะหา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6E61A5">
        <w:rPr>
          <w:rFonts w:ascii="TH SarabunPSK" w:hAnsi="TH SarabunPSK" w:cs="TH SarabunPSK"/>
          <w:sz w:val="32"/>
          <w:szCs w:val="32"/>
          <w:cs/>
        </w:rPr>
        <w:t xml:space="preserve">ร.ต.อ.อำนวย แก้วออด รอง สวป.สภ.ยะหา ปฏิบัติหน้าที่(ร้อยเวร </w:t>
      </w:r>
      <w:r w:rsidRPr="006E61A5">
        <w:rPr>
          <w:rFonts w:ascii="TH SarabunPSK" w:hAnsi="TH SarabunPSK" w:cs="TH SarabunPSK"/>
          <w:sz w:val="32"/>
          <w:szCs w:val="32"/>
        </w:rPr>
        <w:t xml:space="preserve">20) </w:t>
      </w:r>
      <w:r w:rsidRPr="006E61A5">
        <w:rPr>
          <w:rFonts w:ascii="TH SarabunPSK" w:hAnsi="TH SarabunPSK" w:cs="TH SarabunPSK"/>
          <w:sz w:val="32"/>
          <w:szCs w:val="32"/>
          <w:cs/>
        </w:rPr>
        <w:t xml:space="preserve">พร้อม </w:t>
      </w:r>
      <w:proofErr w:type="spellStart"/>
      <w:r w:rsidRPr="006E61A5">
        <w:rPr>
          <w:rFonts w:ascii="TH SarabunPSK" w:hAnsi="TH SarabunPSK" w:cs="TH SarabunPSK"/>
          <w:sz w:val="32"/>
          <w:szCs w:val="32"/>
          <w:cs/>
        </w:rPr>
        <w:t>ชป</w:t>
      </w:r>
      <w:proofErr w:type="spellEnd"/>
      <w:r w:rsidRPr="006E61A5">
        <w:rPr>
          <w:rFonts w:ascii="TH SarabunPSK" w:hAnsi="TH SarabunPSK" w:cs="TH SarabunPSK"/>
          <w:sz w:val="32"/>
          <w:szCs w:val="32"/>
          <w:cs/>
        </w:rPr>
        <w:t>.อัสนี</w:t>
      </w:r>
      <w:proofErr w:type="spellStart"/>
      <w:r w:rsidRPr="006E61A5">
        <w:rPr>
          <w:rFonts w:ascii="TH SarabunPSK" w:hAnsi="TH SarabunPSK" w:cs="TH SarabunPSK"/>
          <w:sz w:val="32"/>
          <w:szCs w:val="32"/>
          <w:cs/>
        </w:rPr>
        <w:t>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61A5">
        <w:rPr>
          <w:rFonts w:ascii="TH SarabunPSK" w:hAnsi="TH SarabunPSK" w:cs="TH SarabunPSK"/>
          <w:sz w:val="32"/>
          <w:szCs w:val="32"/>
          <w:cs/>
        </w:rPr>
        <w:t>ว.</w:t>
      </w:r>
      <w:r w:rsidRPr="006E61A5">
        <w:rPr>
          <w:rFonts w:ascii="TH SarabunPSK" w:hAnsi="TH SarabunPSK" w:cs="TH SarabunPSK"/>
          <w:sz w:val="32"/>
          <w:szCs w:val="32"/>
        </w:rPr>
        <w:t xml:space="preserve">4 pop up </w:t>
      </w:r>
      <w:r w:rsidRPr="006E61A5">
        <w:rPr>
          <w:rFonts w:ascii="TH SarabunPSK" w:hAnsi="TH SarabunPSK" w:cs="TH SarabunPSK"/>
          <w:sz w:val="32"/>
          <w:szCs w:val="32"/>
          <w:cs/>
        </w:rPr>
        <w:t>หน้าป้อมรัตนา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61A5">
        <w:rPr>
          <w:rFonts w:ascii="TH SarabunPSK" w:hAnsi="TH SarabunPSK" w:cs="TH SarabunPSK"/>
          <w:sz w:val="32"/>
          <w:szCs w:val="32"/>
          <w:cs/>
        </w:rPr>
        <w:t xml:space="preserve">จัดกำลังคุ้มกัน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61A5">
        <w:rPr>
          <w:rFonts w:ascii="TH SarabunPSK" w:hAnsi="TH SarabunPSK" w:cs="TH SarabunPSK"/>
          <w:sz w:val="32"/>
          <w:szCs w:val="32"/>
          <w:cs/>
        </w:rPr>
        <w:t>(ปีกกา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61A5">
        <w:rPr>
          <w:rFonts w:ascii="TH SarabunPSK" w:hAnsi="TH SarabunPSK" w:cs="TH SarabunPSK"/>
          <w:sz w:val="32"/>
          <w:szCs w:val="32"/>
          <w:cs/>
        </w:rPr>
        <w:t xml:space="preserve">ทั้ง </w:t>
      </w:r>
      <w:r w:rsidRPr="006E61A5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E61A5">
        <w:rPr>
          <w:rFonts w:ascii="TH SarabunPSK" w:hAnsi="TH SarabunPSK" w:cs="TH SarabunPSK"/>
          <w:sz w:val="32"/>
          <w:szCs w:val="32"/>
          <w:cs/>
        </w:rPr>
        <w:t>ข้าง)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61A5">
        <w:rPr>
          <w:rFonts w:ascii="TH SarabunPSK" w:hAnsi="TH SarabunPSK" w:cs="TH SarabunPSK"/>
          <w:sz w:val="32"/>
          <w:szCs w:val="32"/>
          <w:cs/>
        </w:rPr>
        <w:t>เพื่อรักษาความปลอดภัยให้กับ กำลังพลภายในจุดตรวจค้น ตามคำสั่ง มาตรการป้องกันเด็กนักเรียนและกลุ่มวัยรุ่นก่อเหตุทะเลาะวิวาทและการแข่งรถในทางสาธารณะ โดยเน้นความผิดเกี่ยวกับการพกพาอาวุธปืน วัตถุระเบิด เครื่องกระสุนปืน อาวุธมีด ดัดแปลงสภาพรถ(ท่อดัง)เพื่อลดอาชญากรรม และการรวมตัวของกลุ่มวัยรุ่นในพื้นที่เทศบาลตำบลยะหา</w:t>
      </w:r>
    </w:p>
    <w:p w14:paraId="5F1FEE5D" w14:textId="77777777" w:rsidR="0038095F" w:rsidRDefault="0038095F" w:rsidP="0038095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17CA47E" w14:textId="77777777" w:rsidR="00FA07FD" w:rsidRDefault="00FA07FD" w:rsidP="00FA07F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9046C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จับกุมยาเสพติด</w:t>
      </w:r>
    </w:p>
    <w:p w14:paraId="65BF4EA3" w14:textId="77777777" w:rsidR="00FA07FD" w:rsidRDefault="00FA07FD" w:rsidP="00FA07F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D234E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9DA571C" wp14:editId="3E48048A">
                <wp:simplePos x="0" y="0"/>
                <wp:positionH relativeFrom="margin">
                  <wp:align>center</wp:align>
                </wp:positionH>
                <wp:positionV relativeFrom="paragraph">
                  <wp:posOffset>229235</wp:posOffset>
                </wp:positionV>
                <wp:extent cx="5400000" cy="1440000"/>
                <wp:effectExtent l="0" t="0" r="0" b="8255"/>
                <wp:wrapNone/>
                <wp:docPr id="118438271" name="กลุ่ม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443698" cy="2057864"/>
                        </a:xfrm>
                      </wpg:grpSpPr>
                      <pic:pic xmlns:pic="http://schemas.openxmlformats.org/drawingml/2006/picture">
                        <pic:nvPicPr>
                          <pic:cNvPr id="64" name="รูปภาพ 64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0249" y="224"/>
                            <a:ext cx="2743200" cy="205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รูปภาพ 65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00498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รูปภาพ 67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68A50D" id="กลุ่ม 32" o:spid="_x0000_s1026" style="position:absolute;margin-left:0;margin-top:18.05pt;width:425.2pt;height:113.4pt;z-index:251667456;mso-position-horizontal:center;mso-position-horizontal-relative:margin;mso-width-relative:margin;mso-height-relative:margin" coordsize="84436,205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">
                <v:shape id="รูปภาพ 64" o:spid="_x0000_s1027" type="#_x0000_t75" style="position:absolute;left:28502;top:2;width:27432;height:20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">
                  <v:imagedata r:id="rId71" o:title=""/>
                </v:shape>
                <v:shape id="รูปภาพ 65" o:spid="_x0000_s1028" type="#_x0000_t75" style="position:absolute;left:57004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">
                  <v:imagedata r:id="rId72" o:title=""/>
                </v:shape>
                <v:shape id="รูปภาพ 67" o:spid="_x0000_s1029" type="#_x0000_t75" style="position:absolute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">
                  <v:imagedata r:id="rId73" o:title=""/>
                </v:shape>
                <w10:wrap anchorx="margin"/>
              </v:group>
            </w:pict>
          </mc:Fallback>
        </mc:AlternateContent>
      </w:r>
    </w:p>
    <w:p w14:paraId="7738AD63" w14:textId="77777777" w:rsidR="00FA07FD" w:rsidRDefault="00FA07FD" w:rsidP="00FA07F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4609790" w14:textId="77777777" w:rsidR="00FA07FD" w:rsidRDefault="00FA07FD" w:rsidP="00FA07F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8A35F09" w14:textId="77777777" w:rsidR="00FA07FD" w:rsidRDefault="00FA07FD" w:rsidP="00FA07F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E818913" w14:textId="77777777" w:rsidR="00FA07FD" w:rsidRDefault="00FA07FD" w:rsidP="00FA07F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A748F91" w14:textId="77777777" w:rsidR="00FA07FD" w:rsidRDefault="00FA07FD" w:rsidP="00FA07F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4B49C92" w14:textId="77777777" w:rsidR="00FA07FD" w:rsidRDefault="00FA07FD" w:rsidP="00FA07F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FE76048" w14:textId="77777777" w:rsidR="00FA07FD" w:rsidRPr="0019046C" w:rsidRDefault="00FA07FD" w:rsidP="00FA07FD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4A65A2CA" w14:textId="77777777" w:rsidR="00FA07FD" w:rsidRPr="0019046C" w:rsidRDefault="00FA07FD" w:rsidP="00FA07F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9046C">
        <w:rPr>
          <w:rFonts w:ascii="TH SarabunPSK" w:hAnsi="TH SarabunPSK" w:cs="TH SarabunPSK"/>
          <w:sz w:val="32"/>
          <w:szCs w:val="32"/>
          <w:cs/>
        </w:rPr>
        <w:t>วันนี้ 9 มี.ค. 2569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9046C">
        <w:rPr>
          <w:rFonts w:ascii="TH SarabunPSK" w:hAnsi="TH SarabunPSK" w:cs="TH SarabunPSK"/>
          <w:sz w:val="32"/>
          <w:szCs w:val="32"/>
          <w:cs/>
        </w:rPr>
        <w:t>เวลาประมาณ 10.10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9046C">
        <w:rPr>
          <w:rFonts w:ascii="TH SarabunPSK" w:hAnsi="TH SarabunPSK" w:cs="TH SarabunPSK"/>
          <w:sz w:val="32"/>
          <w:szCs w:val="32"/>
          <w:cs/>
        </w:rPr>
        <w:t xml:space="preserve">ตามนโยบาย“ ปฏิบัติการ กวาดล้างยาเสพติด </w:t>
      </w:r>
      <w:r w:rsidRPr="0019046C">
        <w:rPr>
          <w:rFonts w:ascii="TH SarabunPSK" w:hAnsi="TH SarabunPSK" w:cs="TH SarabunPSK"/>
          <w:sz w:val="32"/>
          <w:szCs w:val="32"/>
        </w:rPr>
        <w:t>No Drugs No Dealers”</w:t>
      </w:r>
      <w:r w:rsidRPr="0019046C">
        <w:rPr>
          <w:rFonts w:ascii="TH SarabunPSK" w:hAnsi="TH SarabunPSK" w:cs="TH SarabunPSK"/>
          <w:sz w:val="32"/>
          <w:szCs w:val="32"/>
          <w:cs/>
        </w:rPr>
        <w:t>ผนึกกำลังชุมชน ปลอดยาเสพติด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9046C">
        <w:rPr>
          <w:rFonts w:ascii="TH SarabunPSK" w:hAnsi="TH SarabunPSK" w:cs="TH SarabunPSK"/>
          <w:sz w:val="32"/>
          <w:szCs w:val="32"/>
          <w:cs/>
        </w:rPr>
        <w:t>ภายใต้การอำนวยการโดย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9046C">
        <w:rPr>
          <w:rFonts w:ascii="TH SarabunPSK" w:hAnsi="TH SarabunPSK" w:cs="TH SarabunPSK"/>
          <w:sz w:val="32"/>
          <w:szCs w:val="32"/>
          <w:cs/>
        </w:rPr>
        <w:t>พ.ต.อ.สายูตี กา</w:t>
      </w:r>
      <w:proofErr w:type="spellStart"/>
      <w:r w:rsidRPr="0019046C">
        <w:rPr>
          <w:rFonts w:ascii="TH SarabunPSK" w:hAnsi="TH SarabunPSK" w:cs="TH SarabunPSK"/>
          <w:sz w:val="32"/>
          <w:szCs w:val="32"/>
          <w:cs/>
        </w:rPr>
        <w:t>เต๊ะ</w:t>
      </w:r>
      <w:proofErr w:type="spellEnd"/>
      <w:r w:rsidRPr="0019046C">
        <w:rPr>
          <w:rFonts w:ascii="TH SarabunPSK" w:hAnsi="TH SarabunPSK" w:cs="TH SarabunPSK"/>
          <w:sz w:val="32"/>
          <w:szCs w:val="32"/>
          <w:cs/>
        </w:rPr>
        <w:t xml:space="preserve"> ผกก.สภ.ยะหา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19046C">
        <w:rPr>
          <w:rFonts w:ascii="TH SarabunPSK" w:hAnsi="TH SarabunPSK" w:cs="TH SarabunPSK"/>
          <w:sz w:val="32"/>
          <w:szCs w:val="32"/>
          <w:cs/>
        </w:rPr>
        <w:t>สั่งการให้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9046C">
        <w:rPr>
          <w:rFonts w:ascii="TH SarabunPSK" w:hAnsi="TH SarabunPSK" w:cs="TH SarabunPSK"/>
          <w:sz w:val="32"/>
          <w:szCs w:val="32"/>
          <w:cs/>
        </w:rPr>
        <w:t>พ.ต.ท.บรรพต มณีคล้าย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9046C">
        <w:rPr>
          <w:rFonts w:ascii="TH SarabunPSK" w:hAnsi="TH SarabunPSK" w:cs="TH SarabunPSK"/>
          <w:sz w:val="32"/>
          <w:szCs w:val="32"/>
          <w:cs/>
        </w:rPr>
        <w:t>รอง ผกก. ป. 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19046C">
        <w:rPr>
          <w:rFonts w:ascii="TH SarabunPSK" w:hAnsi="TH SarabunPSK" w:cs="TH SarabunPSK"/>
          <w:sz w:val="32"/>
          <w:szCs w:val="32"/>
          <w:cs/>
        </w:rPr>
        <w:t>พ.ต.ต.มะรอพี สาและ สวป.สภ.ยะหา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19046C">
        <w:rPr>
          <w:rFonts w:ascii="TH SarabunPSK" w:hAnsi="TH SarabunPSK" w:cs="TH SarabunPSK"/>
          <w:sz w:val="32"/>
          <w:szCs w:val="32"/>
          <w:cs/>
        </w:rPr>
        <w:t>ร.ต.ท.ธนวัฒน์ ธรรมรัตน์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9046C">
        <w:rPr>
          <w:rFonts w:ascii="TH SarabunPSK" w:hAnsi="TH SarabunPSK" w:cs="TH SarabunPSK"/>
          <w:sz w:val="32"/>
          <w:szCs w:val="32"/>
          <w:cs/>
        </w:rPr>
        <w:t>รอง สวป.สภ.ยะหา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19046C">
        <w:rPr>
          <w:rFonts w:ascii="TH SarabunPSK" w:hAnsi="TH SarabunPSK" w:cs="TH SarabunPSK"/>
          <w:sz w:val="32"/>
          <w:szCs w:val="32"/>
          <w:cs/>
        </w:rPr>
        <w:t>ด.ต.</w:t>
      </w:r>
      <w:proofErr w:type="spellStart"/>
      <w:r w:rsidRPr="0019046C">
        <w:rPr>
          <w:rFonts w:ascii="TH SarabunPSK" w:hAnsi="TH SarabunPSK" w:cs="TH SarabunPSK"/>
          <w:sz w:val="32"/>
          <w:szCs w:val="32"/>
          <w:cs/>
        </w:rPr>
        <w:t>ปิ</w:t>
      </w:r>
      <w:proofErr w:type="spellEnd"/>
      <w:r w:rsidRPr="0019046C">
        <w:rPr>
          <w:rFonts w:ascii="TH SarabunPSK" w:hAnsi="TH SarabunPSK" w:cs="TH SarabunPSK"/>
          <w:sz w:val="32"/>
          <w:szCs w:val="32"/>
          <w:cs/>
        </w:rPr>
        <w:t>ยะพล อารีบำบัด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19046C">
        <w:rPr>
          <w:rFonts w:ascii="TH SarabunPSK" w:hAnsi="TH SarabunPSK" w:cs="TH SarabunPSK"/>
          <w:sz w:val="32"/>
          <w:szCs w:val="32"/>
          <w:cs/>
        </w:rPr>
        <w:t>ผบ.หมู่(ป.)สภ.ยะหา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19046C">
        <w:rPr>
          <w:rFonts w:ascii="TH SarabunPSK" w:hAnsi="TH SarabunPSK" w:cs="TH SarabunPSK"/>
          <w:sz w:val="32"/>
          <w:szCs w:val="32"/>
          <w:cs/>
        </w:rPr>
        <w:t>ส.</w:t>
      </w:r>
      <w:proofErr w:type="spellStart"/>
      <w:r w:rsidRPr="0019046C">
        <w:rPr>
          <w:rFonts w:ascii="TH SarabunPSK" w:hAnsi="TH SarabunPSK" w:cs="TH SarabunPSK"/>
          <w:sz w:val="32"/>
          <w:szCs w:val="32"/>
          <w:cs/>
        </w:rPr>
        <w:t>ต.ท</w:t>
      </w:r>
      <w:proofErr w:type="spellEnd"/>
      <w:r w:rsidRPr="0019046C">
        <w:rPr>
          <w:rFonts w:ascii="TH SarabunPSK" w:hAnsi="TH SarabunPSK" w:cs="TH SarabunPSK"/>
          <w:sz w:val="32"/>
          <w:szCs w:val="32"/>
          <w:cs/>
        </w:rPr>
        <w:t>.จตุพล รักษามั่น ผบ.หมู่(ป.)สภ.ยะหา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19046C">
        <w:rPr>
          <w:rFonts w:ascii="TH SarabunPSK" w:hAnsi="TH SarabunPSK" w:cs="TH SarabunPSK"/>
          <w:sz w:val="32"/>
          <w:szCs w:val="32"/>
          <w:cs/>
        </w:rPr>
        <w:t>ส.</w:t>
      </w:r>
      <w:proofErr w:type="spellStart"/>
      <w:r w:rsidRPr="0019046C">
        <w:rPr>
          <w:rFonts w:ascii="TH SarabunPSK" w:hAnsi="TH SarabunPSK" w:cs="TH SarabunPSK"/>
          <w:sz w:val="32"/>
          <w:szCs w:val="32"/>
          <w:cs/>
        </w:rPr>
        <w:t>ต.ท</w:t>
      </w:r>
      <w:proofErr w:type="spellEnd"/>
      <w:r w:rsidRPr="0019046C">
        <w:rPr>
          <w:rFonts w:ascii="TH SarabunPSK" w:hAnsi="TH SarabunPSK" w:cs="TH SarabunPSK"/>
          <w:sz w:val="32"/>
          <w:szCs w:val="32"/>
          <w:cs/>
        </w:rPr>
        <w:t>.รุ่งอรุณ ศรีศักดิ์นา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19046C">
        <w:rPr>
          <w:rFonts w:ascii="TH SarabunPSK" w:hAnsi="TH SarabunPSK" w:cs="TH SarabunPSK"/>
          <w:sz w:val="32"/>
          <w:szCs w:val="32"/>
          <w:cs/>
        </w:rPr>
        <w:t>ผบ.หมู่(ป.)สภ.ยะหา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19046C">
        <w:rPr>
          <w:rFonts w:ascii="TH SarabunPSK" w:hAnsi="TH SarabunPSK" w:cs="TH SarabunPSK"/>
          <w:sz w:val="32"/>
          <w:szCs w:val="32"/>
          <w:cs/>
        </w:rPr>
        <w:t>ส.ต.ต.ธนาวุฒ ทองชุม ผบ.หมู่(ป.)สภ.ยะหา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            </w:t>
      </w:r>
      <w:r w:rsidRPr="0019046C">
        <w:rPr>
          <w:rFonts w:ascii="TH SarabunPSK" w:hAnsi="TH SarabunPSK" w:cs="TH SarabunPSK"/>
          <w:sz w:val="32"/>
          <w:szCs w:val="32"/>
          <w:cs/>
        </w:rPr>
        <w:t>ส.</w:t>
      </w:r>
      <w:proofErr w:type="spellStart"/>
      <w:r w:rsidRPr="0019046C">
        <w:rPr>
          <w:rFonts w:ascii="TH SarabunPSK" w:hAnsi="TH SarabunPSK" w:cs="TH SarabunPSK"/>
          <w:sz w:val="32"/>
          <w:szCs w:val="32"/>
          <w:cs/>
        </w:rPr>
        <w:t>ต.ต</w:t>
      </w:r>
      <w:proofErr w:type="spellEnd"/>
      <w:r w:rsidRPr="0019046C">
        <w:rPr>
          <w:rFonts w:ascii="TH SarabunPSK" w:hAnsi="TH SarabunPSK" w:cs="TH SarabunPSK"/>
          <w:sz w:val="32"/>
          <w:szCs w:val="32"/>
          <w:cs/>
        </w:rPr>
        <w:t xml:space="preserve">. </w:t>
      </w:r>
      <w:proofErr w:type="spellStart"/>
      <w:r w:rsidRPr="0019046C">
        <w:rPr>
          <w:rFonts w:ascii="TH SarabunPSK" w:hAnsi="TH SarabunPSK" w:cs="TH SarabunPSK"/>
          <w:sz w:val="32"/>
          <w:szCs w:val="32"/>
          <w:cs/>
        </w:rPr>
        <w:t>ศิ</w:t>
      </w:r>
      <w:proofErr w:type="spellEnd"/>
      <w:r w:rsidRPr="0019046C">
        <w:rPr>
          <w:rFonts w:ascii="TH SarabunPSK" w:hAnsi="TH SarabunPSK" w:cs="TH SarabunPSK"/>
          <w:sz w:val="32"/>
          <w:szCs w:val="32"/>
          <w:cs/>
        </w:rPr>
        <w:t>วกร อินทรเพชร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9046C">
        <w:rPr>
          <w:rFonts w:ascii="TH SarabunPSK" w:hAnsi="TH SarabunPSK" w:cs="TH SarabunPSK"/>
          <w:sz w:val="32"/>
          <w:szCs w:val="32"/>
          <w:cs/>
        </w:rPr>
        <w:t>ผบ.หมู่(ป.)สภ.ยะหา</w:t>
      </w:r>
    </w:p>
    <w:p w14:paraId="38230A28" w14:textId="77777777" w:rsidR="00FA07FD" w:rsidRPr="0019046C" w:rsidRDefault="00FA07FD" w:rsidP="00FA07F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3497427" w14:textId="77777777" w:rsidR="00FA07FD" w:rsidRPr="0019046C" w:rsidRDefault="00FA07FD" w:rsidP="00FA07F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9046C">
        <w:rPr>
          <w:rFonts w:ascii="TH SarabunPSK" w:hAnsi="TH SarabunPSK" w:cs="TH SarabunPSK"/>
          <w:b/>
          <w:bCs/>
          <w:sz w:val="32"/>
          <w:szCs w:val="32"/>
          <w:cs/>
        </w:rPr>
        <w:t xml:space="preserve">ได้ร่วมกันจับกุม </w:t>
      </w:r>
    </w:p>
    <w:p w14:paraId="23F9CAEB" w14:textId="77777777" w:rsidR="00FA07FD" w:rsidRPr="0019046C" w:rsidRDefault="00FA07FD" w:rsidP="00FA07F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19046C">
        <w:rPr>
          <w:rFonts w:ascii="TH SarabunPSK" w:hAnsi="TH SarabunPSK" w:cs="TH SarabunPSK"/>
          <w:sz w:val="32"/>
          <w:szCs w:val="32"/>
          <w:cs/>
        </w:rPr>
        <w:t>นาย กามารูดอน กาโด อายุ 24 ปี(1950500216703) ที่อยู่ 92 ม.5 ต.กาตอง อ.ยะหา จว.ยะลา</w:t>
      </w:r>
    </w:p>
    <w:p w14:paraId="40EA6F8A" w14:textId="77777777" w:rsidR="00FA07FD" w:rsidRPr="0019046C" w:rsidRDefault="00FA07FD" w:rsidP="00FA07F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9046C">
        <w:rPr>
          <w:rFonts w:ascii="TH SarabunPSK" w:hAnsi="TH SarabunPSK" w:cs="TH SarabunPSK"/>
          <w:b/>
          <w:bCs/>
          <w:sz w:val="32"/>
          <w:szCs w:val="32"/>
          <w:cs/>
        </w:rPr>
        <w:t>พร้อมด้วยของกลาง</w:t>
      </w:r>
    </w:p>
    <w:p w14:paraId="7CC5D69F" w14:textId="77777777" w:rsidR="00FA07FD" w:rsidRPr="0019046C" w:rsidRDefault="00FA07FD" w:rsidP="00FA07F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19046C">
        <w:rPr>
          <w:rFonts w:ascii="TH SarabunPSK" w:hAnsi="TH SarabunPSK" w:cs="TH SarabunPSK"/>
          <w:sz w:val="32"/>
          <w:szCs w:val="32"/>
          <w:cs/>
        </w:rPr>
        <w:t>๑.ยาเสพติดให้โทษประเภท ๑ (เมทแอม</w:t>
      </w:r>
      <w:proofErr w:type="spellStart"/>
      <w:r w:rsidRPr="0019046C">
        <w:rPr>
          <w:rFonts w:ascii="TH SarabunPSK" w:hAnsi="TH SarabunPSK" w:cs="TH SarabunPSK"/>
          <w:sz w:val="32"/>
          <w:szCs w:val="32"/>
          <w:cs/>
        </w:rPr>
        <w:t>เฟ</w:t>
      </w:r>
      <w:proofErr w:type="spellEnd"/>
      <w:r w:rsidRPr="0019046C">
        <w:rPr>
          <w:rFonts w:ascii="TH SarabunPSK" w:hAnsi="TH SarabunPSK" w:cs="TH SarabunPSK"/>
          <w:sz w:val="32"/>
          <w:szCs w:val="32"/>
          <w:cs/>
        </w:rPr>
        <w:t>ตามีน หรือยาบ้า) ชนิดเม็ดสีแดง บรรจุในถุงพลาสติกใส ปิดหัวท้ายด้วยความร้อน จำนวน๑ ถุง จำนวน ๑ เม็ด น้ำหนักประมาณ 0.09 กรัม</w:t>
      </w:r>
    </w:p>
    <w:p w14:paraId="4CC79BA1" w14:textId="77777777" w:rsidR="00FA07FD" w:rsidRPr="0019046C" w:rsidRDefault="00FA07FD" w:rsidP="00FA07F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19046C">
        <w:rPr>
          <w:rFonts w:ascii="TH SarabunPSK" w:hAnsi="TH SarabunPSK" w:cs="TH SarabunPSK"/>
          <w:sz w:val="32"/>
          <w:szCs w:val="32"/>
          <w:cs/>
        </w:rPr>
        <w:t xml:space="preserve">๒.ใบรายงานผลการตรวจทางห้องปฏิบัติ โรงพยาบาลสมเด็จพระยุพราชยะหา เลขที่ </w:t>
      </w:r>
      <w:r w:rsidRPr="0019046C">
        <w:rPr>
          <w:rFonts w:ascii="TH SarabunPSK" w:hAnsi="TH SarabunPSK" w:cs="TH SarabunPSK"/>
          <w:sz w:val="32"/>
          <w:szCs w:val="32"/>
        </w:rPr>
        <w:t xml:space="preserve">HN </w:t>
      </w:r>
      <w:r w:rsidRPr="0019046C">
        <w:rPr>
          <w:rFonts w:ascii="TH SarabunPSK" w:hAnsi="TH SarabunPSK" w:cs="TH SarabunPSK"/>
          <w:sz w:val="32"/>
          <w:szCs w:val="32"/>
          <w:cs/>
        </w:rPr>
        <w:t>0055563</w:t>
      </w:r>
    </w:p>
    <w:p w14:paraId="20AA51B9" w14:textId="77777777" w:rsidR="00FA07FD" w:rsidRPr="0019046C" w:rsidRDefault="00FA07FD" w:rsidP="00FA07F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9046C">
        <w:rPr>
          <w:rFonts w:ascii="TH SarabunPSK" w:hAnsi="TH SarabunPSK" w:cs="TH SarabunPSK"/>
          <w:sz w:val="32"/>
          <w:szCs w:val="32"/>
          <w:cs/>
        </w:rPr>
        <w:t>รวมยาบ้าทั้งหมดจำนวน 1 เม็ด น้ำหนักประมาณ 0.09กรัม</w:t>
      </w:r>
    </w:p>
    <w:p w14:paraId="410DDEB4" w14:textId="77777777" w:rsidR="00FA07FD" w:rsidRPr="0019046C" w:rsidRDefault="00FA07FD" w:rsidP="00FA07F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9046C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ตำแหน่งที่พบของกลาง </w:t>
      </w:r>
    </w:p>
    <w:p w14:paraId="4C257795" w14:textId="77777777" w:rsidR="00FA07FD" w:rsidRPr="0019046C" w:rsidRDefault="00FA07FD" w:rsidP="00FA07F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19046C">
        <w:rPr>
          <w:rFonts w:ascii="TH SarabunPSK" w:hAnsi="TH SarabunPSK" w:cs="TH SarabunPSK"/>
          <w:sz w:val="32"/>
          <w:szCs w:val="32"/>
          <w:cs/>
        </w:rPr>
        <w:t>ซุกซ่อนอยู่ในกระเป๋าใส่เงินหนังสีน้ำตาลกำอยู่มือข้างซ้ายของนาย กามารูดิน กาโด ในขณะตรวจค้น</w:t>
      </w:r>
    </w:p>
    <w:p w14:paraId="546960F3" w14:textId="77777777" w:rsidR="00FA07FD" w:rsidRPr="0019046C" w:rsidRDefault="00FA07FD" w:rsidP="00FA07F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9046C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โดยกล่าวหาว่า </w:t>
      </w:r>
    </w:p>
    <w:p w14:paraId="69B9319A" w14:textId="77777777" w:rsidR="00FA07FD" w:rsidRPr="0019046C" w:rsidRDefault="00FA07FD" w:rsidP="00FA07F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19046C">
        <w:rPr>
          <w:rFonts w:ascii="TH SarabunPSK" w:hAnsi="TH SarabunPSK" w:cs="TH SarabunPSK"/>
          <w:sz w:val="32"/>
          <w:szCs w:val="32"/>
          <w:cs/>
        </w:rPr>
        <w:t>"มียาเสพติดให้โทษประเภท ๑ (เมทแอม</w:t>
      </w:r>
      <w:proofErr w:type="spellStart"/>
      <w:r w:rsidRPr="0019046C">
        <w:rPr>
          <w:rFonts w:ascii="TH SarabunPSK" w:hAnsi="TH SarabunPSK" w:cs="TH SarabunPSK"/>
          <w:sz w:val="32"/>
          <w:szCs w:val="32"/>
          <w:cs/>
        </w:rPr>
        <w:t>เฟ</w:t>
      </w:r>
      <w:proofErr w:type="spellEnd"/>
      <w:r w:rsidRPr="0019046C">
        <w:rPr>
          <w:rFonts w:ascii="TH SarabunPSK" w:hAnsi="TH SarabunPSK" w:cs="TH SarabunPSK"/>
          <w:sz w:val="32"/>
          <w:szCs w:val="32"/>
          <w:cs/>
        </w:rPr>
        <w:t>ตามีน หรือ ยาบ้า) ไว้ในครอบครองโดยไม่ได้รับอนุญาต เสพยาเสพติดให้โทษประเภทที่ ๑ (เมทแอม</w:t>
      </w:r>
      <w:proofErr w:type="spellStart"/>
      <w:r w:rsidRPr="0019046C">
        <w:rPr>
          <w:rFonts w:ascii="TH SarabunPSK" w:hAnsi="TH SarabunPSK" w:cs="TH SarabunPSK"/>
          <w:sz w:val="32"/>
          <w:szCs w:val="32"/>
          <w:cs/>
        </w:rPr>
        <w:t>เฟ</w:t>
      </w:r>
      <w:proofErr w:type="spellEnd"/>
      <w:r w:rsidRPr="0019046C">
        <w:rPr>
          <w:rFonts w:ascii="TH SarabunPSK" w:hAnsi="TH SarabunPSK" w:cs="TH SarabunPSK"/>
          <w:sz w:val="32"/>
          <w:szCs w:val="32"/>
          <w:cs/>
        </w:rPr>
        <w:t>ตามีน หรือ ยาบ้า) โดยฝ่าฝืนต่อกฎหมาย และเป็นผู้ขับขี่เสพยาเสพติดให้โทษประเภท ๑ (เมทแอม</w:t>
      </w:r>
      <w:proofErr w:type="spellStart"/>
      <w:r w:rsidRPr="0019046C">
        <w:rPr>
          <w:rFonts w:ascii="TH SarabunPSK" w:hAnsi="TH SarabunPSK" w:cs="TH SarabunPSK"/>
          <w:sz w:val="32"/>
          <w:szCs w:val="32"/>
          <w:cs/>
        </w:rPr>
        <w:t>เฟ</w:t>
      </w:r>
      <w:proofErr w:type="spellEnd"/>
      <w:r w:rsidRPr="0019046C">
        <w:rPr>
          <w:rFonts w:ascii="TH SarabunPSK" w:hAnsi="TH SarabunPSK" w:cs="TH SarabunPSK"/>
          <w:sz w:val="32"/>
          <w:szCs w:val="32"/>
          <w:cs/>
        </w:rPr>
        <w:t>ตามีน หรือ ยาบ้า) โดยฝ่าฝืนต่อกฎหมาย"</w:t>
      </w:r>
    </w:p>
    <w:p w14:paraId="00B0CD4C" w14:textId="77777777" w:rsidR="00FA07FD" w:rsidRPr="0019046C" w:rsidRDefault="00FA07FD" w:rsidP="00FA07F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9046C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วันเวลาและสถานที่เกิดเหตุ  </w:t>
      </w:r>
    </w:p>
    <w:p w14:paraId="19C082C0" w14:textId="5FE0E715" w:rsidR="00FA07FD" w:rsidRDefault="00FA07FD" w:rsidP="00FA07F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19046C">
        <w:rPr>
          <w:rFonts w:ascii="TH SarabunPSK" w:hAnsi="TH SarabunPSK" w:cs="TH SarabunPSK"/>
          <w:sz w:val="32"/>
          <w:szCs w:val="32"/>
          <w:cs/>
        </w:rPr>
        <w:t>เมื่อวันที่ 9 มี.ค. 2569 เวลาประมาณ 10.10น. บริเวณแยกกำนัน ต.ยะหา อ.ยะหา จว.ยะลา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9046C">
        <w:rPr>
          <w:rFonts w:ascii="TH SarabunPSK" w:hAnsi="TH SarabunPSK" w:cs="TH SarabunPSK"/>
          <w:sz w:val="32"/>
          <w:szCs w:val="32"/>
          <w:cs/>
        </w:rPr>
        <w:t>จนท.ตร.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9046C">
        <w:rPr>
          <w:rFonts w:ascii="TH SarabunPSK" w:hAnsi="TH SarabunPSK" w:cs="TH SarabunPSK"/>
          <w:sz w:val="32"/>
          <w:szCs w:val="32"/>
          <w:cs/>
        </w:rPr>
        <w:t xml:space="preserve"> จึงนำตัวผู้ต้องหาพร้อมของกลางนำส่ง พนักงานสอบสวน สภ.ยะหา จว.ยะลา เพื่อดำเนินการตามกฎหมายต่อไป</w:t>
      </w:r>
    </w:p>
    <w:p w14:paraId="367AA22B" w14:textId="19AC0F49" w:rsidR="00D26468" w:rsidRDefault="00D26468" w:rsidP="00FA07F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374E3AD" w14:textId="77777777" w:rsidR="0038095F" w:rsidRDefault="0038095F" w:rsidP="00FA07F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5AA876D" w14:textId="77777777" w:rsidR="00896F65" w:rsidRDefault="00896F65" w:rsidP="00896F65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817D2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จุดตรวจพงลูกา</w:t>
      </w:r>
    </w:p>
    <w:p w14:paraId="3A1A3C3C" w14:textId="77777777" w:rsidR="00896F65" w:rsidRDefault="00896F65" w:rsidP="00896F65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B85A942" w14:textId="77777777" w:rsidR="00896F65" w:rsidRPr="007817D2" w:rsidRDefault="00896F65" w:rsidP="00896F65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817D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2C6B007" wp14:editId="6BE2EE08">
                <wp:simplePos x="0" y="0"/>
                <wp:positionH relativeFrom="margin">
                  <wp:align>center</wp:align>
                </wp:positionH>
                <wp:positionV relativeFrom="paragraph">
                  <wp:posOffset>6350</wp:posOffset>
                </wp:positionV>
                <wp:extent cx="5399405" cy="1439545"/>
                <wp:effectExtent l="0" t="0" r="0" b="8255"/>
                <wp:wrapNone/>
                <wp:docPr id="16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9405" cy="1439545"/>
                          <a:chOff x="0" y="0"/>
                          <a:chExt cx="8417192" cy="2067307"/>
                        </a:xfrm>
                      </wpg:grpSpPr>
                      <pic:pic xmlns:pic="http://schemas.openxmlformats.org/drawingml/2006/picture">
                        <pic:nvPicPr>
                          <pic:cNvPr id="17" name="รูปภาพ 17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73992" y="9443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รูปภาพ 18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6996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รูปภาพ 19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43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837EE8" id="กลุ่ม 9" o:spid="_x0000_s1026" style="position:absolute;margin-left:0;margin-top:.5pt;width:425.15pt;height:113.35pt;z-index:251669504;mso-position-horizontal:center;mso-position-horizontal-relative:margin;mso-width-relative:margin;mso-height-relative:margin" coordsize="84171,206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">
                <v:shape id="รูปภาพ 17" o:spid="_x0000_s1027" type="#_x0000_t75" style="position:absolute;left:56739;top:94;width:27432;height:20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">
                  <v:imagedata r:id="rId77" o:title=""/>
                </v:shape>
                <v:shape id="รูปภาพ 18" o:spid="_x0000_s1028" type="#_x0000_t75" style="position:absolute;left:28369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">
                  <v:imagedata r:id="rId78" o:title=""/>
                </v:shape>
                <v:shape id="รูปภาพ 19" o:spid="_x0000_s1029" type="#_x0000_t75" style="position:absolute;top:94;width:27432;height:20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">
                  <v:imagedata r:id="rId79" o:title=""/>
                </v:shape>
                <w10:wrap anchorx="margin"/>
              </v:group>
            </w:pict>
          </mc:Fallback>
        </mc:AlternateContent>
      </w:r>
    </w:p>
    <w:p w14:paraId="71BB0C2F" w14:textId="77777777" w:rsidR="00896F65" w:rsidRDefault="00896F65" w:rsidP="00896F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FCF64A8" w14:textId="77777777" w:rsidR="00896F65" w:rsidRDefault="00896F65" w:rsidP="00896F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25544FE" w14:textId="77777777" w:rsidR="00896F65" w:rsidRDefault="00896F65" w:rsidP="00896F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C449472" w14:textId="77777777" w:rsidR="00896F65" w:rsidRDefault="00896F65" w:rsidP="00896F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DFFC0E4" w14:textId="77777777" w:rsidR="00896F65" w:rsidRDefault="00896F65" w:rsidP="00896F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797BEBF" w14:textId="77777777" w:rsidR="00896F65" w:rsidRDefault="00896F65" w:rsidP="00896F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37D9003" w14:textId="77777777" w:rsidR="00896F65" w:rsidRDefault="00896F65" w:rsidP="00896F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817D2">
        <w:rPr>
          <w:rFonts w:ascii="TH SarabunPSK" w:hAnsi="TH SarabunPSK" w:cs="TH SarabunPSK"/>
          <w:sz w:val="32"/>
          <w:szCs w:val="32"/>
          <w:cs/>
        </w:rPr>
        <w:t xml:space="preserve">วันนี้ </w:t>
      </w:r>
      <w:r w:rsidRPr="007817D2">
        <w:rPr>
          <w:rFonts w:ascii="TH SarabunPSK" w:hAnsi="TH SarabunPSK" w:cs="TH SarabunPSK"/>
          <w:sz w:val="32"/>
          <w:szCs w:val="32"/>
        </w:rPr>
        <w:t>1</w:t>
      </w:r>
      <w:r w:rsidRPr="007817D2">
        <w:rPr>
          <w:rFonts w:ascii="TH SarabunPSK" w:hAnsi="TH SarabunPSK" w:cs="TH SarabunPSK"/>
          <w:sz w:val="32"/>
          <w:szCs w:val="32"/>
          <w:cs/>
        </w:rPr>
        <w:t xml:space="preserve"> มี.ค. </w:t>
      </w:r>
      <w:r w:rsidRPr="007817D2">
        <w:rPr>
          <w:rFonts w:ascii="TH SarabunPSK" w:hAnsi="TH SarabunPSK" w:cs="TH SarabunPSK"/>
          <w:sz w:val="32"/>
          <w:szCs w:val="32"/>
        </w:rPr>
        <w:t>69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817D2">
        <w:rPr>
          <w:rFonts w:ascii="TH SarabunPSK" w:hAnsi="TH SarabunPSK" w:cs="TH SarabunPSK"/>
          <w:sz w:val="32"/>
          <w:szCs w:val="32"/>
          <w:cs/>
        </w:rPr>
        <w:t xml:space="preserve">ห้วงเวลา </w:t>
      </w:r>
      <w:r w:rsidRPr="007817D2">
        <w:rPr>
          <w:rFonts w:ascii="TH SarabunPSK" w:hAnsi="TH SarabunPSK" w:cs="TH SarabunPSK"/>
          <w:sz w:val="32"/>
          <w:szCs w:val="32"/>
        </w:rPr>
        <w:t>09.30-10.30</w:t>
      </w:r>
      <w:r w:rsidRPr="007817D2">
        <w:rPr>
          <w:rFonts w:ascii="TH SarabunPSK" w:hAnsi="TH SarabunPSK" w:cs="TH SarabunPSK"/>
          <w:sz w:val="32"/>
          <w:szCs w:val="32"/>
          <w:cs/>
        </w:rPr>
        <w:t xml:space="preserve">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817D2">
        <w:rPr>
          <w:rFonts w:ascii="TH SarabunPSK" w:hAnsi="TH SarabunPSK" w:cs="TH SarabunPSK"/>
          <w:sz w:val="32"/>
          <w:szCs w:val="32"/>
          <w:cs/>
        </w:rPr>
        <w:t>พ.ต.อ.สายูตี กา</w:t>
      </w:r>
      <w:proofErr w:type="spellStart"/>
      <w:r w:rsidRPr="007817D2">
        <w:rPr>
          <w:rFonts w:ascii="TH SarabunPSK" w:hAnsi="TH SarabunPSK" w:cs="TH SarabunPSK"/>
          <w:sz w:val="32"/>
          <w:szCs w:val="32"/>
          <w:cs/>
        </w:rPr>
        <w:t>เต๊ะ</w:t>
      </w:r>
      <w:proofErr w:type="spellEnd"/>
      <w:r w:rsidRPr="007817D2">
        <w:rPr>
          <w:rFonts w:ascii="TH SarabunPSK" w:hAnsi="TH SarabunPSK" w:cs="TH SarabunPSK"/>
          <w:sz w:val="32"/>
          <w:szCs w:val="32"/>
          <w:cs/>
        </w:rPr>
        <w:t xml:space="preserve"> ผกก.สภ.ยะหา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7817D2">
        <w:rPr>
          <w:rFonts w:ascii="TH SarabunPSK" w:hAnsi="TH SarabunPSK" w:cs="TH SarabunPSK"/>
          <w:sz w:val="32"/>
          <w:szCs w:val="32"/>
          <w:cs/>
        </w:rPr>
        <w:t>พ.ต.ท.บรรพต มณีคล้าย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817D2">
        <w:rPr>
          <w:rFonts w:ascii="TH SarabunPSK" w:hAnsi="TH SarabunPSK" w:cs="TH SarabunPSK"/>
          <w:sz w:val="32"/>
          <w:szCs w:val="32"/>
          <w:cs/>
        </w:rPr>
        <w:t>รอง ผกก.ป. 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817D2">
        <w:rPr>
          <w:rFonts w:ascii="TH SarabunPSK" w:hAnsi="TH SarabunPSK" w:cs="TH SarabunPSK"/>
          <w:sz w:val="32"/>
          <w:szCs w:val="32"/>
          <w:cs/>
        </w:rPr>
        <w:t>สั่งการให้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817D2">
        <w:rPr>
          <w:rFonts w:ascii="TH SarabunPSK" w:hAnsi="TH SarabunPSK" w:cs="TH SarabunPSK"/>
          <w:sz w:val="32"/>
          <w:szCs w:val="32"/>
          <w:cs/>
        </w:rPr>
        <w:t>พ.ต.ต.มะรอพี สาและ สวป.สภ.ยะหา ร.ต.อ.อำนวย แก้วออด รอง สว.(ป.)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7817D2">
        <w:rPr>
          <w:rFonts w:ascii="TH SarabunPSK" w:hAnsi="TH SarabunPSK" w:cs="TH SarabunPSK"/>
          <w:sz w:val="32"/>
          <w:szCs w:val="32"/>
          <w:cs/>
        </w:rPr>
        <w:t xml:space="preserve"> 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817D2">
        <w:rPr>
          <w:rFonts w:ascii="TH SarabunPSK" w:hAnsi="TH SarabunPSK" w:cs="TH SarabunPSK"/>
          <w:sz w:val="32"/>
          <w:szCs w:val="32"/>
          <w:cs/>
        </w:rPr>
        <w:t xml:space="preserve">ปฏิบัติหน้าที่(ร้อยเวร </w:t>
      </w:r>
      <w:r w:rsidRPr="007817D2">
        <w:rPr>
          <w:rFonts w:ascii="TH SarabunPSK" w:hAnsi="TH SarabunPSK" w:cs="TH SarabunPSK"/>
          <w:sz w:val="32"/>
          <w:szCs w:val="32"/>
        </w:rPr>
        <w:t>20)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817D2">
        <w:rPr>
          <w:rFonts w:ascii="TH SarabunPSK" w:hAnsi="TH SarabunPSK" w:cs="TH SarabunPSK"/>
          <w:sz w:val="32"/>
          <w:szCs w:val="32"/>
          <w:cs/>
        </w:rPr>
        <w:t xml:space="preserve">พร้อม </w:t>
      </w:r>
      <w:proofErr w:type="spellStart"/>
      <w:r w:rsidRPr="007817D2">
        <w:rPr>
          <w:rFonts w:ascii="TH SarabunPSK" w:hAnsi="TH SarabunPSK" w:cs="TH SarabunPSK"/>
          <w:sz w:val="32"/>
          <w:szCs w:val="32"/>
          <w:cs/>
        </w:rPr>
        <w:t>ชป</w:t>
      </w:r>
      <w:proofErr w:type="spellEnd"/>
      <w:r w:rsidRPr="007817D2">
        <w:rPr>
          <w:rFonts w:ascii="TH SarabunPSK" w:hAnsi="TH SarabunPSK" w:cs="TH SarabunPSK"/>
          <w:sz w:val="32"/>
          <w:szCs w:val="32"/>
          <w:cs/>
        </w:rPr>
        <w:t>.อัสนี</w:t>
      </w:r>
      <w:proofErr w:type="spellStart"/>
      <w:r w:rsidRPr="007817D2">
        <w:rPr>
          <w:rFonts w:ascii="TH SarabunPSK" w:hAnsi="TH SarabunPSK" w:cs="TH SarabunPSK"/>
          <w:sz w:val="32"/>
          <w:szCs w:val="32"/>
          <w:cs/>
        </w:rPr>
        <w:t>ย์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</w:t>
      </w:r>
      <w:r w:rsidRPr="007817D2">
        <w:rPr>
          <w:rFonts w:ascii="TH SarabunPSK" w:hAnsi="TH SarabunPSK" w:cs="TH SarabunPSK"/>
          <w:sz w:val="32"/>
          <w:szCs w:val="32"/>
        </w:rPr>
        <w:t xml:space="preserve">- </w:t>
      </w:r>
      <w:r w:rsidRPr="007817D2">
        <w:rPr>
          <w:rFonts w:ascii="TH SarabunPSK" w:hAnsi="TH SarabunPSK" w:cs="TH SarabunPSK"/>
          <w:sz w:val="32"/>
          <w:szCs w:val="32"/>
          <w:cs/>
        </w:rPr>
        <w:t>ว.</w:t>
      </w:r>
      <w:r w:rsidRPr="007817D2">
        <w:rPr>
          <w:rFonts w:ascii="TH SarabunPSK" w:hAnsi="TH SarabunPSK" w:cs="TH SarabunPSK"/>
          <w:sz w:val="32"/>
          <w:szCs w:val="32"/>
        </w:rPr>
        <w:t>4</w:t>
      </w:r>
      <w:r w:rsidRPr="007817D2">
        <w:rPr>
          <w:rFonts w:ascii="TH SarabunPSK" w:hAnsi="TH SarabunPSK" w:cs="TH SarabunPSK"/>
          <w:sz w:val="32"/>
          <w:szCs w:val="32"/>
          <w:cs/>
        </w:rPr>
        <w:t xml:space="preserve"> ว.</w:t>
      </w:r>
      <w:r w:rsidRPr="007817D2">
        <w:rPr>
          <w:rFonts w:ascii="TH SarabunPSK" w:hAnsi="TH SarabunPSK" w:cs="TH SarabunPSK"/>
          <w:sz w:val="32"/>
          <w:szCs w:val="32"/>
        </w:rPr>
        <w:t xml:space="preserve">43 (pop up) </w:t>
      </w:r>
      <w:r w:rsidRPr="007817D2">
        <w:rPr>
          <w:rFonts w:ascii="TH SarabunPSK" w:hAnsi="TH SarabunPSK" w:cs="TH SarabunPSK"/>
          <w:sz w:val="32"/>
          <w:szCs w:val="32"/>
          <w:cs/>
        </w:rPr>
        <w:t>จุดตรวจ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817D2">
        <w:rPr>
          <w:rFonts w:ascii="TH SarabunPSK" w:hAnsi="TH SarabunPSK" w:cs="TH SarabunPSK"/>
          <w:sz w:val="32"/>
          <w:szCs w:val="32"/>
          <w:cs/>
        </w:rPr>
        <w:t>พงลูกา เทศบาลตำบลยะหา เพื่อตรวจสอบบุคคลและยานพาหนะต้องสงสัย อาวุธ/สิ่งเสพติดและสิ่งผิดกฎหมาย เพื่อสกัดกั้น จำกัดเสรี ทำลายการเตรียมการ ป้องกันการเข้ามาก่อเหตุ การสร้างสถานการณ์จากฝ่ายตรงข้ามและป้องกันการเคลื่อนย้ายแรงงานต่างด้าว</w:t>
      </w:r>
      <w:r w:rsidRPr="007817D2">
        <w:rPr>
          <w:rFonts w:ascii="TH SarabunPSK" w:hAnsi="TH SarabunPSK" w:cs="TH SarabunPSK"/>
          <w:sz w:val="32"/>
          <w:szCs w:val="32"/>
        </w:rPr>
        <w:t>,</w:t>
      </w:r>
      <w:r w:rsidRPr="007817D2">
        <w:rPr>
          <w:rFonts w:ascii="TH SarabunPSK" w:hAnsi="TH SarabunPSK" w:cs="TH SarabunPSK"/>
          <w:sz w:val="32"/>
          <w:szCs w:val="32"/>
          <w:cs/>
        </w:rPr>
        <w:t>การค้ามนุษย์ และการค้าแรงงานเด็</w:t>
      </w:r>
      <w:r>
        <w:rPr>
          <w:rFonts w:ascii="TH SarabunPSK" w:hAnsi="TH SarabunPSK" w:cs="TH SarabunPSK" w:hint="cs"/>
          <w:sz w:val="32"/>
          <w:szCs w:val="32"/>
          <w:cs/>
        </w:rPr>
        <w:t>ก</w:t>
      </w:r>
    </w:p>
    <w:p w14:paraId="430A88C6" w14:textId="77777777" w:rsidR="00896F65" w:rsidRDefault="00896F65" w:rsidP="00896F65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62DEAED" w14:textId="77777777" w:rsidR="00896F65" w:rsidRDefault="00896F65" w:rsidP="00896F65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817D2">
        <w:rPr>
          <w:rFonts w:ascii="TH SarabunPSK" w:hAnsi="TH SarabunPSK" w:cs="TH SarabunPSK" w:hint="cs"/>
          <w:b/>
          <w:bCs/>
          <w:sz w:val="32"/>
          <w:szCs w:val="32"/>
          <w:cs/>
        </w:rPr>
        <w:t>จุดตรวจพงลูกา</w:t>
      </w:r>
    </w:p>
    <w:p w14:paraId="2A9A3527" w14:textId="77777777" w:rsidR="00896F65" w:rsidRDefault="00896F65" w:rsidP="00896F65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8F5F5B4" w14:textId="77777777" w:rsidR="00896F65" w:rsidRDefault="00896F65" w:rsidP="00896F65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873D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C6A68B6" wp14:editId="7BD2A92E">
                <wp:simplePos x="0" y="0"/>
                <wp:positionH relativeFrom="margin">
                  <wp:align>center</wp:align>
                </wp:positionH>
                <wp:positionV relativeFrom="paragraph">
                  <wp:posOffset>18414</wp:posOffset>
                </wp:positionV>
                <wp:extent cx="5400000" cy="1440000"/>
                <wp:effectExtent l="0" t="0" r="0" b="8255"/>
                <wp:wrapNone/>
                <wp:docPr id="20" name="กลุ่ม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441634" cy="1547076"/>
                        </a:xfrm>
                      </wpg:grpSpPr>
                      <pic:pic xmlns:pic="http://schemas.openxmlformats.org/drawingml/2006/picture">
                        <pic:nvPicPr>
                          <pic:cNvPr id="21" name="รูปภาพ 21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98434" y="0"/>
                            <a:ext cx="2743200" cy="1547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รูปภาพ 22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49217" y="1"/>
                            <a:ext cx="2743200" cy="1547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รูปภาพ 23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743200" cy="1547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6D924E" id="กลุ่ม 65" o:spid="_x0000_s1026" style="position:absolute;margin-left:0;margin-top:1.45pt;width:425.2pt;height:113.4pt;z-index:251670528;mso-position-horizontal:center;mso-position-horizontal-relative:margin;mso-width-relative:margin;mso-height-relative:margin" coordsize="84416,154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">
                <v:shape id="รูปภาพ 21" o:spid="_x0000_s1027" type="#_x0000_t75" style="position:absolute;left:56984;width:27432;height:15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">
                  <v:imagedata r:id="rId83" o:title=""/>
                </v:shape>
                <v:shape id="รูปภาพ 22" o:spid="_x0000_s1028" type="#_x0000_t75" style="position:absolute;left:28492;width:27432;height:15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">
                  <v:imagedata r:id="rId84" o:title=""/>
                </v:shape>
                <v:shape id="รูปภาพ 23" o:spid="_x0000_s1029" type="#_x0000_t75" style="position:absolute;width:27432;height:15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">
                  <v:imagedata r:id="rId85" o:title=""/>
                </v:shape>
                <w10:wrap anchorx="margin"/>
              </v:group>
            </w:pict>
          </mc:Fallback>
        </mc:AlternateContent>
      </w:r>
    </w:p>
    <w:p w14:paraId="0EDFE0BF" w14:textId="77777777" w:rsidR="00896F65" w:rsidRDefault="00896F65" w:rsidP="00896F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DBDB7A9" w14:textId="77777777" w:rsidR="00896F65" w:rsidRDefault="00896F65" w:rsidP="00896F65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323B91AE" w14:textId="77777777" w:rsidR="00896F65" w:rsidRDefault="00896F65" w:rsidP="00896F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2509E66" w14:textId="77777777" w:rsidR="00896F65" w:rsidRDefault="00896F65" w:rsidP="00896F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9D96EE4" w14:textId="77777777" w:rsidR="00896F65" w:rsidRDefault="00896F65" w:rsidP="00896F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58017BE" w14:textId="77777777" w:rsidR="00896F65" w:rsidRDefault="00896F65" w:rsidP="00896F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E1B919E" w14:textId="77777777" w:rsidR="00896F65" w:rsidRDefault="00896F65" w:rsidP="00896F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873D0">
        <w:rPr>
          <w:rFonts w:ascii="TH SarabunPSK" w:hAnsi="TH SarabunPSK" w:cs="TH SarabunPSK"/>
          <w:sz w:val="32"/>
          <w:szCs w:val="32"/>
          <w:cs/>
        </w:rPr>
        <w:t>วันนี้</w:t>
      </w:r>
      <w:r w:rsidRPr="00A873D0">
        <w:rPr>
          <w:rFonts w:ascii="TH SarabunPSK" w:hAnsi="TH SarabunPSK" w:cs="TH SarabunPSK"/>
          <w:sz w:val="32"/>
          <w:szCs w:val="32"/>
        </w:rPr>
        <w:t> 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73D0">
        <w:rPr>
          <w:rFonts w:ascii="TH SarabunPSK" w:hAnsi="TH SarabunPSK" w:cs="TH SarabunPSK"/>
          <w:sz w:val="32"/>
          <w:szCs w:val="32"/>
          <w:cs/>
        </w:rPr>
        <w:t>มี.ค.</w:t>
      </w:r>
      <w:r w:rsidRPr="00A873D0">
        <w:rPr>
          <w:rFonts w:ascii="TH SarabunPSK" w:hAnsi="TH SarabunPSK" w:cs="TH SarabunPSK"/>
          <w:sz w:val="32"/>
          <w:szCs w:val="32"/>
        </w:rPr>
        <w:t>69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73D0">
        <w:rPr>
          <w:rFonts w:ascii="TH SarabunPSK" w:hAnsi="TH SarabunPSK" w:cs="TH SarabunPSK"/>
          <w:sz w:val="32"/>
          <w:szCs w:val="32"/>
          <w:cs/>
        </w:rPr>
        <w:t>พ.ต.อ.สายูตี กา</w:t>
      </w:r>
      <w:proofErr w:type="spellStart"/>
      <w:r w:rsidRPr="00A873D0">
        <w:rPr>
          <w:rFonts w:ascii="TH SarabunPSK" w:hAnsi="TH SarabunPSK" w:cs="TH SarabunPSK"/>
          <w:sz w:val="32"/>
          <w:szCs w:val="32"/>
          <w:cs/>
        </w:rPr>
        <w:t>เต๊ะ</w:t>
      </w:r>
      <w:proofErr w:type="spellEnd"/>
      <w:r w:rsidRPr="00A873D0">
        <w:rPr>
          <w:rFonts w:ascii="TH SarabunPSK" w:hAnsi="TH SarabunPSK" w:cs="TH SarabunPSK"/>
          <w:sz w:val="32"/>
          <w:szCs w:val="32"/>
          <w:cs/>
        </w:rPr>
        <w:t xml:space="preserve"> ผกก.สภ.ยะหา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A873D0">
        <w:rPr>
          <w:rFonts w:ascii="TH SarabunPSK" w:hAnsi="TH SarabunPSK" w:cs="TH SarabunPSK"/>
          <w:sz w:val="32"/>
          <w:szCs w:val="32"/>
          <w:cs/>
        </w:rPr>
        <w:t>พ.ต.ท.บรรพต มณีคล้าย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73D0">
        <w:rPr>
          <w:rFonts w:ascii="TH SarabunPSK" w:hAnsi="TH SarabunPSK" w:cs="TH SarabunPSK"/>
          <w:sz w:val="32"/>
          <w:szCs w:val="32"/>
          <w:cs/>
        </w:rPr>
        <w:t>รอง ผกก.ป. 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A873D0">
        <w:rPr>
          <w:rFonts w:ascii="TH SarabunPSK" w:hAnsi="TH SarabunPSK" w:cs="TH SarabunPSK"/>
          <w:sz w:val="32"/>
          <w:szCs w:val="32"/>
          <w:cs/>
        </w:rPr>
        <w:t>พ.ต.ต.มะรอพี สาและ สวป.สภ.ยะหา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73D0">
        <w:rPr>
          <w:rFonts w:ascii="TH SarabunPSK" w:hAnsi="TH SarabunPSK" w:cs="TH SarabunPSK"/>
          <w:sz w:val="32"/>
          <w:szCs w:val="32"/>
          <w:cs/>
        </w:rPr>
        <w:t>สั่งการให้ ด.ต.</w:t>
      </w:r>
      <w:proofErr w:type="spellStart"/>
      <w:r w:rsidRPr="00A873D0">
        <w:rPr>
          <w:rFonts w:ascii="TH SarabunPSK" w:hAnsi="TH SarabunPSK" w:cs="TH SarabunPSK"/>
          <w:sz w:val="32"/>
          <w:szCs w:val="32"/>
          <w:cs/>
        </w:rPr>
        <w:t>จักรพรรดิ์</w:t>
      </w:r>
      <w:proofErr w:type="spellEnd"/>
      <w:r w:rsidRPr="00A873D0">
        <w:rPr>
          <w:rFonts w:ascii="TH SarabunPSK" w:hAnsi="TH SarabunPSK" w:cs="TH SarabunPSK"/>
          <w:sz w:val="32"/>
          <w:szCs w:val="32"/>
          <w:cs/>
        </w:rPr>
        <w:t xml:space="preserve"> ช่วยนุกูล </w:t>
      </w:r>
      <w:proofErr w:type="spellStart"/>
      <w:r w:rsidRPr="00A873D0">
        <w:rPr>
          <w:rFonts w:ascii="TH SarabunPSK" w:hAnsi="TH SarabunPSK" w:cs="TH SarabunPSK"/>
          <w:sz w:val="32"/>
          <w:szCs w:val="32"/>
          <w:cs/>
        </w:rPr>
        <w:t>ปฎิบั</w:t>
      </w:r>
      <w:proofErr w:type="spellEnd"/>
      <w:r w:rsidRPr="00A873D0">
        <w:rPr>
          <w:rFonts w:ascii="TH SarabunPSK" w:hAnsi="TH SarabunPSK" w:cs="TH SarabunPSK"/>
          <w:sz w:val="32"/>
          <w:szCs w:val="32"/>
          <w:cs/>
        </w:rPr>
        <w:t>ติหน้าที่ หัวหน้าจุดตรวจพงลูกา พร้อมด้วยกำลังพลจุดตรวจร่วม</w:t>
      </w:r>
      <w:r w:rsidRPr="00A873D0">
        <w:rPr>
          <w:rFonts w:ascii="TH SarabunPSK" w:hAnsi="TH SarabunPSK" w:cs="TH SarabunPSK"/>
          <w:sz w:val="32"/>
          <w:szCs w:val="32"/>
        </w:rPr>
        <w:t>3</w:t>
      </w:r>
      <w:r w:rsidRPr="00A873D0">
        <w:rPr>
          <w:rFonts w:ascii="TH SarabunPSK" w:hAnsi="TH SarabunPSK" w:cs="TH SarabunPSK"/>
          <w:sz w:val="32"/>
          <w:szCs w:val="32"/>
          <w:cs/>
        </w:rPr>
        <w:t>ฝ่ายพงลูกา ว.</w:t>
      </w:r>
      <w:r w:rsidRPr="00A873D0">
        <w:rPr>
          <w:rFonts w:ascii="TH SarabunPSK" w:hAnsi="TH SarabunPSK" w:cs="TH SarabunPSK"/>
          <w:sz w:val="32"/>
          <w:szCs w:val="32"/>
        </w:rPr>
        <w:t>4</w:t>
      </w:r>
      <w:r w:rsidRPr="00A873D0">
        <w:rPr>
          <w:rFonts w:ascii="TH SarabunPSK" w:hAnsi="TH SarabunPSK" w:cs="TH SarabunPSK"/>
          <w:sz w:val="32"/>
          <w:szCs w:val="32"/>
          <w:cs/>
        </w:rPr>
        <w:t xml:space="preserve"> ว.</w:t>
      </w:r>
      <w:r w:rsidRPr="00A873D0">
        <w:rPr>
          <w:rFonts w:ascii="TH SarabunPSK" w:hAnsi="TH SarabunPSK" w:cs="TH SarabunPSK"/>
          <w:sz w:val="32"/>
          <w:szCs w:val="32"/>
        </w:rPr>
        <w:t>43</w:t>
      </w:r>
      <w:r w:rsidRPr="00A873D0">
        <w:rPr>
          <w:rFonts w:ascii="TH SarabunPSK" w:hAnsi="TH SarabunPSK" w:cs="TH SarabunPSK"/>
          <w:sz w:val="32"/>
          <w:szCs w:val="32"/>
          <w:cs/>
        </w:rPr>
        <w:t xml:space="preserve"> จุดสกัด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73D0">
        <w:rPr>
          <w:rFonts w:ascii="TH SarabunPSK" w:hAnsi="TH SarabunPSK" w:cs="TH SarabunPSK"/>
          <w:sz w:val="32"/>
          <w:szCs w:val="32"/>
          <w:cs/>
        </w:rPr>
        <w:t>(</w:t>
      </w:r>
      <w:r w:rsidRPr="00A873D0">
        <w:rPr>
          <w:rFonts w:ascii="TH SarabunPSK" w:hAnsi="TH SarabunPSK" w:cs="TH SarabunPSK"/>
          <w:sz w:val="32"/>
          <w:szCs w:val="32"/>
        </w:rPr>
        <w:t xml:space="preserve">pop-up) </w:t>
      </w:r>
      <w:r w:rsidRPr="00A873D0">
        <w:rPr>
          <w:rFonts w:ascii="TH SarabunPSK" w:hAnsi="TH SarabunPSK" w:cs="TH SarabunPSK"/>
          <w:sz w:val="32"/>
          <w:szCs w:val="32"/>
          <w:cs/>
        </w:rPr>
        <w:t>หน้าจุดตรวจพงลูกา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73D0">
        <w:rPr>
          <w:rFonts w:ascii="TH SarabunPSK" w:hAnsi="TH SarabunPSK" w:cs="TH SarabunPSK"/>
          <w:sz w:val="32"/>
          <w:szCs w:val="32"/>
          <w:cs/>
        </w:rPr>
        <w:t xml:space="preserve">ห้วงเวลา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A873D0">
        <w:rPr>
          <w:rFonts w:ascii="TH SarabunPSK" w:hAnsi="TH SarabunPSK" w:cs="TH SarabunPSK"/>
          <w:sz w:val="32"/>
          <w:szCs w:val="32"/>
        </w:rPr>
        <w:t xml:space="preserve">20.00 </w:t>
      </w:r>
      <w:r w:rsidRPr="00A873D0">
        <w:rPr>
          <w:rFonts w:ascii="TH SarabunPSK" w:hAnsi="TH SarabunPSK" w:cs="TH SarabunPSK"/>
          <w:sz w:val="32"/>
          <w:szCs w:val="32"/>
          <w:cs/>
        </w:rPr>
        <w:t xml:space="preserve">น.- </w:t>
      </w:r>
      <w:r w:rsidRPr="00A873D0">
        <w:rPr>
          <w:rFonts w:ascii="TH SarabunPSK" w:hAnsi="TH SarabunPSK" w:cs="TH SarabunPSK"/>
          <w:sz w:val="32"/>
          <w:szCs w:val="32"/>
        </w:rPr>
        <w:t>00.00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873D0">
        <w:rPr>
          <w:rFonts w:ascii="TH SarabunPSK" w:hAnsi="TH SarabunPSK" w:cs="TH SarabunPSK"/>
          <w:sz w:val="32"/>
          <w:szCs w:val="32"/>
          <w:cs/>
        </w:rPr>
        <w:t>น.ตามแผน/คำสั่งของผู้บังคับบัญชา ตรวจสอบบุคคลและยานพาหนะต้องสงสัย อาวุธ/สิ่งเสพติดและสิ่งผิดกฎหมาย เพื่อสกัดกั้น จำกัดเสรี ทำลายการเตรียมการ ป้องกันการเข้ามาก่อเหตุ และการสร้างสถานการณ์จากฝ่ายตรงข้ามและเพื่อป้องกันอาชญากรรมและป้องกันการเคลื่อนย้ายแรงงานต่างด้าว ค้ามนุษย์ และการค้าแรงงานเด็ก</w:t>
      </w:r>
    </w:p>
    <w:p w14:paraId="22AE19B7" w14:textId="77777777" w:rsidR="00896F65" w:rsidRDefault="00896F65" w:rsidP="00896F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A729485" w14:textId="77777777" w:rsidR="00896F65" w:rsidRDefault="00896F65" w:rsidP="00896F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8B8A290" w14:textId="77777777" w:rsidR="00896F65" w:rsidRDefault="00896F65" w:rsidP="00896F65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231D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จุดตรวจบา</w:t>
      </w:r>
      <w:proofErr w:type="spellStart"/>
      <w:r w:rsidRPr="00E231D9">
        <w:rPr>
          <w:rFonts w:ascii="TH SarabunPSK" w:hAnsi="TH SarabunPSK" w:cs="TH SarabunPSK"/>
          <w:b/>
          <w:bCs/>
          <w:sz w:val="32"/>
          <w:szCs w:val="32"/>
          <w:cs/>
        </w:rPr>
        <w:t>โร๊ะ</w:t>
      </w:r>
      <w:proofErr w:type="spellEnd"/>
    </w:p>
    <w:p w14:paraId="7E4125AE" w14:textId="77777777" w:rsidR="00896F65" w:rsidRDefault="00896F65" w:rsidP="00896F65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44F8D55" w14:textId="77777777" w:rsidR="00896F65" w:rsidRPr="00E231D9" w:rsidRDefault="00896F65" w:rsidP="00896F65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231D9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8781CB6" wp14:editId="5BB148B7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5400000" cy="1440000"/>
                <wp:effectExtent l="0" t="0" r="0" b="8255"/>
                <wp:wrapNone/>
                <wp:docPr id="24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443694" cy="2057864"/>
                        </a:xfrm>
                      </wpg:grpSpPr>
                      <pic:pic xmlns:pic="http://schemas.openxmlformats.org/drawingml/2006/picture">
                        <pic:nvPicPr>
                          <pic:cNvPr id="25" name="รูปภาพ 25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00494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รูปภาพ 26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0247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รูปภาพ 27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6D4A87" id="กลุ่ม 9" o:spid="_x0000_s1026" style="position:absolute;margin-left:0;margin-top:.75pt;width:425.2pt;height:113.4pt;z-index:251671552;mso-position-horizontal:center;mso-position-horizontal-relative:margin;mso-width-relative:margin;mso-height-relative:margin" coordsize="84436,205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">
                <v:shape id="รูปภาพ 25" o:spid="_x0000_s1027" type="#_x0000_t75" style="position:absolute;left:57004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">
                  <v:imagedata r:id="rId89" o:title=""/>
                </v:shape>
                <v:shape id="รูปภาพ 26" o:spid="_x0000_s1028" type="#_x0000_t75" style="position:absolute;left:28502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">
                  <v:imagedata r:id="rId90" o:title=""/>
                </v:shape>
                <v:shape id="รูปภาพ 27" o:spid="_x0000_s1029" type="#_x0000_t75" style="position:absolute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">
                  <v:imagedata r:id="rId91" o:title=""/>
                </v:shape>
                <w10:wrap anchorx="margin"/>
              </v:group>
            </w:pict>
          </mc:Fallback>
        </mc:AlternateContent>
      </w:r>
    </w:p>
    <w:p w14:paraId="1AEDB8F1" w14:textId="77777777" w:rsidR="00896F65" w:rsidRDefault="00896F65" w:rsidP="00896F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CDCBED5" w14:textId="77777777" w:rsidR="00896F65" w:rsidRDefault="00896F65" w:rsidP="00896F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B91BD95" w14:textId="77777777" w:rsidR="00896F65" w:rsidRDefault="00896F65" w:rsidP="00896F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122CC8E" w14:textId="77777777" w:rsidR="00896F65" w:rsidRDefault="00896F65" w:rsidP="00896F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F0E2BBD" w14:textId="77777777" w:rsidR="00896F65" w:rsidRDefault="00896F65" w:rsidP="00896F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DB0EECA" w14:textId="77777777" w:rsidR="00896F65" w:rsidRDefault="00896F65" w:rsidP="00896F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7C5A268" w14:textId="7D55B783" w:rsidR="00896F65" w:rsidRDefault="00896F65" w:rsidP="00896F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231D9">
        <w:rPr>
          <w:rFonts w:ascii="TH SarabunPSK" w:hAnsi="TH SarabunPSK" w:cs="TH SarabunPSK"/>
          <w:sz w:val="32"/>
          <w:szCs w:val="32"/>
          <w:cs/>
        </w:rPr>
        <w:t xml:space="preserve">วันนี้ </w:t>
      </w:r>
      <w:r w:rsidRPr="00E231D9">
        <w:rPr>
          <w:rFonts w:ascii="TH SarabunPSK" w:hAnsi="TH SarabunPSK" w:cs="TH SarabunPSK"/>
          <w:sz w:val="32"/>
          <w:szCs w:val="32"/>
        </w:rPr>
        <w:t>14</w:t>
      </w:r>
      <w:r w:rsidRPr="00E231D9">
        <w:rPr>
          <w:rFonts w:ascii="TH SarabunPSK" w:hAnsi="TH SarabunPSK" w:cs="TH SarabunPSK"/>
          <w:sz w:val="32"/>
          <w:szCs w:val="32"/>
          <w:cs/>
        </w:rPr>
        <w:t xml:space="preserve"> มี.ค.</w:t>
      </w:r>
      <w:r w:rsidRPr="00E231D9">
        <w:rPr>
          <w:rFonts w:ascii="TH SarabunPSK" w:hAnsi="TH SarabunPSK" w:cs="TH SarabunPSK"/>
          <w:sz w:val="32"/>
          <w:szCs w:val="32"/>
        </w:rPr>
        <w:t>69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E231D9">
        <w:rPr>
          <w:rFonts w:ascii="TH SarabunPSK" w:hAnsi="TH SarabunPSK" w:cs="TH SarabunPSK"/>
          <w:sz w:val="32"/>
          <w:szCs w:val="32"/>
          <w:cs/>
        </w:rPr>
        <w:t>พ.ต.อ.สายูตี กา</w:t>
      </w:r>
      <w:proofErr w:type="spellStart"/>
      <w:r w:rsidRPr="00E231D9">
        <w:rPr>
          <w:rFonts w:ascii="TH SarabunPSK" w:hAnsi="TH SarabunPSK" w:cs="TH SarabunPSK"/>
          <w:sz w:val="32"/>
          <w:szCs w:val="32"/>
          <w:cs/>
        </w:rPr>
        <w:t>เต๊ะ</w:t>
      </w:r>
      <w:proofErr w:type="spellEnd"/>
      <w:r w:rsidRPr="00E231D9">
        <w:rPr>
          <w:rFonts w:ascii="TH SarabunPSK" w:hAnsi="TH SarabunPSK" w:cs="TH SarabunPSK"/>
          <w:sz w:val="32"/>
          <w:szCs w:val="32"/>
          <w:cs/>
        </w:rPr>
        <w:t xml:space="preserve"> ผกก.สภ.ยะหา</w:t>
      </w:r>
      <w:r w:rsidRPr="00E231D9">
        <w:rPr>
          <w:rFonts w:ascii="TH SarabunPSK" w:hAnsi="TH SarabunPSK" w:cs="TH SarabunPSK"/>
          <w:sz w:val="32"/>
          <w:szCs w:val="32"/>
        </w:rPr>
        <w:t xml:space="preserve">, </w:t>
      </w:r>
      <w:r w:rsidRPr="00E231D9">
        <w:rPr>
          <w:rFonts w:ascii="TH SarabunPSK" w:hAnsi="TH SarabunPSK" w:cs="TH SarabunPSK"/>
          <w:sz w:val="32"/>
          <w:szCs w:val="32"/>
          <w:cs/>
        </w:rPr>
        <w:t>พ.ต.ท.บรรพต มณีคล้าย รอง ผกก.ป. สภ.ยะหา</w:t>
      </w:r>
      <w:r w:rsidRPr="00E231D9"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E231D9">
        <w:rPr>
          <w:rFonts w:ascii="TH SarabunPSK" w:hAnsi="TH SarabunPSK" w:cs="TH SarabunPSK"/>
          <w:sz w:val="32"/>
          <w:szCs w:val="32"/>
          <w:cs/>
        </w:rPr>
        <w:t>พ.ต.ต.มะรอพี สาและ สวป.สภ.ยะหา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231D9">
        <w:rPr>
          <w:rFonts w:ascii="TH SarabunPSK" w:hAnsi="TH SarabunPSK" w:cs="TH SarabunPSK"/>
          <w:sz w:val="32"/>
          <w:szCs w:val="32"/>
          <w:cs/>
        </w:rPr>
        <w:t>มอบหมายให้ ร.ต.อ.</w:t>
      </w:r>
      <w:proofErr w:type="spellStart"/>
      <w:r w:rsidRPr="00E231D9">
        <w:rPr>
          <w:rFonts w:ascii="TH SarabunPSK" w:hAnsi="TH SarabunPSK" w:cs="TH SarabunPSK"/>
          <w:sz w:val="32"/>
          <w:szCs w:val="32"/>
          <w:cs/>
        </w:rPr>
        <w:t>ก้อ</w:t>
      </w:r>
      <w:proofErr w:type="spellEnd"/>
      <w:r w:rsidRPr="00E231D9">
        <w:rPr>
          <w:rFonts w:ascii="TH SarabunPSK" w:hAnsi="TH SarabunPSK" w:cs="TH SarabunPSK"/>
          <w:sz w:val="32"/>
          <w:szCs w:val="32"/>
          <w:cs/>
        </w:rPr>
        <w:t>เส</w:t>
      </w:r>
      <w:proofErr w:type="spellStart"/>
      <w:r w:rsidRPr="00E231D9">
        <w:rPr>
          <w:rFonts w:ascii="TH SarabunPSK" w:hAnsi="TH SarabunPSK" w:cs="TH SarabunPSK"/>
          <w:sz w:val="32"/>
          <w:szCs w:val="32"/>
          <w:cs/>
        </w:rPr>
        <w:t>็ม</w:t>
      </w:r>
      <w:proofErr w:type="spellEnd"/>
      <w:r w:rsidRPr="00E231D9">
        <w:rPr>
          <w:rFonts w:ascii="TH SarabunPSK" w:hAnsi="TH SarabunPSK" w:cs="TH SarabunPSK"/>
          <w:sz w:val="32"/>
          <w:szCs w:val="32"/>
          <w:cs/>
        </w:rPr>
        <w:t xml:space="preserve"> เหตุหาก รอง สว. (ป.) สภ.ยะหา หัวหน้าจุดตรวจบา</w:t>
      </w:r>
      <w:proofErr w:type="spellStart"/>
      <w:r w:rsidRPr="00E231D9">
        <w:rPr>
          <w:rFonts w:ascii="TH SarabunPSK" w:hAnsi="TH SarabunPSK" w:cs="TH SarabunPSK"/>
          <w:sz w:val="32"/>
          <w:szCs w:val="32"/>
          <w:cs/>
        </w:rPr>
        <w:t>โร๊ะ</w:t>
      </w:r>
      <w:proofErr w:type="spellEnd"/>
      <w:r w:rsidRPr="00E231D9">
        <w:rPr>
          <w:rFonts w:ascii="TH SarabunPSK" w:hAnsi="TH SarabunPSK" w:cs="TH SarabunPSK"/>
          <w:sz w:val="32"/>
          <w:szCs w:val="32"/>
          <w:cs/>
        </w:rPr>
        <w:t xml:space="preserve"> พร้อมกำลังพล ร่วม ว.</w:t>
      </w:r>
      <w:r w:rsidRPr="00E231D9">
        <w:rPr>
          <w:rFonts w:ascii="TH SarabunPSK" w:hAnsi="TH SarabunPSK" w:cs="TH SarabunPSK"/>
          <w:sz w:val="32"/>
          <w:szCs w:val="32"/>
        </w:rPr>
        <w:t xml:space="preserve">4 </w:t>
      </w:r>
      <w:r w:rsidRPr="00E231D9">
        <w:rPr>
          <w:rFonts w:ascii="TH SarabunPSK" w:hAnsi="TH SarabunPSK" w:cs="TH SarabunPSK"/>
          <w:sz w:val="32"/>
          <w:szCs w:val="32"/>
          <w:cs/>
        </w:rPr>
        <w:t>ว.</w:t>
      </w:r>
      <w:r w:rsidRPr="00E231D9">
        <w:rPr>
          <w:rFonts w:ascii="TH SarabunPSK" w:hAnsi="TH SarabunPSK" w:cs="TH SarabunPSK"/>
          <w:sz w:val="32"/>
          <w:szCs w:val="32"/>
        </w:rPr>
        <w:t xml:space="preserve">43 </w:t>
      </w:r>
      <w:r w:rsidRPr="00E231D9">
        <w:rPr>
          <w:rFonts w:ascii="TH SarabunPSK" w:hAnsi="TH SarabunPSK" w:cs="TH SarabunPSK"/>
          <w:sz w:val="32"/>
          <w:szCs w:val="32"/>
          <w:cs/>
        </w:rPr>
        <w:t>จุดสกัด (</w:t>
      </w:r>
      <w:r w:rsidRPr="00E231D9">
        <w:rPr>
          <w:rFonts w:ascii="TH SarabunPSK" w:hAnsi="TH SarabunPSK" w:cs="TH SarabunPSK"/>
          <w:sz w:val="32"/>
          <w:szCs w:val="32"/>
        </w:rPr>
        <w:t xml:space="preserve">pop-up) </w:t>
      </w:r>
      <w:r w:rsidRPr="00E231D9">
        <w:rPr>
          <w:rFonts w:ascii="TH SarabunPSK" w:hAnsi="TH SarabunPSK" w:cs="TH SarabunPSK"/>
          <w:sz w:val="32"/>
          <w:szCs w:val="32"/>
          <w:cs/>
        </w:rPr>
        <w:t>หน้าจุดตรวจ บา</w:t>
      </w:r>
      <w:proofErr w:type="spellStart"/>
      <w:r w:rsidRPr="00E231D9">
        <w:rPr>
          <w:rFonts w:ascii="TH SarabunPSK" w:hAnsi="TH SarabunPSK" w:cs="TH SarabunPSK"/>
          <w:sz w:val="32"/>
          <w:szCs w:val="32"/>
          <w:cs/>
        </w:rPr>
        <w:t>โร๊ะ</w:t>
      </w:r>
      <w:proofErr w:type="spellEnd"/>
      <w:r w:rsidRPr="00E231D9">
        <w:rPr>
          <w:rFonts w:ascii="TH SarabunPSK" w:hAnsi="TH SarabunPSK" w:cs="TH SarabunPSK"/>
          <w:sz w:val="32"/>
          <w:szCs w:val="32"/>
          <w:cs/>
        </w:rPr>
        <w:t xml:space="preserve"> ห้วงเวลา </w:t>
      </w:r>
      <w:r w:rsidRPr="00E231D9">
        <w:rPr>
          <w:rFonts w:ascii="TH SarabunPSK" w:hAnsi="TH SarabunPSK" w:cs="TH SarabunPSK"/>
          <w:sz w:val="32"/>
          <w:szCs w:val="32"/>
        </w:rPr>
        <w:t xml:space="preserve">16.00 </w:t>
      </w:r>
      <w:r w:rsidRPr="00E231D9">
        <w:rPr>
          <w:rFonts w:ascii="TH SarabunPSK" w:hAnsi="TH SarabunPSK" w:cs="TH SarabunPSK"/>
          <w:sz w:val="32"/>
          <w:szCs w:val="32"/>
          <w:cs/>
        </w:rPr>
        <w:t xml:space="preserve">น.- </w:t>
      </w:r>
      <w:r w:rsidRPr="00E231D9">
        <w:rPr>
          <w:rFonts w:ascii="TH SarabunPSK" w:hAnsi="TH SarabunPSK" w:cs="TH SarabunPSK"/>
          <w:sz w:val="32"/>
          <w:szCs w:val="32"/>
        </w:rPr>
        <w:t xml:space="preserve">20.00 </w:t>
      </w:r>
      <w:r w:rsidRPr="00E231D9">
        <w:rPr>
          <w:rFonts w:ascii="TH SarabunPSK" w:hAnsi="TH SarabunPSK" w:cs="TH SarabunPSK"/>
          <w:sz w:val="32"/>
          <w:szCs w:val="32"/>
          <w:cs/>
        </w:rPr>
        <w:t>น. ตามแผน/คำสั่งของผู้บังคับบัญชา เพื่อตรวจค้นยานพาหนะ/บุคคลเพื่อป้องกันอาชญากรรมและป้องกันการเคลื่อนย้ายแรงงานต่างด้าว การค้ามนุษย์ การค้าแรงงานเด็ก และป้องกันการสร้างสถานการณ์จากฝ่ายตรงข้าม เหตุการณ์ทั่วไปปกติ</w:t>
      </w:r>
    </w:p>
    <w:p w14:paraId="5C6E1E24" w14:textId="77777777" w:rsidR="009073C4" w:rsidRDefault="009073C4" w:rsidP="00896F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3F4669F" w14:textId="77777777" w:rsidR="00896F65" w:rsidRPr="00CB3593" w:rsidRDefault="00896F65" w:rsidP="00896F65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B3593">
        <w:rPr>
          <w:rFonts w:ascii="TH SarabunPSK" w:hAnsi="TH SarabunPSK" w:cs="TH SarabunPSK" w:hint="cs"/>
          <w:b/>
          <w:bCs/>
          <w:sz w:val="32"/>
          <w:szCs w:val="32"/>
          <w:cs/>
        </w:rPr>
        <w:t>จุดตรวจหน้า สภ.ยะหา</w:t>
      </w:r>
    </w:p>
    <w:p w14:paraId="72119862" w14:textId="77777777" w:rsidR="00896F65" w:rsidRDefault="00896F65" w:rsidP="00896F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80FD167" w14:textId="77777777" w:rsidR="00896F65" w:rsidRDefault="00896F65" w:rsidP="00896F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B3593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644518F" wp14:editId="3B3F69D3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5400000" cy="1440000"/>
                <wp:effectExtent l="0" t="0" r="0" b="8255"/>
                <wp:wrapNone/>
                <wp:docPr id="28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438642" cy="1547336"/>
                        </a:xfrm>
                      </wpg:grpSpPr>
                      <pic:pic xmlns:pic="http://schemas.openxmlformats.org/drawingml/2006/picture">
                        <pic:nvPicPr>
                          <pic:cNvPr id="29" name="รูปภาพ 29"/>
                          <pic:cNvPicPr>
                            <a:picLocks noChangeAspect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47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รูปภาพ 30"/>
                          <pic:cNvPicPr>
                            <a:picLocks noChangeAspect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95442" y="0"/>
                            <a:ext cx="2743200" cy="1547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รูปภาพ 31"/>
                          <pic:cNvPicPr>
                            <a:picLocks noChangeAspect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47721" y="0"/>
                            <a:ext cx="2743200" cy="15473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5BD060" id="กลุ่ม 9" o:spid="_x0000_s1026" style="position:absolute;margin-left:0;margin-top:.65pt;width:425.2pt;height:113.4pt;z-index:251672576;mso-position-horizontal:center;mso-position-horizontal-relative:margin;mso-width-relative:margin;mso-height-relative:margin" coordsize="84386,154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">
                <v:shape id="รูปภาพ 29" o:spid="_x0000_s1027" type="#_x0000_t75" style="position:absolute;width:27432;height:15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">
                  <v:imagedata r:id="rId95" o:title=""/>
                </v:shape>
                <v:shape id="รูปภาพ 30" o:spid="_x0000_s1028" type="#_x0000_t75" style="position:absolute;left:56954;width:27432;height:15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">
                  <v:imagedata r:id="rId96" o:title=""/>
                </v:shape>
                <v:shape id="รูปภาพ 31" o:spid="_x0000_s1029" type="#_x0000_t75" style="position:absolute;left:28477;width:27432;height:15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">
                  <v:imagedata r:id="rId97" o:title=""/>
                </v:shape>
                <w10:wrap anchorx="margin"/>
              </v:group>
            </w:pict>
          </mc:Fallback>
        </mc:AlternateContent>
      </w:r>
    </w:p>
    <w:p w14:paraId="01E1222E" w14:textId="77777777" w:rsidR="00896F65" w:rsidRDefault="00896F65" w:rsidP="00896F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4E8F64F" w14:textId="77777777" w:rsidR="00896F65" w:rsidRDefault="00896F65" w:rsidP="00896F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83E05FF" w14:textId="77777777" w:rsidR="00896F65" w:rsidRDefault="00896F65" w:rsidP="00896F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E78FB8D" w14:textId="77777777" w:rsidR="00896F65" w:rsidRDefault="00896F65" w:rsidP="00896F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25729FC" w14:textId="77777777" w:rsidR="00896F65" w:rsidRDefault="00896F65" w:rsidP="00896F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4F2999E" w14:textId="77777777" w:rsidR="00896F65" w:rsidRDefault="00896F65" w:rsidP="00896F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9FBF99F" w14:textId="77777777" w:rsidR="00896F65" w:rsidRDefault="00896F65" w:rsidP="00896F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B3593">
        <w:rPr>
          <w:rFonts w:ascii="TH SarabunPSK" w:hAnsi="TH SarabunPSK" w:cs="TH SarabunPSK"/>
          <w:sz w:val="32"/>
          <w:szCs w:val="32"/>
          <w:cs/>
        </w:rPr>
        <w:t>วันนี้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B3593">
        <w:rPr>
          <w:rFonts w:ascii="TH SarabunPSK" w:hAnsi="TH SarabunPSK" w:cs="TH SarabunPSK"/>
          <w:sz w:val="32"/>
          <w:szCs w:val="32"/>
          <w:cs/>
        </w:rPr>
        <w:t>15 มี.ค.69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B3593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 w:rsidRPr="00CB3593">
        <w:rPr>
          <w:rFonts w:ascii="TH SarabunPSK" w:hAnsi="TH SarabunPSK" w:cs="TH SarabunPSK"/>
          <w:sz w:val="32"/>
          <w:szCs w:val="32"/>
        </w:rPr>
        <w:t>20.00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CB3593"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CB3593">
        <w:rPr>
          <w:rFonts w:ascii="TH SarabunPSK" w:hAnsi="TH SarabunPSK" w:cs="TH SarabunPSK"/>
          <w:sz w:val="32"/>
          <w:szCs w:val="32"/>
        </w:rPr>
        <w:t>21.00</w:t>
      </w:r>
      <w:r w:rsidRPr="00CB3593">
        <w:rPr>
          <w:rFonts w:ascii="TH SarabunPSK" w:hAnsi="TH SarabunPSK" w:cs="TH SarabunPSK"/>
          <w:sz w:val="32"/>
          <w:szCs w:val="32"/>
          <w:cs/>
        </w:rPr>
        <w:t xml:space="preserve">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B3593">
        <w:rPr>
          <w:rFonts w:ascii="TH SarabunPSK" w:hAnsi="TH SarabunPSK" w:cs="TH SarabunPSK"/>
          <w:sz w:val="32"/>
          <w:szCs w:val="32"/>
          <w:cs/>
        </w:rPr>
        <w:t>พ.ต.อ.สายูตี กา</w:t>
      </w:r>
      <w:proofErr w:type="spellStart"/>
      <w:r w:rsidRPr="00CB3593">
        <w:rPr>
          <w:rFonts w:ascii="TH SarabunPSK" w:hAnsi="TH SarabunPSK" w:cs="TH SarabunPSK"/>
          <w:sz w:val="32"/>
          <w:szCs w:val="32"/>
          <w:cs/>
        </w:rPr>
        <w:t>เต๊ะ</w:t>
      </w:r>
      <w:proofErr w:type="spellEnd"/>
      <w:r w:rsidRPr="00CB3593">
        <w:rPr>
          <w:rFonts w:ascii="TH SarabunPSK" w:hAnsi="TH SarabunPSK" w:cs="TH SarabunPSK"/>
          <w:sz w:val="32"/>
          <w:szCs w:val="32"/>
          <w:cs/>
        </w:rPr>
        <w:t xml:space="preserve"> ผกก.สภ.ยะหา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CB3593">
        <w:rPr>
          <w:rFonts w:ascii="TH SarabunPSK" w:hAnsi="TH SarabunPSK" w:cs="TH SarabunPSK"/>
          <w:sz w:val="32"/>
          <w:szCs w:val="32"/>
          <w:cs/>
        </w:rPr>
        <w:t>พ.ต.ท.บรรพต มณีคล้าย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B3593">
        <w:rPr>
          <w:rFonts w:ascii="TH SarabunPSK" w:hAnsi="TH SarabunPSK" w:cs="TH SarabunPSK"/>
          <w:sz w:val="32"/>
          <w:szCs w:val="32"/>
          <w:cs/>
        </w:rPr>
        <w:t>รอง ผกก.ป. สภ.ยะหา</w:t>
      </w:r>
      <w:r>
        <w:rPr>
          <w:rFonts w:ascii="TH SarabunPSK" w:hAnsi="TH SarabunPSK" w:cs="TH SarabunPSK" w:hint="cs"/>
          <w:sz w:val="32"/>
          <w:szCs w:val="32"/>
          <w:cs/>
        </w:rPr>
        <w:t>,</w:t>
      </w:r>
      <w:r w:rsidRPr="00CB3593">
        <w:rPr>
          <w:rFonts w:ascii="TH SarabunPSK" w:hAnsi="TH SarabunPSK" w:cs="TH SarabunPSK"/>
          <w:sz w:val="32"/>
          <w:szCs w:val="32"/>
          <w:cs/>
        </w:rPr>
        <w:t xml:space="preserve"> พ.ต.ต.มะรอพี สาและ สวป.สภ.ยะหา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B3593">
        <w:rPr>
          <w:rFonts w:ascii="TH SarabunPSK" w:hAnsi="TH SarabunPSK" w:cs="TH SarabunPSK"/>
          <w:sz w:val="32"/>
          <w:szCs w:val="32"/>
          <w:cs/>
        </w:rPr>
        <w:t>ร.ต.อ.อำนวย เเก้วออด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B3593">
        <w:rPr>
          <w:rFonts w:ascii="TH SarabunPSK" w:hAnsi="TH SarabunPSK" w:cs="TH SarabunPSK"/>
          <w:sz w:val="32"/>
          <w:szCs w:val="32"/>
          <w:cs/>
        </w:rPr>
        <w:t xml:space="preserve">รอง สวป.สภ.ยะหา ปฏิบัติหน้าที่(ร้อยเวร </w:t>
      </w:r>
      <w:r w:rsidRPr="00CB3593">
        <w:rPr>
          <w:rFonts w:ascii="TH SarabunPSK" w:hAnsi="TH SarabunPSK" w:cs="TH SarabunPSK"/>
          <w:sz w:val="32"/>
          <w:szCs w:val="32"/>
        </w:rPr>
        <w:t xml:space="preserve">20) </w:t>
      </w:r>
      <w:r w:rsidRPr="00CB3593">
        <w:rPr>
          <w:rFonts w:ascii="TH SarabunPSK" w:hAnsi="TH SarabunPSK" w:cs="TH SarabunPSK"/>
          <w:sz w:val="32"/>
          <w:szCs w:val="32"/>
          <w:cs/>
        </w:rPr>
        <w:t xml:space="preserve">พร้อม </w:t>
      </w:r>
      <w:proofErr w:type="spellStart"/>
      <w:r w:rsidRPr="00CB3593">
        <w:rPr>
          <w:rFonts w:ascii="TH SarabunPSK" w:hAnsi="TH SarabunPSK" w:cs="TH SarabunPSK"/>
          <w:sz w:val="32"/>
          <w:szCs w:val="32"/>
          <w:cs/>
        </w:rPr>
        <w:t>ชป</w:t>
      </w:r>
      <w:proofErr w:type="spellEnd"/>
      <w:r w:rsidRPr="00CB3593">
        <w:rPr>
          <w:rFonts w:ascii="TH SarabunPSK" w:hAnsi="TH SarabunPSK" w:cs="TH SarabunPSK"/>
          <w:sz w:val="32"/>
          <w:szCs w:val="32"/>
          <w:cs/>
        </w:rPr>
        <w:t>.อัสนี</w:t>
      </w:r>
      <w:proofErr w:type="spellStart"/>
      <w:r w:rsidRPr="00CB3593">
        <w:rPr>
          <w:rFonts w:ascii="TH SarabunPSK" w:hAnsi="TH SarabunPSK" w:cs="TH SarabunPSK"/>
          <w:sz w:val="32"/>
          <w:szCs w:val="32"/>
          <w:cs/>
        </w:rPr>
        <w:t>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B3593">
        <w:rPr>
          <w:rFonts w:ascii="TH SarabunPSK" w:hAnsi="TH SarabunPSK" w:cs="TH SarabunPSK"/>
          <w:sz w:val="32"/>
          <w:szCs w:val="32"/>
          <w:cs/>
        </w:rPr>
        <w:t>ว.</w:t>
      </w:r>
      <w:r w:rsidRPr="00CB3593">
        <w:rPr>
          <w:rFonts w:ascii="TH SarabunPSK" w:hAnsi="TH SarabunPSK" w:cs="TH SarabunPSK"/>
          <w:sz w:val="32"/>
          <w:szCs w:val="32"/>
        </w:rPr>
        <w:t xml:space="preserve">4 pop up </w:t>
      </w:r>
      <w:r w:rsidRPr="00CB3593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proofErr w:type="spellStart"/>
      <w:r w:rsidRPr="00CB3593">
        <w:rPr>
          <w:rFonts w:ascii="TH SarabunPSK" w:hAnsi="TH SarabunPSK" w:cs="TH SarabunPSK"/>
          <w:sz w:val="32"/>
          <w:szCs w:val="32"/>
          <w:cs/>
        </w:rPr>
        <w:t>รร</w:t>
      </w:r>
      <w:proofErr w:type="spellEnd"/>
      <w:r w:rsidRPr="00CB3593">
        <w:rPr>
          <w:rFonts w:ascii="TH SarabunPSK" w:hAnsi="TH SarabunPSK" w:cs="TH SarabunPSK"/>
          <w:sz w:val="32"/>
          <w:szCs w:val="32"/>
          <w:cs/>
        </w:rPr>
        <w:t>.บ้านยะหา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CB3593">
        <w:rPr>
          <w:rFonts w:ascii="TH SarabunPSK" w:hAnsi="TH SarabunPSK" w:cs="TH SarabunPSK"/>
          <w:sz w:val="32"/>
          <w:szCs w:val="32"/>
          <w:cs/>
        </w:rPr>
        <w:t>จัดกำลังคุ้มกัน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B3593">
        <w:rPr>
          <w:rFonts w:ascii="TH SarabunPSK" w:hAnsi="TH SarabunPSK" w:cs="TH SarabunPSK"/>
          <w:sz w:val="32"/>
          <w:szCs w:val="32"/>
          <w:cs/>
        </w:rPr>
        <w:t xml:space="preserve">(ปีกกา ทั้ง </w:t>
      </w:r>
      <w:r w:rsidRPr="00CB3593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CB3593">
        <w:rPr>
          <w:rFonts w:ascii="TH SarabunPSK" w:hAnsi="TH SarabunPSK" w:cs="TH SarabunPSK"/>
          <w:sz w:val="32"/>
          <w:szCs w:val="32"/>
          <w:cs/>
        </w:rPr>
        <w:t>ข้าง)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CB3593">
        <w:rPr>
          <w:rFonts w:ascii="TH SarabunPSK" w:hAnsi="TH SarabunPSK" w:cs="TH SarabunPSK"/>
          <w:sz w:val="32"/>
          <w:szCs w:val="32"/>
          <w:cs/>
        </w:rPr>
        <w:t>เพื่อรักษาความปลอดภัยให้กับ กำลังพลภายในจุดตรวจค้น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B3593">
        <w:rPr>
          <w:rFonts w:ascii="TH SarabunPSK" w:hAnsi="TH SarabunPSK" w:cs="TH SarabunPSK"/>
          <w:sz w:val="32"/>
          <w:szCs w:val="32"/>
          <w:cs/>
        </w:rPr>
        <w:t>ตามคำสั่ง มาตรการป้องกันเด็กนักเรียนและกลุ่มวัยรุ่นก่อเหตุทะเลาะวิวาทและการแข่งรถในทางสาธารณะ โดยเน้นความผิดเกี่ยวกับการพกพาอาวุธปืน วัตถุระเบิด เครื่องกระสุนปืน อาวุธมีด ดัดแปลงสภาพรถ(ท่อดัง)เพื่อลดอาชญากรรม และการรวมตัวของกลุ่มวัยรุ่นในพื้นที่เทศบาลตำบลยะหา</w:t>
      </w:r>
    </w:p>
    <w:p w14:paraId="654AF245" w14:textId="77777777" w:rsidR="009073C4" w:rsidRDefault="009073C4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622FE8E" w14:textId="478C6661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10E5727" w14:textId="77777777" w:rsidR="00896F65" w:rsidRPr="00954718" w:rsidRDefault="00896F65" w:rsidP="00896F65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5471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กิจกรรม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54718">
        <w:rPr>
          <w:rFonts w:ascii="TH SarabunPSK" w:hAnsi="TH SarabunPSK" w:cs="TH SarabunPSK"/>
          <w:b/>
          <w:bCs/>
          <w:sz w:val="32"/>
          <w:szCs w:val="32"/>
          <w:cs/>
        </w:rPr>
        <w:t>มหกรรมธงฟ้า ณ ที่ว่าการอำเภอยะหา</w:t>
      </w:r>
    </w:p>
    <w:p w14:paraId="4E3270F9" w14:textId="77777777" w:rsidR="00896F65" w:rsidRDefault="00896F65" w:rsidP="00896F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54718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5782A9A8" wp14:editId="0ACB9939">
                <wp:simplePos x="0" y="0"/>
                <wp:positionH relativeFrom="margin">
                  <wp:align>center</wp:align>
                </wp:positionH>
                <wp:positionV relativeFrom="paragraph">
                  <wp:posOffset>186704</wp:posOffset>
                </wp:positionV>
                <wp:extent cx="5400000" cy="1440000"/>
                <wp:effectExtent l="0" t="0" r="0" b="8255"/>
                <wp:wrapNone/>
                <wp:docPr id="118438229" name="กลุ่ม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479334" cy="2057864"/>
                        </a:xfrm>
                      </wpg:grpSpPr>
                      <pic:pic xmlns:pic="http://schemas.openxmlformats.org/drawingml/2006/picture">
                        <pic:nvPicPr>
                          <pic:cNvPr id="118438230" name="รูปภาพ 118438230"/>
                          <pic:cNvPicPr>
                            <a:picLocks noChangeAspect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36134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231" name="รูปภาพ 118438231"/>
                          <pic:cNvPicPr>
                            <a:picLocks noChangeAspect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68067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232" name="รูปภาพ 118438232"/>
                          <pic:cNvPicPr>
                            <a:picLocks noChangeAspect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27124F" id="กลุ่ม 23" o:spid="_x0000_s1026" style="position:absolute;margin-left:0;margin-top:14.7pt;width:425.2pt;height:113.4pt;z-index:251675648;mso-position-horizontal:center;mso-position-horizontal-relative:margin;mso-width-relative:margin;mso-height-relative:margin" coordsize="84793,205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">
                <v:shape id="รูปภาพ 118438230" o:spid="_x0000_s1027" type="#_x0000_t75" style="position:absolute;left:57361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">
                  <v:imagedata r:id="rId101" o:title=""/>
                </v:shape>
                <v:shape id="รูปภาพ 118438231" o:spid="_x0000_s1028" type="#_x0000_t75" style="position:absolute;left:28680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">
                  <v:imagedata r:id="rId102" o:title=""/>
                </v:shape>
                <v:shape id="รูปภาพ 118438232" o:spid="_x0000_s1029" type="#_x0000_t75" style="position:absolute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">
                  <v:imagedata r:id="rId103" o:title=""/>
                </v:shape>
                <w10:wrap anchorx="margin"/>
              </v:group>
            </w:pict>
          </mc:Fallback>
        </mc:AlternateContent>
      </w:r>
    </w:p>
    <w:p w14:paraId="0024D967" w14:textId="77777777" w:rsidR="00896F65" w:rsidRDefault="00896F65" w:rsidP="00896F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0B4E8D6" w14:textId="77777777" w:rsidR="00896F65" w:rsidRDefault="00896F65" w:rsidP="00896F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75517DC" w14:textId="77777777" w:rsidR="00896F65" w:rsidRDefault="00896F65" w:rsidP="00896F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6812B09" w14:textId="77777777" w:rsidR="00896F65" w:rsidRDefault="00896F65" w:rsidP="00896F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45CE97C" w14:textId="77777777" w:rsidR="00896F65" w:rsidRDefault="00896F65" w:rsidP="00896F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B762593" w14:textId="77777777" w:rsidR="00896F65" w:rsidRDefault="00896F65" w:rsidP="00896F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E8C1E9D" w14:textId="77777777" w:rsidR="00896F65" w:rsidRDefault="00896F65" w:rsidP="00896F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3620B89" w14:textId="6E697856" w:rsidR="00896F65" w:rsidRDefault="00896F65" w:rsidP="00896F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54718">
        <w:rPr>
          <w:rFonts w:ascii="TH SarabunPSK" w:hAnsi="TH SarabunPSK" w:cs="TH SarabunPSK"/>
          <w:sz w:val="32"/>
          <w:szCs w:val="32"/>
          <w:cs/>
        </w:rPr>
        <w:t>วันนี้</w:t>
      </w:r>
      <w:r w:rsidRPr="00954718">
        <w:rPr>
          <w:rFonts w:ascii="TH SarabunPSK" w:hAnsi="TH SarabunPSK" w:cs="TH SarabunPSK"/>
          <w:sz w:val="32"/>
          <w:szCs w:val="32"/>
        </w:rPr>
        <w:t> </w:t>
      </w:r>
      <w:r w:rsidRPr="00954718">
        <w:rPr>
          <w:rFonts w:ascii="TH SarabunPSK" w:hAnsi="TH SarabunPSK" w:cs="TH SarabunPSK"/>
          <w:sz w:val="32"/>
          <w:szCs w:val="32"/>
          <w:cs/>
        </w:rPr>
        <w:t>2 มี.ค. 69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54718">
        <w:rPr>
          <w:rFonts w:ascii="TH SarabunPSK" w:hAnsi="TH SarabunPSK" w:cs="TH SarabunPSK"/>
          <w:sz w:val="32"/>
          <w:szCs w:val="32"/>
          <w:cs/>
        </w:rPr>
        <w:t>เวลา 10.30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54718">
        <w:rPr>
          <w:rFonts w:ascii="TH SarabunPSK" w:hAnsi="TH SarabunPSK" w:cs="TH SarabunPSK"/>
          <w:sz w:val="32"/>
          <w:szCs w:val="32"/>
          <w:cs/>
        </w:rPr>
        <w:t>พ.ต.อ.สายูตี กา</w:t>
      </w:r>
      <w:proofErr w:type="spellStart"/>
      <w:r w:rsidRPr="00954718">
        <w:rPr>
          <w:rFonts w:ascii="TH SarabunPSK" w:hAnsi="TH SarabunPSK" w:cs="TH SarabunPSK"/>
          <w:sz w:val="32"/>
          <w:szCs w:val="32"/>
          <w:cs/>
        </w:rPr>
        <w:t>เต๊ะ</w:t>
      </w:r>
      <w:proofErr w:type="spellEnd"/>
      <w:r w:rsidRPr="00954718">
        <w:rPr>
          <w:rFonts w:ascii="TH SarabunPSK" w:hAnsi="TH SarabunPSK" w:cs="TH SarabunPSK"/>
          <w:sz w:val="32"/>
          <w:szCs w:val="32"/>
          <w:cs/>
        </w:rPr>
        <w:t xml:space="preserve"> ผกก.สภ.ยะหา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954718">
        <w:rPr>
          <w:rFonts w:ascii="TH SarabunPSK" w:hAnsi="TH SarabunPSK" w:cs="TH SarabunPSK"/>
          <w:sz w:val="32"/>
          <w:szCs w:val="32"/>
          <w:cs/>
        </w:rPr>
        <w:t>พ.ต.ท.บรรพต มณีคล้าย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Pr="00954718">
        <w:rPr>
          <w:rFonts w:ascii="TH SarabunPSK" w:hAnsi="TH SarabunPSK" w:cs="TH SarabunPSK"/>
          <w:sz w:val="32"/>
          <w:szCs w:val="32"/>
          <w:cs/>
        </w:rPr>
        <w:t>รอง ผกก.ป. 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954718">
        <w:rPr>
          <w:rFonts w:ascii="TH SarabunPSK" w:hAnsi="TH SarabunPSK" w:cs="TH SarabunPSK"/>
          <w:sz w:val="32"/>
          <w:szCs w:val="32"/>
          <w:cs/>
        </w:rPr>
        <w:t>พ.ต.ต.มะรอพี สาและ สวป.สภ.ยะหา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954718">
        <w:rPr>
          <w:rFonts w:ascii="TH SarabunPSK" w:hAnsi="TH SarabunPSK" w:cs="TH SarabunPSK"/>
          <w:sz w:val="32"/>
          <w:szCs w:val="32"/>
          <w:cs/>
        </w:rPr>
        <w:t>ว่าที่ ร.ต.ท.ธนวัฒน์ ธรรมรัตน์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54718">
        <w:rPr>
          <w:rFonts w:ascii="TH SarabunPSK" w:hAnsi="TH SarabunPSK" w:cs="TH SarabunPSK"/>
          <w:sz w:val="32"/>
          <w:szCs w:val="32"/>
          <w:cs/>
        </w:rPr>
        <w:t xml:space="preserve">รอง สวป.สภ.ยะหา ปฏิบัติหน้าที่ร้อยเวร 20 พร้อมชุด </w:t>
      </w:r>
      <w:proofErr w:type="spellStart"/>
      <w:r w:rsidRPr="00954718">
        <w:rPr>
          <w:rFonts w:ascii="TH SarabunPSK" w:hAnsi="TH SarabunPSK" w:cs="TH SarabunPSK"/>
          <w:sz w:val="32"/>
          <w:szCs w:val="32"/>
          <w:cs/>
        </w:rPr>
        <w:t>ชป</w:t>
      </w:r>
      <w:proofErr w:type="spellEnd"/>
      <w:r w:rsidRPr="00954718">
        <w:rPr>
          <w:rFonts w:ascii="TH SarabunPSK" w:hAnsi="TH SarabunPSK" w:cs="TH SarabunPSK"/>
          <w:sz w:val="32"/>
          <w:szCs w:val="32"/>
          <w:cs/>
        </w:rPr>
        <w:t>.อัสนี</w:t>
      </w:r>
      <w:proofErr w:type="spellStart"/>
      <w:r w:rsidRPr="00954718">
        <w:rPr>
          <w:rFonts w:ascii="TH SarabunPSK" w:hAnsi="TH SarabunPSK" w:cs="TH SarabunPSK"/>
          <w:sz w:val="32"/>
          <w:szCs w:val="32"/>
          <w:cs/>
        </w:rPr>
        <w:t>ย์</w:t>
      </w:r>
      <w:proofErr w:type="spellEnd"/>
      <w:r w:rsidRPr="00954718">
        <w:rPr>
          <w:rFonts w:ascii="TH SarabunPSK" w:hAnsi="TH SarabunPSK" w:cs="TH SarabunPSK"/>
          <w:sz w:val="32"/>
          <w:szCs w:val="32"/>
          <w:cs/>
        </w:rPr>
        <w:t xml:space="preserve"> ว.4 รักษาความสงบเรียบร้อยบริเวณสถานที่จัดกิจกรรม มหกรรมธงฟ้า ณ ที่ว่าการอำเภอยะหา ได้อำนวยความสะดวกด้านการจราจร ดูแลความปลอดภัยประชาชน และป้องกันเหตุทะเลาะวิวาท ลักทรัพย์</w:t>
      </w:r>
    </w:p>
    <w:p w14:paraId="43616B06" w14:textId="77777777" w:rsidR="00896F65" w:rsidRDefault="00896F65" w:rsidP="00896F6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04593">
        <w:rPr>
          <w:rFonts w:ascii="TH SarabunPSK" w:hAnsi="TH SarabunPSK" w:cs="TH SarabunPSK"/>
          <w:b/>
          <w:bCs/>
          <w:sz w:val="32"/>
          <w:szCs w:val="32"/>
          <w:cs/>
        </w:rPr>
        <w:t>รับตัวข้าราชการตำรวจบรรจุใหม่</w:t>
      </w:r>
    </w:p>
    <w:p w14:paraId="0B53A05F" w14:textId="77777777" w:rsidR="00896F65" w:rsidRPr="00A04593" w:rsidRDefault="00896F65" w:rsidP="00896F6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04593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3CD0B600" wp14:editId="3FC1E3D1">
                <wp:simplePos x="0" y="0"/>
                <wp:positionH relativeFrom="margin">
                  <wp:align>center</wp:align>
                </wp:positionH>
                <wp:positionV relativeFrom="paragraph">
                  <wp:posOffset>191770</wp:posOffset>
                </wp:positionV>
                <wp:extent cx="5400000" cy="1440000"/>
                <wp:effectExtent l="0" t="0" r="0" b="8255"/>
                <wp:wrapNone/>
                <wp:docPr id="118438237" name="กลุ่ม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409535" cy="2071117"/>
                        </a:xfrm>
                      </wpg:grpSpPr>
                      <pic:pic xmlns:pic="http://schemas.openxmlformats.org/drawingml/2006/picture">
                        <pic:nvPicPr>
                          <pic:cNvPr id="118438238" name="รูปภาพ 118438238"/>
                          <pic:cNvPicPr>
                            <a:picLocks noChangeAspect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6996" y="13253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239" name="รูปภาพ 118438239"/>
                          <pic:cNvPicPr>
                            <a:picLocks noChangeAspect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240" name="รูปภาพ 118438240"/>
                          <pic:cNvPicPr>
                            <a:picLocks noChangeAspect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66335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8F4D3C" id="กลุ่ม 28" o:spid="_x0000_s1026" style="position:absolute;margin-left:0;margin-top:15.1pt;width:425.2pt;height:113.4pt;z-index:251677696;mso-position-horizontal:center;mso-position-horizontal-relative:margin;mso-width-relative:margin;mso-height-relative:margin" coordsize="84095,207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">
                <v:shape id="รูปภาพ 118438238" o:spid="_x0000_s1027" type="#_x0000_t75" style="position:absolute;left:28369;top:132;width:27432;height:20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">
                  <v:imagedata r:id="rId107" o:title=""/>
                </v:shape>
                <v:shape id="รูปภาพ 118438239" o:spid="_x0000_s1028" type="#_x0000_t75" style="position:absolute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">
                  <v:imagedata r:id="rId108" o:title=""/>
                </v:shape>
                <v:shape id="รูปภาพ 118438240" o:spid="_x0000_s1029" type="#_x0000_t75" style="position:absolute;left:56663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">
                  <v:imagedata r:id="rId109" o:title=""/>
                </v:shape>
                <w10:wrap anchorx="margin"/>
              </v:group>
            </w:pict>
          </mc:Fallback>
        </mc:AlternateContent>
      </w:r>
    </w:p>
    <w:p w14:paraId="223C122A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5918AD4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B87E258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7034992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42A4CC4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5CFD62A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157F6BB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AA542B3" w14:textId="07DDACF2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A04593">
        <w:rPr>
          <w:rFonts w:ascii="TH SarabunPSK" w:hAnsi="TH SarabunPSK" w:cs="TH SarabunPSK"/>
          <w:sz w:val="32"/>
          <w:szCs w:val="32"/>
          <w:cs/>
        </w:rPr>
        <w:t>วันนี้ 10 มี.ค.69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4593">
        <w:rPr>
          <w:rFonts w:ascii="TH SarabunPSK" w:hAnsi="TH SarabunPSK" w:cs="TH SarabunPSK"/>
          <w:sz w:val="32"/>
          <w:szCs w:val="32"/>
          <w:cs/>
        </w:rPr>
        <w:t>เวลา 09.00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4593">
        <w:rPr>
          <w:rFonts w:ascii="TH SarabunPSK" w:hAnsi="TH SarabunPSK" w:cs="TH SarabunPSK"/>
          <w:sz w:val="32"/>
          <w:szCs w:val="32"/>
          <w:cs/>
        </w:rPr>
        <w:t>พ.ต.อ.สายูตี กา</w:t>
      </w:r>
      <w:proofErr w:type="spellStart"/>
      <w:r w:rsidRPr="00A04593">
        <w:rPr>
          <w:rFonts w:ascii="TH SarabunPSK" w:hAnsi="TH SarabunPSK" w:cs="TH SarabunPSK"/>
          <w:sz w:val="32"/>
          <w:szCs w:val="32"/>
          <w:cs/>
        </w:rPr>
        <w:t>เต๊ะ</w:t>
      </w:r>
      <w:proofErr w:type="spellEnd"/>
      <w:r w:rsidRPr="00A04593">
        <w:rPr>
          <w:rFonts w:ascii="TH SarabunPSK" w:hAnsi="TH SarabunPSK" w:cs="TH SarabunPSK"/>
          <w:sz w:val="32"/>
          <w:szCs w:val="32"/>
          <w:cs/>
        </w:rPr>
        <w:t xml:space="preserve"> ผกก.สภ.ยะหา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A04593">
        <w:rPr>
          <w:rFonts w:ascii="TH SarabunPSK" w:hAnsi="TH SarabunPSK" w:cs="TH SarabunPSK"/>
          <w:sz w:val="32"/>
          <w:szCs w:val="32"/>
          <w:cs/>
        </w:rPr>
        <w:t>พ.ต.ท.บรรพต มณีคล้าย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A04593">
        <w:rPr>
          <w:rFonts w:ascii="TH SarabunPSK" w:hAnsi="TH SarabunPSK" w:cs="TH SarabunPSK"/>
          <w:sz w:val="32"/>
          <w:szCs w:val="32"/>
          <w:cs/>
        </w:rPr>
        <w:t>รอง ผกก.ป. 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A04593">
        <w:rPr>
          <w:rFonts w:ascii="TH SarabunPSK" w:hAnsi="TH SarabunPSK" w:cs="TH SarabunPSK"/>
          <w:sz w:val="32"/>
          <w:szCs w:val="32"/>
          <w:cs/>
        </w:rPr>
        <w:t>พ.ต.ท.เชี่ยวชาญ อินทมิน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4593">
        <w:rPr>
          <w:rFonts w:ascii="TH SarabunPSK" w:hAnsi="TH SarabunPSK" w:cs="TH SarabunPSK"/>
          <w:sz w:val="32"/>
          <w:szCs w:val="32"/>
          <w:cs/>
        </w:rPr>
        <w:t>สว.อก.สภ.ยะหา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A04593">
        <w:rPr>
          <w:rFonts w:ascii="TH SarabunPSK" w:hAnsi="TH SarabunPSK" w:cs="TH SarabunPSK"/>
          <w:sz w:val="32"/>
          <w:szCs w:val="32"/>
          <w:cs/>
        </w:rPr>
        <w:t>พ.ต.ต.มะรอพี สาและ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4593">
        <w:rPr>
          <w:rFonts w:ascii="TH SarabunPSK" w:hAnsi="TH SarabunPSK" w:cs="TH SarabunPSK"/>
          <w:sz w:val="32"/>
          <w:szCs w:val="32"/>
          <w:cs/>
        </w:rPr>
        <w:t>สวป.สภ.ยะหา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           </w:t>
      </w:r>
      <w:r w:rsidRPr="00A04593">
        <w:rPr>
          <w:rFonts w:ascii="TH SarabunPSK" w:hAnsi="TH SarabunPSK" w:cs="TH SarabunPSK"/>
          <w:sz w:val="32"/>
          <w:szCs w:val="32"/>
          <w:cs/>
        </w:rPr>
        <w:t>ว่าที่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4593">
        <w:rPr>
          <w:rFonts w:ascii="TH SarabunPSK" w:hAnsi="TH SarabunPSK" w:cs="TH SarabunPSK"/>
          <w:sz w:val="32"/>
          <w:szCs w:val="32"/>
          <w:cs/>
        </w:rPr>
        <w:t>ร.ต.ท.ธนวัฒน์ ธรรมรัตน์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4593">
        <w:rPr>
          <w:rFonts w:ascii="TH SarabunPSK" w:hAnsi="TH SarabunPSK" w:cs="TH SarabunPSK"/>
          <w:sz w:val="32"/>
          <w:szCs w:val="32"/>
          <w:cs/>
        </w:rPr>
        <w:t>รอง สวป.สภ.ยะหา ปฏิบัติหน้าที่ร้อยเวร 20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4593">
        <w:rPr>
          <w:rFonts w:ascii="TH SarabunPSK" w:hAnsi="TH SarabunPSK" w:cs="TH SarabunPSK"/>
          <w:sz w:val="32"/>
          <w:szCs w:val="32"/>
          <w:cs/>
        </w:rPr>
        <w:t xml:space="preserve">พร้อมชุด </w:t>
      </w:r>
      <w:proofErr w:type="spellStart"/>
      <w:r w:rsidRPr="00A04593">
        <w:rPr>
          <w:rFonts w:ascii="TH SarabunPSK" w:hAnsi="TH SarabunPSK" w:cs="TH SarabunPSK"/>
          <w:sz w:val="32"/>
          <w:szCs w:val="32"/>
          <w:cs/>
        </w:rPr>
        <w:t>ชป</w:t>
      </w:r>
      <w:proofErr w:type="spellEnd"/>
      <w:r w:rsidRPr="00A04593">
        <w:rPr>
          <w:rFonts w:ascii="TH SarabunPSK" w:hAnsi="TH SarabunPSK" w:cs="TH SarabunPSK"/>
          <w:sz w:val="32"/>
          <w:szCs w:val="32"/>
          <w:cs/>
        </w:rPr>
        <w:t>.อัสนี</w:t>
      </w:r>
      <w:proofErr w:type="spellStart"/>
      <w:r w:rsidRPr="00A04593">
        <w:rPr>
          <w:rFonts w:ascii="TH SarabunPSK" w:hAnsi="TH SarabunPSK" w:cs="TH SarabunPSK"/>
          <w:sz w:val="32"/>
          <w:szCs w:val="32"/>
          <w:cs/>
        </w:rPr>
        <w:t>ย์</w:t>
      </w:r>
      <w:proofErr w:type="spellEnd"/>
      <w:r w:rsidRPr="00A04593">
        <w:rPr>
          <w:rFonts w:ascii="TH SarabunPSK" w:hAnsi="TH SarabunPSK" w:cs="TH SarabunPSK"/>
          <w:sz w:val="32"/>
          <w:szCs w:val="32"/>
          <w:cs/>
        </w:rPr>
        <w:t xml:space="preserve"> ว.4 รับตัวข้าราชการตำรวจบรรจุใหม่ เพื่อเข้ารายงานตัวและปฏิบัติหน้าที่ตามคำสั่งของทางราชการ ณ มหาวิทยาลัย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A04593">
        <w:rPr>
          <w:rFonts w:ascii="TH SarabunPSK" w:hAnsi="TH SarabunPSK" w:cs="TH SarabunPSK"/>
          <w:sz w:val="32"/>
          <w:szCs w:val="32"/>
          <w:cs/>
        </w:rPr>
        <w:t>การกีฬาแห่งชาติ วิทยาเขตยะลา</w:t>
      </w:r>
    </w:p>
    <w:p w14:paraId="5E406F1E" w14:textId="68F3BC5F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98E669F" w14:textId="1703C100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60FCB4F" w14:textId="26F752EB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934C434" w14:textId="7857FFFD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3048BE9" w14:textId="4078655A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0FCAA2A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818DEA1" w14:textId="77777777" w:rsidR="00896F65" w:rsidRPr="00AA0BB8" w:rsidRDefault="00896F65" w:rsidP="00896F6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A0BB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ปิดกั้นที่เกิดเหตุ พยายาม 241</w:t>
      </w:r>
    </w:p>
    <w:p w14:paraId="2D21AA5F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A0BB8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791C6FD3" wp14:editId="0C4DA70A">
                <wp:simplePos x="0" y="0"/>
                <wp:positionH relativeFrom="margin">
                  <wp:align>center</wp:align>
                </wp:positionH>
                <wp:positionV relativeFrom="paragraph">
                  <wp:posOffset>224572</wp:posOffset>
                </wp:positionV>
                <wp:extent cx="5400000" cy="1440000"/>
                <wp:effectExtent l="0" t="0" r="0" b="8255"/>
                <wp:wrapNone/>
                <wp:docPr id="118438241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420344" cy="1552102"/>
                        </a:xfrm>
                      </wpg:grpSpPr>
                      <pic:pic xmlns:pic="http://schemas.openxmlformats.org/drawingml/2006/picture">
                        <pic:nvPicPr>
                          <pic:cNvPr id="118438242" name="รูปภาพ 118438242"/>
                          <pic:cNvPicPr>
                            <a:picLocks noChangeAspect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77144" y="5027"/>
                            <a:ext cx="2743200" cy="1547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243" name="รูปภาพ 118438243"/>
                          <pic:cNvPicPr>
                            <a:picLocks noChangeAspect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8572" y="0"/>
                            <a:ext cx="2743200" cy="1547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244" name="รูปภาพ 118438244"/>
                          <pic:cNvPicPr>
                            <a:picLocks noChangeAspect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47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8FDD0A" id="กลุ่ม 9" o:spid="_x0000_s1026" style="position:absolute;margin-left:0;margin-top:17.7pt;width:425.2pt;height:113.4pt;z-index:251678720;mso-position-horizontal:center;mso-position-horizontal-relative:margin;mso-width-relative:margin;mso-height-relative:margin" coordsize="84203,155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">
                <v:shape id="รูปภาพ 118438242" o:spid="_x0000_s1027" type="#_x0000_t75" style="position:absolute;left:56771;top:50;width:27432;height:15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">
                  <v:imagedata r:id="rId113" o:title=""/>
                </v:shape>
                <v:shape id="รูปภาพ 118438243" o:spid="_x0000_s1028" type="#_x0000_t75" style="position:absolute;left:28385;width:27432;height:15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">
                  <v:imagedata r:id="rId114" o:title=""/>
                </v:shape>
                <v:shape id="รูปภาพ 118438244" o:spid="_x0000_s1029" type="#_x0000_t75" style="position:absolute;width:27432;height:15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">
                  <v:imagedata r:id="rId115" o:title=""/>
                </v:shape>
                <w10:wrap anchorx="margin"/>
              </v:group>
            </w:pict>
          </mc:Fallback>
        </mc:AlternateContent>
      </w:r>
    </w:p>
    <w:p w14:paraId="7F91B6DB" w14:textId="77777777" w:rsidR="00896F65" w:rsidRPr="0019046C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420E02E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C44F87C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CFD9A98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820821F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22CD55A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D019B5C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1B20512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AA0BB8">
        <w:rPr>
          <w:rFonts w:ascii="TH SarabunPSK" w:hAnsi="TH SarabunPSK" w:cs="TH SarabunPSK"/>
          <w:sz w:val="32"/>
          <w:szCs w:val="32"/>
          <w:cs/>
        </w:rPr>
        <w:t>วันนี้</w:t>
      </w:r>
      <w:r w:rsidRPr="00AA0BB8">
        <w:rPr>
          <w:rFonts w:ascii="TH SarabunPSK" w:hAnsi="TH SarabunPSK" w:cs="TH SarabunPSK"/>
          <w:sz w:val="32"/>
          <w:szCs w:val="32"/>
        </w:rPr>
        <w:t> </w:t>
      </w:r>
      <w:r w:rsidRPr="00AA0BB8">
        <w:rPr>
          <w:rFonts w:ascii="TH SarabunPSK" w:hAnsi="TH SarabunPSK" w:cs="TH SarabunPSK"/>
          <w:sz w:val="32"/>
          <w:szCs w:val="32"/>
          <w:cs/>
        </w:rPr>
        <w:t>14 มี.ค. 69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A0BB8">
        <w:rPr>
          <w:rFonts w:ascii="TH SarabunPSK" w:hAnsi="TH SarabunPSK" w:cs="TH SarabunPSK"/>
          <w:sz w:val="32"/>
          <w:szCs w:val="32"/>
          <w:cs/>
        </w:rPr>
        <w:t>เวลา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A0BB8">
        <w:rPr>
          <w:rFonts w:ascii="TH SarabunPSK" w:hAnsi="TH SarabunPSK" w:cs="TH SarabunPSK"/>
          <w:sz w:val="32"/>
          <w:szCs w:val="32"/>
          <w:cs/>
        </w:rPr>
        <w:t>06.30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A0BB8">
        <w:rPr>
          <w:rFonts w:ascii="TH SarabunPSK" w:hAnsi="TH SarabunPSK" w:cs="TH SarabunPSK"/>
          <w:sz w:val="32"/>
          <w:szCs w:val="32"/>
          <w:cs/>
        </w:rPr>
        <w:t>พ.ต.อ.สายูตี กา</w:t>
      </w:r>
      <w:proofErr w:type="spellStart"/>
      <w:r w:rsidRPr="00AA0BB8">
        <w:rPr>
          <w:rFonts w:ascii="TH SarabunPSK" w:hAnsi="TH SarabunPSK" w:cs="TH SarabunPSK"/>
          <w:sz w:val="32"/>
          <w:szCs w:val="32"/>
          <w:cs/>
        </w:rPr>
        <w:t>เต๊ะ</w:t>
      </w:r>
      <w:proofErr w:type="spellEnd"/>
      <w:r w:rsidRPr="00AA0BB8">
        <w:rPr>
          <w:rFonts w:ascii="TH SarabunPSK" w:hAnsi="TH SarabunPSK" w:cs="TH SarabunPSK"/>
          <w:sz w:val="32"/>
          <w:szCs w:val="32"/>
          <w:cs/>
        </w:rPr>
        <w:t xml:space="preserve"> ผกก.สภ.ยะหา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AA0BB8">
        <w:rPr>
          <w:rFonts w:ascii="TH SarabunPSK" w:hAnsi="TH SarabunPSK" w:cs="TH SarabunPSK"/>
          <w:sz w:val="32"/>
          <w:szCs w:val="32"/>
          <w:cs/>
        </w:rPr>
        <w:t>พ.ต.ท.บรรพต มณีคล้าย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         </w:t>
      </w:r>
      <w:r w:rsidRPr="00AA0BB8">
        <w:rPr>
          <w:rFonts w:ascii="TH SarabunPSK" w:hAnsi="TH SarabunPSK" w:cs="TH SarabunPSK"/>
          <w:sz w:val="32"/>
          <w:szCs w:val="32"/>
          <w:cs/>
        </w:rPr>
        <w:t>รอง ผกก. ป. สภ.ยะหา</w:t>
      </w:r>
      <w:r>
        <w:rPr>
          <w:rFonts w:ascii="TH SarabunPSK" w:hAnsi="TH SarabunPSK" w:cs="TH SarabunPSK" w:hint="cs"/>
          <w:sz w:val="32"/>
          <w:szCs w:val="32"/>
          <w:cs/>
        </w:rPr>
        <w:t>,</w:t>
      </w:r>
      <w:r w:rsidRPr="00AA0BB8">
        <w:rPr>
          <w:rFonts w:ascii="TH SarabunPSK" w:hAnsi="TH SarabunPSK" w:cs="TH SarabunPSK"/>
          <w:sz w:val="32"/>
          <w:szCs w:val="32"/>
          <w:cs/>
        </w:rPr>
        <w:t xml:space="preserve"> พ.ต.ต.มะรอพี สาและ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AA0BB8">
        <w:rPr>
          <w:rFonts w:ascii="TH SarabunPSK" w:hAnsi="TH SarabunPSK" w:cs="TH SarabunPSK"/>
          <w:sz w:val="32"/>
          <w:szCs w:val="32"/>
          <w:cs/>
        </w:rPr>
        <w:t>สวป.สภ.ยะหา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AA0BB8">
        <w:rPr>
          <w:rFonts w:ascii="TH SarabunPSK" w:hAnsi="TH SarabunPSK" w:cs="TH SarabunPSK"/>
          <w:sz w:val="32"/>
          <w:szCs w:val="32"/>
          <w:cs/>
        </w:rPr>
        <w:t>ร.ต.อ.อำนวย เเก้วออด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A0BB8">
        <w:rPr>
          <w:rFonts w:ascii="TH SarabunPSK" w:hAnsi="TH SarabunPSK" w:cs="TH SarabunPSK"/>
          <w:sz w:val="32"/>
          <w:szCs w:val="32"/>
          <w:cs/>
        </w:rPr>
        <w:t xml:space="preserve">รอง สวป.สภ.ยะหา ปฏิบัติหน้าที่ร้อยเวร 20  พร้อมชุด </w:t>
      </w:r>
      <w:proofErr w:type="spellStart"/>
      <w:r w:rsidRPr="00AA0BB8">
        <w:rPr>
          <w:rFonts w:ascii="TH SarabunPSK" w:hAnsi="TH SarabunPSK" w:cs="TH SarabunPSK"/>
          <w:sz w:val="32"/>
          <w:szCs w:val="32"/>
          <w:cs/>
        </w:rPr>
        <w:t>ชป</w:t>
      </w:r>
      <w:proofErr w:type="spellEnd"/>
      <w:r w:rsidRPr="00AA0BB8">
        <w:rPr>
          <w:rFonts w:ascii="TH SarabunPSK" w:hAnsi="TH SarabunPSK" w:cs="TH SarabunPSK"/>
          <w:sz w:val="32"/>
          <w:szCs w:val="32"/>
          <w:cs/>
        </w:rPr>
        <w:t>.อัสนี</w:t>
      </w:r>
      <w:proofErr w:type="spellStart"/>
      <w:r w:rsidRPr="00AA0BB8">
        <w:rPr>
          <w:rFonts w:ascii="TH SarabunPSK" w:hAnsi="TH SarabunPSK" w:cs="TH SarabunPSK"/>
          <w:sz w:val="32"/>
          <w:szCs w:val="32"/>
          <w:cs/>
        </w:rPr>
        <w:t>ย์</w:t>
      </w:r>
      <w:proofErr w:type="spellEnd"/>
      <w:r w:rsidRPr="00AA0BB8">
        <w:rPr>
          <w:rFonts w:ascii="TH SarabunPSK" w:hAnsi="TH SarabunPSK" w:cs="TH SarabunPSK"/>
          <w:sz w:val="32"/>
          <w:szCs w:val="32"/>
          <w:cs/>
        </w:rPr>
        <w:t xml:space="preserve">  ว.4 ร่วม ร้อยเวร 30 ปิดกั้นที่เกิดเหตุ พยายาม 241 บริเวณท้ายซอย สุขาภิบาล 7</w:t>
      </w:r>
    </w:p>
    <w:p w14:paraId="4579458D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0F6F1CE" w14:textId="764F3418" w:rsidR="00896F65" w:rsidRPr="0038095F" w:rsidRDefault="00896F65" w:rsidP="0038095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72562">
        <w:rPr>
          <w:rFonts w:ascii="TH SarabunPSK" w:hAnsi="TH SarabunPSK" w:cs="TH SarabunPSK"/>
          <w:b/>
          <w:bCs/>
          <w:sz w:val="32"/>
          <w:szCs w:val="32"/>
          <w:cs/>
        </w:rPr>
        <w:t>ตรวจสอบบันทึกรายละเอียดผู้รับเหมาก่อสร้างโครงการถนนสี่เลน พื้นที่พงลูกา</w:t>
      </w:r>
    </w:p>
    <w:p w14:paraId="6CA73603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72562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7DBBCBB8" wp14:editId="1A0DE382">
                <wp:simplePos x="0" y="0"/>
                <wp:positionH relativeFrom="page">
                  <wp:align>center</wp:align>
                </wp:positionH>
                <wp:positionV relativeFrom="paragraph">
                  <wp:posOffset>229235</wp:posOffset>
                </wp:positionV>
                <wp:extent cx="5400000" cy="1440000"/>
                <wp:effectExtent l="0" t="0" r="0" b="8255"/>
                <wp:wrapNone/>
                <wp:docPr id="118438245" name="กลุ่ม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443698" cy="2057864"/>
                        </a:xfrm>
                      </wpg:grpSpPr>
                      <pic:pic xmlns:pic="http://schemas.openxmlformats.org/drawingml/2006/picture">
                        <pic:nvPicPr>
                          <pic:cNvPr id="118438246" name="รูปภาพ 118438246"/>
                          <pic:cNvPicPr>
                            <a:picLocks noChangeAspect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00498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247" name="รูปภาพ 118438247"/>
                          <pic:cNvPicPr>
                            <a:picLocks noChangeAspect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248" name="รูปภาพ 118438248"/>
                          <pic:cNvPicPr>
                            <a:picLocks noChangeAspect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0249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83EEA6" id="กลุ่ม 44" o:spid="_x0000_s1026" style="position:absolute;margin-left:0;margin-top:18.05pt;width:425.2pt;height:113.4pt;z-index:251679744;mso-position-horizontal:center;mso-position-horizontal-relative:page;mso-width-relative:margin;mso-height-relative:margin" coordsize="84436,205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">
                <v:shape id="รูปภาพ 118438246" o:spid="_x0000_s1027" type="#_x0000_t75" style="position:absolute;left:57004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">
                  <v:imagedata r:id="rId119" o:title=""/>
                </v:shape>
                <v:shape id="รูปภาพ 118438247" o:spid="_x0000_s1028" type="#_x0000_t75" style="position:absolute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">
                  <v:imagedata r:id="rId120" o:title=""/>
                </v:shape>
                <v:shape id="รูปภาพ 118438248" o:spid="_x0000_s1029" type="#_x0000_t75" style="position:absolute;left:28502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">
                  <v:imagedata r:id="rId121" o:title=""/>
                </v:shape>
                <w10:wrap anchorx="page"/>
              </v:group>
            </w:pict>
          </mc:Fallback>
        </mc:AlternateContent>
      </w:r>
    </w:p>
    <w:p w14:paraId="65D00A8C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93187A1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C2D2578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B0361B4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BC832FE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A593D2C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C8CA769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CBE8123" w14:textId="77777777" w:rsidR="0038095F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772562">
        <w:rPr>
          <w:rFonts w:ascii="TH SarabunPSK" w:hAnsi="TH SarabunPSK" w:cs="TH SarabunPSK"/>
          <w:sz w:val="32"/>
          <w:szCs w:val="32"/>
          <w:cs/>
        </w:rPr>
        <w:t xml:space="preserve">วันนี้ </w:t>
      </w:r>
      <w:r w:rsidRPr="00772562">
        <w:rPr>
          <w:rFonts w:ascii="TH SarabunPSK" w:hAnsi="TH SarabunPSK" w:cs="TH SarabunPSK"/>
          <w:sz w:val="32"/>
          <w:szCs w:val="32"/>
        </w:rPr>
        <w:t>15</w:t>
      </w:r>
      <w:r w:rsidRPr="00772562">
        <w:rPr>
          <w:rFonts w:ascii="TH SarabunPSK" w:hAnsi="TH SarabunPSK" w:cs="TH SarabunPSK"/>
          <w:sz w:val="32"/>
          <w:szCs w:val="32"/>
          <w:cs/>
        </w:rPr>
        <w:t xml:space="preserve"> มี.ค.</w:t>
      </w:r>
      <w:r w:rsidRPr="00772562">
        <w:rPr>
          <w:rFonts w:ascii="TH SarabunPSK" w:hAnsi="TH SarabunPSK" w:cs="TH SarabunPSK"/>
          <w:sz w:val="32"/>
          <w:szCs w:val="32"/>
        </w:rPr>
        <w:t>69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72562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 w:rsidRPr="00772562">
        <w:rPr>
          <w:rFonts w:ascii="TH SarabunPSK" w:hAnsi="TH SarabunPSK" w:cs="TH SarabunPSK"/>
          <w:sz w:val="32"/>
          <w:szCs w:val="32"/>
        </w:rPr>
        <w:t>11.00</w:t>
      </w:r>
      <w:r w:rsidRPr="00772562">
        <w:rPr>
          <w:rFonts w:ascii="TH SarabunPSK" w:hAnsi="TH SarabunPSK" w:cs="TH SarabunPSK"/>
          <w:sz w:val="32"/>
          <w:szCs w:val="32"/>
          <w:cs/>
        </w:rPr>
        <w:t xml:space="preserve">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72562">
        <w:rPr>
          <w:rFonts w:ascii="TH SarabunPSK" w:hAnsi="TH SarabunPSK" w:cs="TH SarabunPSK"/>
          <w:sz w:val="32"/>
          <w:szCs w:val="32"/>
          <w:cs/>
        </w:rPr>
        <w:t>พ.ต.อ.สายูตี กา</w:t>
      </w:r>
      <w:proofErr w:type="spellStart"/>
      <w:r w:rsidRPr="00772562">
        <w:rPr>
          <w:rFonts w:ascii="TH SarabunPSK" w:hAnsi="TH SarabunPSK" w:cs="TH SarabunPSK"/>
          <w:sz w:val="32"/>
          <w:szCs w:val="32"/>
          <w:cs/>
        </w:rPr>
        <w:t>เต๊ะ</w:t>
      </w:r>
      <w:proofErr w:type="spellEnd"/>
      <w:r w:rsidRPr="00772562">
        <w:rPr>
          <w:rFonts w:ascii="TH SarabunPSK" w:hAnsi="TH SarabunPSK" w:cs="TH SarabunPSK"/>
          <w:sz w:val="32"/>
          <w:szCs w:val="32"/>
          <w:cs/>
        </w:rPr>
        <w:t xml:space="preserve"> ผกก.สภ.ยะหา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772562">
        <w:rPr>
          <w:rFonts w:ascii="TH SarabunPSK" w:hAnsi="TH SarabunPSK" w:cs="TH SarabunPSK"/>
          <w:sz w:val="32"/>
          <w:szCs w:val="32"/>
          <w:cs/>
        </w:rPr>
        <w:t>พ.ต.ท.บรรพต มณีคล้าย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772562">
        <w:rPr>
          <w:rFonts w:ascii="TH SarabunPSK" w:hAnsi="TH SarabunPSK" w:cs="TH SarabunPSK"/>
          <w:sz w:val="32"/>
          <w:szCs w:val="32"/>
          <w:cs/>
        </w:rPr>
        <w:t>รอง ผกก.ป. 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772562">
        <w:rPr>
          <w:rFonts w:ascii="TH SarabunPSK" w:hAnsi="TH SarabunPSK" w:cs="TH SarabunPSK"/>
          <w:sz w:val="32"/>
          <w:szCs w:val="32"/>
          <w:cs/>
        </w:rPr>
        <w:t>พ.ต.ต.มะรอพี สาและ สวป.สภ.ยะหา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772562">
        <w:rPr>
          <w:rFonts w:ascii="TH SarabunPSK" w:hAnsi="TH SarabunPSK" w:cs="TH SarabunPSK"/>
          <w:sz w:val="32"/>
          <w:szCs w:val="32"/>
          <w:cs/>
        </w:rPr>
        <w:t>ร.ต.อ.อำนวย แก้วออด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72562">
        <w:rPr>
          <w:rFonts w:ascii="TH SarabunPSK" w:hAnsi="TH SarabunPSK" w:cs="TH SarabunPSK"/>
          <w:sz w:val="32"/>
          <w:szCs w:val="32"/>
          <w:cs/>
        </w:rPr>
        <w:t>รอง สว.(ป.) 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72562">
        <w:rPr>
          <w:rFonts w:ascii="TH SarabunPSK" w:hAnsi="TH SarabunPSK" w:cs="TH SarabunPSK"/>
          <w:sz w:val="32"/>
          <w:szCs w:val="32"/>
          <w:cs/>
        </w:rPr>
        <w:t xml:space="preserve">ปฏิบัติหน้าที่ร้อยเวร </w:t>
      </w:r>
      <w:r w:rsidRPr="00772562">
        <w:rPr>
          <w:rFonts w:ascii="TH SarabunPSK" w:hAnsi="TH SarabunPSK" w:cs="TH SarabunPSK"/>
          <w:sz w:val="32"/>
          <w:szCs w:val="32"/>
        </w:rPr>
        <w:t xml:space="preserve">20 </w:t>
      </w:r>
      <w:r w:rsidRPr="00772562">
        <w:rPr>
          <w:rFonts w:ascii="TH SarabunPSK" w:hAnsi="TH SarabunPSK" w:cs="TH SarabunPSK"/>
          <w:sz w:val="32"/>
          <w:szCs w:val="32"/>
          <w:cs/>
        </w:rPr>
        <w:t xml:space="preserve">พร้อมชุด </w:t>
      </w:r>
      <w:proofErr w:type="spellStart"/>
      <w:r w:rsidRPr="00772562">
        <w:rPr>
          <w:rFonts w:ascii="TH SarabunPSK" w:hAnsi="TH SarabunPSK" w:cs="TH SarabunPSK"/>
          <w:sz w:val="32"/>
          <w:szCs w:val="32"/>
          <w:cs/>
        </w:rPr>
        <w:t>ชป</w:t>
      </w:r>
      <w:proofErr w:type="spellEnd"/>
      <w:r w:rsidRPr="00772562">
        <w:rPr>
          <w:rFonts w:ascii="TH SarabunPSK" w:hAnsi="TH SarabunPSK" w:cs="TH SarabunPSK"/>
          <w:sz w:val="32"/>
          <w:szCs w:val="32"/>
          <w:cs/>
        </w:rPr>
        <w:t>.อัสนี</w:t>
      </w:r>
      <w:proofErr w:type="spellStart"/>
      <w:r w:rsidRPr="00772562">
        <w:rPr>
          <w:rFonts w:ascii="TH SarabunPSK" w:hAnsi="TH SarabunPSK" w:cs="TH SarabunPSK"/>
          <w:sz w:val="32"/>
          <w:szCs w:val="32"/>
          <w:cs/>
        </w:rPr>
        <w:t>ย์</w:t>
      </w:r>
      <w:proofErr w:type="spellEnd"/>
      <w:r w:rsidRPr="0077256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26BF929" w14:textId="4F216E76" w:rsidR="00896F65" w:rsidRDefault="0038095F" w:rsidP="00896F65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896F65" w:rsidRPr="00772562">
        <w:rPr>
          <w:rFonts w:ascii="TH SarabunPSK" w:hAnsi="TH SarabunPSK" w:cs="TH SarabunPSK"/>
          <w:sz w:val="32"/>
          <w:szCs w:val="32"/>
          <w:cs/>
        </w:rPr>
        <w:t xml:space="preserve">สืบเนื่องจากกรณีเหตุ เผารถสิบล้อ และรถบดถนน ของบริษัทปัตตานีสหพันธ์ก่อสร้าง จำกัด ซึ่งเข้ามาดำเนินการก่อสร้างถนนเส้นทางหมายเลข </w:t>
      </w:r>
      <w:r w:rsidR="00896F65" w:rsidRPr="00772562">
        <w:rPr>
          <w:rFonts w:ascii="TH SarabunPSK" w:hAnsi="TH SarabunPSK" w:cs="TH SarabunPSK"/>
          <w:sz w:val="32"/>
          <w:szCs w:val="32"/>
        </w:rPr>
        <w:t>3057 (</w:t>
      </w:r>
      <w:r w:rsidR="00896F65" w:rsidRPr="00772562">
        <w:rPr>
          <w:rFonts w:ascii="TH SarabunPSK" w:hAnsi="TH SarabunPSK" w:cs="TH SarabunPSK"/>
          <w:sz w:val="32"/>
          <w:szCs w:val="32"/>
          <w:cs/>
        </w:rPr>
        <w:t>เลียบคลองชลประทาน) ในพื้นที่ บ.โคกกอ ม.</w:t>
      </w:r>
      <w:r w:rsidR="00896F65" w:rsidRPr="00772562">
        <w:rPr>
          <w:rFonts w:ascii="TH SarabunPSK" w:hAnsi="TH SarabunPSK" w:cs="TH SarabunPSK"/>
          <w:sz w:val="32"/>
          <w:szCs w:val="32"/>
        </w:rPr>
        <w:t>3</w:t>
      </w:r>
      <w:r w:rsidR="00896F65" w:rsidRPr="00772562">
        <w:rPr>
          <w:rFonts w:ascii="TH SarabunPSK" w:hAnsi="TH SarabunPSK" w:cs="TH SarabunPSK"/>
          <w:sz w:val="32"/>
          <w:szCs w:val="32"/>
          <w:cs/>
        </w:rPr>
        <w:t xml:space="preserve"> ต.ลุโบ</w:t>
      </w:r>
      <w:proofErr w:type="spellStart"/>
      <w:r w:rsidR="00896F65" w:rsidRPr="00772562">
        <w:rPr>
          <w:rFonts w:ascii="TH SarabunPSK" w:hAnsi="TH SarabunPSK" w:cs="TH SarabunPSK"/>
          <w:sz w:val="32"/>
          <w:szCs w:val="32"/>
          <w:cs/>
        </w:rPr>
        <w:t>ะยิ</w:t>
      </w:r>
      <w:proofErr w:type="spellEnd"/>
      <w:r w:rsidR="00896F65" w:rsidRPr="00772562">
        <w:rPr>
          <w:rFonts w:ascii="TH SarabunPSK" w:hAnsi="TH SarabunPSK" w:cs="TH SarabunPSK"/>
          <w:sz w:val="32"/>
          <w:szCs w:val="32"/>
          <w:cs/>
        </w:rPr>
        <w:t>ไร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896F6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96F65" w:rsidRPr="00772562">
        <w:rPr>
          <w:rFonts w:ascii="TH SarabunPSK" w:hAnsi="TH SarabunPSK" w:cs="TH SarabunPSK"/>
          <w:sz w:val="32"/>
          <w:szCs w:val="32"/>
          <w:cs/>
        </w:rPr>
        <w:t xml:space="preserve">อ.มายอ จว.ป.น. ผู้บังคับบัญชาสั่งการให้ ร้อยเวร </w:t>
      </w:r>
      <w:r w:rsidR="00896F65" w:rsidRPr="00772562">
        <w:rPr>
          <w:rFonts w:ascii="TH SarabunPSK" w:hAnsi="TH SarabunPSK" w:cs="TH SarabunPSK"/>
          <w:sz w:val="32"/>
          <w:szCs w:val="32"/>
        </w:rPr>
        <w:t>20</w:t>
      </w:r>
      <w:r w:rsidR="00896F65" w:rsidRPr="00772562">
        <w:rPr>
          <w:rFonts w:ascii="TH SarabunPSK" w:hAnsi="TH SarabunPSK" w:cs="TH SarabunPSK"/>
          <w:sz w:val="32"/>
          <w:szCs w:val="32"/>
          <w:cs/>
        </w:rPr>
        <w:t xml:space="preserve"> พร้อมชุด </w:t>
      </w:r>
      <w:proofErr w:type="spellStart"/>
      <w:r w:rsidR="00896F65" w:rsidRPr="00772562">
        <w:rPr>
          <w:rFonts w:ascii="TH SarabunPSK" w:hAnsi="TH SarabunPSK" w:cs="TH SarabunPSK"/>
          <w:sz w:val="32"/>
          <w:szCs w:val="32"/>
          <w:cs/>
        </w:rPr>
        <w:t>ชป</w:t>
      </w:r>
      <w:proofErr w:type="spellEnd"/>
      <w:r w:rsidR="00896F65" w:rsidRPr="00772562">
        <w:rPr>
          <w:rFonts w:ascii="TH SarabunPSK" w:hAnsi="TH SarabunPSK" w:cs="TH SarabunPSK"/>
          <w:sz w:val="32"/>
          <w:szCs w:val="32"/>
          <w:cs/>
        </w:rPr>
        <w:t>. ตรวจสอบบันทึกรายละเอียดผู้รับเหมาก่อสร้างโครงการถนนสี่เลน พื้นที่พงลูกา</w:t>
      </w:r>
      <w:r w:rsidR="00896F6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96F65" w:rsidRPr="00772562">
        <w:rPr>
          <w:rFonts w:ascii="TH SarabunPSK" w:hAnsi="TH SarabunPSK" w:cs="TH SarabunPSK"/>
          <w:sz w:val="32"/>
          <w:szCs w:val="32"/>
          <w:cs/>
        </w:rPr>
        <w:t xml:space="preserve">พบว่า บริษัทอัครพันธ์ุก่อสร้าง จำกัด เป็นผู้รับเหมาก่อสร้าง  โดยมีนายชัยปูเลาะ สามะอาลี ( </w:t>
      </w:r>
      <w:r w:rsidR="00896F65" w:rsidRPr="00772562">
        <w:rPr>
          <w:rFonts w:ascii="TH SarabunPSK" w:hAnsi="TH SarabunPSK" w:cs="TH SarabunPSK"/>
          <w:sz w:val="32"/>
          <w:szCs w:val="32"/>
        </w:rPr>
        <w:t>1950700005099 )</w:t>
      </w:r>
      <w:r w:rsidR="00896F65">
        <w:rPr>
          <w:rFonts w:ascii="TH SarabunPSK" w:hAnsi="TH SarabunPSK" w:cs="TH SarabunPSK"/>
          <w:sz w:val="32"/>
          <w:szCs w:val="32"/>
        </w:rPr>
        <w:t xml:space="preserve"> </w:t>
      </w:r>
      <w:r w:rsidR="00896F65" w:rsidRPr="00772562">
        <w:rPr>
          <w:rFonts w:ascii="TH SarabunPSK" w:hAnsi="TH SarabunPSK" w:cs="TH SarabunPSK"/>
          <w:sz w:val="32"/>
          <w:szCs w:val="32"/>
          <w:cs/>
        </w:rPr>
        <w:t xml:space="preserve">เบอร์โทรศัพท์ </w:t>
      </w:r>
      <w:r w:rsidR="00896F65" w:rsidRPr="00772562">
        <w:rPr>
          <w:rFonts w:ascii="TH SarabunPSK" w:hAnsi="TH SarabunPSK" w:cs="TH SarabunPSK"/>
          <w:sz w:val="32"/>
          <w:szCs w:val="32"/>
        </w:rPr>
        <w:t>065-6145200</w:t>
      </w:r>
      <w:r w:rsidR="00896F65" w:rsidRPr="00772562">
        <w:rPr>
          <w:rFonts w:ascii="TH SarabunPSK" w:hAnsi="TH SarabunPSK" w:cs="TH SarabunPSK"/>
          <w:sz w:val="32"/>
          <w:szCs w:val="32"/>
          <w:cs/>
        </w:rPr>
        <w:t xml:space="preserve"> เป็นผู้ควบคุมงาน</w:t>
      </w:r>
      <w:r w:rsidR="00896F6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96F65" w:rsidRPr="00772562">
        <w:rPr>
          <w:rFonts w:ascii="TH SarabunPSK" w:hAnsi="TH SarabunPSK" w:cs="TH SarabunPSK"/>
          <w:sz w:val="32"/>
          <w:szCs w:val="32"/>
          <w:cs/>
        </w:rPr>
        <w:t xml:space="preserve">มีจำนวนเครื่อง จำนวน </w:t>
      </w:r>
      <w:r w:rsidR="00896F65" w:rsidRPr="00772562">
        <w:rPr>
          <w:rFonts w:ascii="TH SarabunPSK" w:hAnsi="TH SarabunPSK" w:cs="TH SarabunPSK"/>
          <w:sz w:val="32"/>
          <w:szCs w:val="32"/>
        </w:rPr>
        <w:t>8</w:t>
      </w:r>
      <w:r w:rsidR="00896F65" w:rsidRPr="00772562">
        <w:rPr>
          <w:rFonts w:ascii="TH SarabunPSK" w:hAnsi="TH SarabunPSK" w:cs="TH SarabunPSK"/>
          <w:sz w:val="32"/>
          <w:szCs w:val="32"/>
          <w:cs/>
        </w:rPr>
        <w:t xml:space="preserve"> คัน มีจำนวนคนงาน จำนวนประมาณ </w:t>
      </w:r>
      <w:r w:rsidR="00896F65" w:rsidRPr="00772562">
        <w:rPr>
          <w:rFonts w:ascii="TH SarabunPSK" w:hAnsi="TH SarabunPSK" w:cs="TH SarabunPSK"/>
          <w:sz w:val="32"/>
          <w:szCs w:val="32"/>
        </w:rPr>
        <w:t>30</w:t>
      </w:r>
      <w:r w:rsidR="00896F65" w:rsidRPr="00772562">
        <w:rPr>
          <w:rFonts w:ascii="TH SarabunPSK" w:hAnsi="TH SarabunPSK" w:cs="TH SarabunPSK"/>
          <w:sz w:val="32"/>
          <w:szCs w:val="32"/>
          <w:cs/>
        </w:rPr>
        <w:t xml:space="preserve"> คน</w:t>
      </w:r>
      <w:r w:rsidR="00896F6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96F65" w:rsidRPr="00772562">
        <w:rPr>
          <w:rFonts w:ascii="TH SarabunPSK" w:hAnsi="TH SarabunPSK" w:cs="TH SarabunPSK"/>
          <w:sz w:val="32"/>
          <w:szCs w:val="32"/>
          <w:cs/>
        </w:rPr>
        <w:t xml:space="preserve">พื้นจอดเก็บเครื่องจักร อยู่บริเวณบ้านผู้ใหญ่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896F65" w:rsidRPr="00772562">
        <w:rPr>
          <w:rFonts w:ascii="TH SarabunPSK" w:hAnsi="TH SarabunPSK" w:cs="TH SarabunPSK"/>
          <w:sz w:val="32"/>
          <w:szCs w:val="32"/>
          <w:cs/>
        </w:rPr>
        <w:t>นายสาการียา บา</w:t>
      </w:r>
      <w:proofErr w:type="spellStart"/>
      <w:r w:rsidR="00896F65" w:rsidRPr="00772562">
        <w:rPr>
          <w:rFonts w:ascii="TH SarabunPSK" w:hAnsi="TH SarabunPSK" w:cs="TH SarabunPSK"/>
          <w:sz w:val="32"/>
          <w:szCs w:val="32"/>
          <w:cs/>
        </w:rPr>
        <w:t>ฮี</w:t>
      </w:r>
      <w:proofErr w:type="spellEnd"/>
      <w:r w:rsidR="00896F65" w:rsidRPr="00772562">
        <w:rPr>
          <w:rFonts w:ascii="TH SarabunPSK" w:hAnsi="TH SarabunPSK" w:cs="TH SarabunPSK"/>
          <w:sz w:val="32"/>
          <w:szCs w:val="32"/>
          <w:cs/>
        </w:rPr>
        <w:t xml:space="preserve"> หมู่ที่ </w:t>
      </w:r>
      <w:r w:rsidR="00896F65" w:rsidRPr="00772562">
        <w:rPr>
          <w:rFonts w:ascii="TH SarabunPSK" w:hAnsi="TH SarabunPSK" w:cs="TH SarabunPSK"/>
          <w:sz w:val="32"/>
          <w:szCs w:val="32"/>
        </w:rPr>
        <w:t>3</w:t>
      </w:r>
      <w:r w:rsidR="00896F65" w:rsidRPr="00772562">
        <w:rPr>
          <w:rFonts w:ascii="TH SarabunPSK" w:hAnsi="TH SarabunPSK" w:cs="TH SarabunPSK"/>
          <w:sz w:val="32"/>
          <w:szCs w:val="32"/>
          <w:cs/>
        </w:rPr>
        <w:t xml:space="preserve"> ต.ยะหา อ.ยะหา เบอร์โทรศัพท์ </w:t>
      </w:r>
      <w:r w:rsidR="00896F65" w:rsidRPr="00772562">
        <w:rPr>
          <w:rFonts w:ascii="TH SarabunPSK" w:hAnsi="TH SarabunPSK" w:cs="TH SarabunPSK"/>
          <w:sz w:val="32"/>
          <w:szCs w:val="32"/>
        </w:rPr>
        <w:t xml:space="preserve">089-9783740 </w:t>
      </w:r>
      <w:r w:rsidR="00896F65" w:rsidRPr="00772562">
        <w:rPr>
          <w:rFonts w:ascii="TH SarabunPSK" w:hAnsi="TH SarabunPSK" w:cs="TH SarabunPSK"/>
          <w:sz w:val="32"/>
          <w:szCs w:val="32"/>
          <w:cs/>
        </w:rPr>
        <w:t>โดยให้ชุด ชคต.บ้านพงลูกาจัดการเฝ้าดูแลเครื่องจักร</w:t>
      </w:r>
    </w:p>
    <w:p w14:paraId="23426593" w14:textId="77777777" w:rsidR="00896F65" w:rsidRDefault="00896F65" w:rsidP="00896F6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B44D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พัฒนาหอดูดวงจันทร์</w:t>
      </w:r>
    </w:p>
    <w:p w14:paraId="453F7D69" w14:textId="77777777" w:rsidR="00896F65" w:rsidRPr="00CB44DC" w:rsidRDefault="00896F65" w:rsidP="00896F6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FBB0A26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B44DC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09C0BEE" wp14:editId="21DDA089">
                <wp:simplePos x="0" y="0"/>
                <wp:positionH relativeFrom="margin">
                  <wp:align>center</wp:align>
                </wp:positionH>
                <wp:positionV relativeFrom="paragraph">
                  <wp:posOffset>27940</wp:posOffset>
                </wp:positionV>
                <wp:extent cx="5400000" cy="1440000"/>
                <wp:effectExtent l="0" t="0" r="0" b="8255"/>
                <wp:wrapNone/>
                <wp:docPr id="118438249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456950" cy="2057864"/>
                        </a:xfrm>
                      </wpg:grpSpPr>
                      <pic:pic xmlns:pic="http://schemas.openxmlformats.org/drawingml/2006/picture">
                        <pic:nvPicPr>
                          <pic:cNvPr id="118438250" name="รูปภาพ 118438250"/>
                          <pic:cNvPicPr>
                            <a:picLocks noChangeAspect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6875" y="1"/>
                            <a:ext cx="2743200" cy="20578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251" name="รูปภาพ 118438251"/>
                          <pic:cNvPicPr>
                            <a:picLocks noChangeAspect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13750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252" name="รูปภาพ 118438252"/>
                          <pic:cNvPicPr>
                            <a:picLocks noChangeAspect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BA5B4F" id="กลุ่ม 9" o:spid="_x0000_s1026" style="position:absolute;margin-left:0;margin-top:2.2pt;width:425.2pt;height:113.4pt;z-index:251680768;mso-position-horizontal:center;mso-position-horizontal-relative:margin;mso-width-relative:margin;mso-height-relative:margin" coordsize="84569,205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">
                <v:shape id="รูปภาพ 118438250" o:spid="_x0000_s1027" type="#_x0000_t75" style="position:absolute;left:28568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">
                  <v:imagedata r:id="rId125" o:title=""/>
                </v:shape>
                <v:shape id="รูปภาพ 118438251" o:spid="_x0000_s1028" type="#_x0000_t75" style="position:absolute;left:57137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">
                  <v:imagedata r:id="rId126" o:title=""/>
                </v:shape>
                <v:shape id="รูปภาพ 118438252" o:spid="_x0000_s1029" type="#_x0000_t75" style="position:absolute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">
                  <v:imagedata r:id="rId127" o:title=""/>
                </v:shape>
                <w10:wrap anchorx="margin"/>
              </v:group>
            </w:pict>
          </mc:Fallback>
        </mc:AlternateContent>
      </w:r>
    </w:p>
    <w:p w14:paraId="358127F3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6E66E71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127C4BC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DB3386A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F88055C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04285DF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31681A0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B44DC">
        <w:rPr>
          <w:rFonts w:ascii="TH SarabunPSK" w:hAnsi="TH SarabunPSK" w:cs="TH SarabunPSK"/>
          <w:sz w:val="32"/>
          <w:szCs w:val="32"/>
          <w:cs/>
        </w:rPr>
        <w:t>วันนี้</w:t>
      </w:r>
      <w:r w:rsidRPr="00CB44DC">
        <w:rPr>
          <w:rFonts w:ascii="TH SarabunPSK" w:hAnsi="TH SarabunPSK" w:cs="TH SarabunPSK"/>
          <w:sz w:val="32"/>
          <w:szCs w:val="32"/>
        </w:rPr>
        <w:t> 17</w:t>
      </w:r>
      <w:r w:rsidRPr="00CB44DC">
        <w:rPr>
          <w:rFonts w:ascii="TH SarabunPSK" w:hAnsi="TH SarabunPSK" w:cs="TH SarabunPSK"/>
          <w:sz w:val="32"/>
          <w:szCs w:val="32"/>
          <w:cs/>
        </w:rPr>
        <w:t xml:space="preserve"> มี.ค. </w:t>
      </w:r>
      <w:r w:rsidRPr="00CB44DC">
        <w:rPr>
          <w:rFonts w:ascii="TH SarabunPSK" w:hAnsi="TH SarabunPSK" w:cs="TH SarabunPSK"/>
          <w:sz w:val="32"/>
          <w:szCs w:val="32"/>
        </w:rPr>
        <w:t xml:space="preserve">69 </w:t>
      </w:r>
      <w:r w:rsidRPr="00CB44DC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 w:rsidRPr="00CB44DC">
        <w:rPr>
          <w:rFonts w:ascii="TH SarabunPSK" w:hAnsi="TH SarabunPSK" w:cs="TH SarabunPSK"/>
          <w:sz w:val="32"/>
          <w:szCs w:val="32"/>
        </w:rPr>
        <w:t>09.30</w:t>
      </w:r>
      <w:r w:rsidRPr="00CB44DC">
        <w:rPr>
          <w:rFonts w:ascii="TH SarabunPSK" w:hAnsi="TH SarabunPSK" w:cs="TH SarabunPSK"/>
          <w:sz w:val="32"/>
          <w:szCs w:val="32"/>
          <w:cs/>
        </w:rPr>
        <w:t xml:space="preserve">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B44DC">
        <w:rPr>
          <w:rFonts w:ascii="TH SarabunPSK" w:hAnsi="TH SarabunPSK" w:cs="TH SarabunPSK"/>
          <w:sz w:val="32"/>
          <w:szCs w:val="32"/>
          <w:cs/>
        </w:rPr>
        <w:t>พ.ต.อ.สายูตี กา</w:t>
      </w:r>
      <w:proofErr w:type="spellStart"/>
      <w:r w:rsidRPr="00CB44DC">
        <w:rPr>
          <w:rFonts w:ascii="TH SarabunPSK" w:hAnsi="TH SarabunPSK" w:cs="TH SarabunPSK"/>
          <w:sz w:val="32"/>
          <w:szCs w:val="32"/>
          <w:cs/>
        </w:rPr>
        <w:t>เต๊ะ</w:t>
      </w:r>
      <w:proofErr w:type="spellEnd"/>
      <w:r w:rsidRPr="00CB44DC">
        <w:rPr>
          <w:rFonts w:ascii="TH SarabunPSK" w:hAnsi="TH SarabunPSK" w:cs="TH SarabunPSK"/>
          <w:sz w:val="32"/>
          <w:szCs w:val="32"/>
          <w:cs/>
        </w:rPr>
        <w:t xml:space="preserve"> ผกก.สภ.ยะหา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CB44DC">
        <w:rPr>
          <w:rFonts w:ascii="TH SarabunPSK" w:hAnsi="TH SarabunPSK" w:cs="TH SarabunPSK"/>
          <w:sz w:val="32"/>
          <w:szCs w:val="32"/>
          <w:cs/>
        </w:rPr>
        <w:t>พ.ต.ท.บรรพต มณีคล้าย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CB44DC">
        <w:rPr>
          <w:rFonts w:ascii="TH SarabunPSK" w:hAnsi="TH SarabunPSK" w:cs="TH SarabunPSK"/>
          <w:sz w:val="32"/>
          <w:szCs w:val="32"/>
          <w:cs/>
        </w:rPr>
        <w:t>รอง ผกก.ป. 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CB44DC">
        <w:rPr>
          <w:rFonts w:ascii="TH SarabunPSK" w:hAnsi="TH SarabunPSK" w:cs="TH SarabunPSK"/>
          <w:sz w:val="32"/>
          <w:szCs w:val="32"/>
          <w:cs/>
        </w:rPr>
        <w:t>พ.ต.ต.มะรอพี สาและ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B44DC">
        <w:rPr>
          <w:rFonts w:ascii="TH SarabunPSK" w:hAnsi="TH SarabunPSK" w:cs="TH SarabunPSK"/>
          <w:sz w:val="32"/>
          <w:szCs w:val="32"/>
          <w:cs/>
        </w:rPr>
        <w:t>สวป.สภ.ยะหา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CB44DC">
        <w:rPr>
          <w:rFonts w:ascii="TH SarabunPSK" w:hAnsi="TH SarabunPSK" w:cs="TH SarabunPSK"/>
          <w:sz w:val="32"/>
          <w:szCs w:val="32"/>
          <w:cs/>
        </w:rPr>
        <w:t>ว่าที่ ร.ต.ท.ธนวัฒน์ ธรรมรัตน์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B44DC">
        <w:rPr>
          <w:rFonts w:ascii="TH SarabunPSK" w:hAnsi="TH SarabunPSK" w:cs="TH SarabunPSK"/>
          <w:sz w:val="32"/>
          <w:szCs w:val="32"/>
          <w:cs/>
        </w:rPr>
        <w:t xml:space="preserve">รอง สวป.สภ.ยะหา ปฏิบัติหน้าที่(ร้อยเวร </w:t>
      </w:r>
      <w:r w:rsidRPr="00CB44DC">
        <w:rPr>
          <w:rFonts w:ascii="TH SarabunPSK" w:hAnsi="TH SarabunPSK" w:cs="TH SarabunPSK"/>
          <w:sz w:val="32"/>
          <w:szCs w:val="32"/>
        </w:rPr>
        <w:t xml:space="preserve">20) </w:t>
      </w:r>
      <w:r w:rsidRPr="00CB44DC">
        <w:rPr>
          <w:rFonts w:ascii="TH SarabunPSK" w:hAnsi="TH SarabunPSK" w:cs="TH SarabunPSK"/>
          <w:sz w:val="32"/>
          <w:szCs w:val="32"/>
          <w:cs/>
        </w:rPr>
        <w:t xml:space="preserve">พร้อม </w:t>
      </w:r>
      <w:proofErr w:type="spellStart"/>
      <w:r w:rsidRPr="00CB44DC">
        <w:rPr>
          <w:rFonts w:ascii="TH SarabunPSK" w:hAnsi="TH SarabunPSK" w:cs="TH SarabunPSK"/>
          <w:sz w:val="32"/>
          <w:szCs w:val="32"/>
          <w:cs/>
        </w:rPr>
        <w:t>ชป</w:t>
      </w:r>
      <w:proofErr w:type="spellEnd"/>
      <w:r w:rsidRPr="00CB44DC">
        <w:rPr>
          <w:rFonts w:ascii="TH SarabunPSK" w:hAnsi="TH SarabunPSK" w:cs="TH SarabunPSK"/>
          <w:sz w:val="32"/>
          <w:szCs w:val="32"/>
          <w:cs/>
        </w:rPr>
        <w:t>.อัสนี</w:t>
      </w:r>
      <w:proofErr w:type="spellStart"/>
      <w:r w:rsidRPr="00CB44DC">
        <w:rPr>
          <w:rFonts w:ascii="TH SarabunPSK" w:hAnsi="TH SarabunPSK" w:cs="TH SarabunPSK"/>
          <w:sz w:val="32"/>
          <w:szCs w:val="32"/>
          <w:cs/>
        </w:rPr>
        <w:t>ย์</w:t>
      </w:r>
      <w:proofErr w:type="spellEnd"/>
      <w:r w:rsidRPr="00CB44DC">
        <w:rPr>
          <w:rFonts w:ascii="TH SarabunPSK" w:hAnsi="TH SarabunPSK" w:cs="TH SarabunPSK"/>
          <w:sz w:val="32"/>
          <w:szCs w:val="32"/>
          <w:cs/>
        </w:rPr>
        <w:t xml:space="preserve"> ว.</w:t>
      </w:r>
      <w:r w:rsidRPr="00CB44DC"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CB44DC">
        <w:rPr>
          <w:rFonts w:ascii="TH SarabunPSK" w:hAnsi="TH SarabunPSK" w:cs="TH SarabunPSK"/>
          <w:sz w:val="32"/>
          <w:szCs w:val="32"/>
          <w:cs/>
        </w:rPr>
        <w:t>รภป.ข้าราชการจิตอาสา พัฒนาหอดูดวงจันทร์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B44DC">
        <w:rPr>
          <w:rFonts w:ascii="TH SarabunPSK" w:hAnsi="TH SarabunPSK" w:cs="TH SarabunPSK"/>
          <w:sz w:val="32"/>
          <w:szCs w:val="32"/>
          <w:cs/>
        </w:rPr>
        <w:t>เพื่อป้องกันอาชญากรรมและป้องกัน การเคลื่อนไหวของฝ่ายตรงข้าม</w:t>
      </w:r>
    </w:p>
    <w:p w14:paraId="117780CA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0947890" w14:textId="77777777" w:rsidR="00896F65" w:rsidRPr="000D44CF" w:rsidRDefault="00896F65" w:rsidP="00896F6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D44CF">
        <w:rPr>
          <w:rFonts w:ascii="TH SarabunPSK" w:hAnsi="TH SarabunPSK" w:cs="TH SarabunPSK"/>
          <w:b/>
          <w:bCs/>
          <w:sz w:val="32"/>
          <w:szCs w:val="32"/>
          <w:cs/>
        </w:rPr>
        <w:t>ระงับกลุ่มวัยรุ่นจุดประทัดเสียงดังตามที่ได้รับแจ้งจากศูนย์วิทยุ</w:t>
      </w:r>
    </w:p>
    <w:p w14:paraId="4AE1F91D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A1EAE57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0D44CF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5A2F3BC" wp14:editId="4E6464FC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5400000" cy="1440000"/>
                <wp:effectExtent l="0" t="0" r="0" b="8255"/>
                <wp:wrapNone/>
                <wp:docPr id="38" name="กลุ่ม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430444" cy="2059259"/>
                        </a:xfrm>
                      </wpg:grpSpPr>
                      <pic:pic xmlns:pic="http://schemas.openxmlformats.org/drawingml/2006/picture">
                        <pic:nvPicPr>
                          <pic:cNvPr id="39" name="รูปภาพ 39"/>
                          <pic:cNvPicPr>
                            <a:picLocks noChangeAspect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87244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รูปภาพ 40"/>
                          <pic:cNvPicPr>
                            <a:picLocks noChangeAspect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43622" y="0"/>
                            <a:ext cx="2743200" cy="20592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รูปภาพ 41"/>
                          <pic:cNvPicPr>
                            <a:picLocks noChangeAspect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92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68E1FF" id="กลุ่ม 36" o:spid="_x0000_s1026" style="position:absolute;margin-left:0;margin-top:.75pt;width:425.2pt;height:113.4pt;z-index:251681792;mso-position-horizontal:center;mso-position-horizontal-relative:margin;mso-width-relative:margin;mso-height-relative:margin" coordsize="84304,205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">
                <v:shape id="รูปภาพ 39" o:spid="_x0000_s1027" type="#_x0000_t75" style="position:absolute;left:56872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">
                  <v:imagedata r:id="rId131" o:title=""/>
                </v:shape>
                <v:shape id="รูปภาพ 40" o:spid="_x0000_s1028" type="#_x0000_t75" style="position:absolute;left:28436;width:27432;height:205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">
                  <v:imagedata r:id="rId132" o:title=""/>
                </v:shape>
                <v:shape id="รูปภาพ 41" o:spid="_x0000_s1029" type="#_x0000_t75" style="position:absolute;width:27432;height:205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">
                  <v:imagedata r:id="rId133" o:title=""/>
                </v:shape>
                <w10:wrap anchorx="margin"/>
              </v:group>
            </w:pict>
          </mc:Fallback>
        </mc:AlternateContent>
      </w:r>
    </w:p>
    <w:p w14:paraId="66133384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9AC4F16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262A355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D20D165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F0DB72E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C392EFD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8CC5A22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วั</w:t>
      </w:r>
      <w:r w:rsidRPr="000D44CF">
        <w:rPr>
          <w:rFonts w:ascii="TH SarabunPSK" w:hAnsi="TH SarabunPSK" w:cs="TH SarabunPSK"/>
          <w:sz w:val="32"/>
          <w:szCs w:val="32"/>
          <w:cs/>
        </w:rPr>
        <w:t>นนี้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D44CF">
        <w:rPr>
          <w:rFonts w:ascii="TH SarabunPSK" w:hAnsi="TH SarabunPSK" w:cs="TH SarabunPSK"/>
          <w:sz w:val="32"/>
          <w:szCs w:val="32"/>
          <w:cs/>
        </w:rPr>
        <w:t>18 มี.ค. 69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D44CF">
        <w:rPr>
          <w:rFonts w:ascii="TH SarabunPSK" w:hAnsi="TH SarabunPSK" w:cs="TH SarabunPSK"/>
          <w:sz w:val="32"/>
          <w:szCs w:val="32"/>
          <w:cs/>
        </w:rPr>
        <w:t>เวลา 20.30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D44CF">
        <w:rPr>
          <w:rFonts w:ascii="TH SarabunPSK" w:hAnsi="TH SarabunPSK" w:cs="TH SarabunPSK"/>
          <w:sz w:val="32"/>
          <w:szCs w:val="32"/>
          <w:cs/>
        </w:rPr>
        <w:t>พ.ต.อ.สายูตี กา</w:t>
      </w:r>
      <w:proofErr w:type="spellStart"/>
      <w:r w:rsidRPr="000D44CF">
        <w:rPr>
          <w:rFonts w:ascii="TH SarabunPSK" w:hAnsi="TH SarabunPSK" w:cs="TH SarabunPSK"/>
          <w:sz w:val="32"/>
          <w:szCs w:val="32"/>
          <w:cs/>
        </w:rPr>
        <w:t>เต๊ะ</w:t>
      </w:r>
      <w:proofErr w:type="spellEnd"/>
      <w:r w:rsidRPr="000D44CF">
        <w:rPr>
          <w:rFonts w:ascii="TH SarabunPSK" w:hAnsi="TH SarabunPSK" w:cs="TH SarabunPSK"/>
          <w:sz w:val="32"/>
          <w:szCs w:val="32"/>
          <w:cs/>
        </w:rPr>
        <w:t xml:space="preserve"> ผกก.สภ.ยะหา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0D44CF">
        <w:rPr>
          <w:rFonts w:ascii="TH SarabunPSK" w:hAnsi="TH SarabunPSK" w:cs="TH SarabunPSK"/>
          <w:sz w:val="32"/>
          <w:szCs w:val="32"/>
          <w:cs/>
        </w:rPr>
        <w:t>พ.ต.ท.บรรพต มณีคล้าย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0D44CF">
        <w:rPr>
          <w:rFonts w:ascii="TH SarabunPSK" w:hAnsi="TH SarabunPSK" w:cs="TH SarabunPSK"/>
          <w:sz w:val="32"/>
          <w:szCs w:val="32"/>
          <w:cs/>
        </w:rPr>
        <w:t>รอง ผกก.ป. 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0D44CF">
        <w:rPr>
          <w:rFonts w:ascii="TH SarabunPSK" w:hAnsi="TH SarabunPSK" w:cs="TH SarabunPSK"/>
          <w:sz w:val="32"/>
          <w:szCs w:val="32"/>
          <w:cs/>
        </w:rPr>
        <w:t>พ.ต.ต.มะรอพี สาและ สวป.สภ.ยะหา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0D44CF">
        <w:rPr>
          <w:rFonts w:ascii="TH SarabunPSK" w:hAnsi="TH SarabunPSK" w:cs="TH SarabunPSK"/>
          <w:sz w:val="32"/>
          <w:szCs w:val="32"/>
          <w:cs/>
        </w:rPr>
        <w:t xml:space="preserve">ว่าที่ ร.ต.ท.ธนวัฒน์ ธรรมรัตน์ รอง สวป.สภ.ยะหา ปฏิบัติหน้าที่(ร้อยเวร 20) พร้อม </w:t>
      </w:r>
      <w:proofErr w:type="spellStart"/>
      <w:r w:rsidRPr="000D44CF">
        <w:rPr>
          <w:rFonts w:ascii="TH SarabunPSK" w:hAnsi="TH SarabunPSK" w:cs="TH SarabunPSK"/>
          <w:sz w:val="32"/>
          <w:szCs w:val="32"/>
          <w:cs/>
        </w:rPr>
        <w:t>ชป</w:t>
      </w:r>
      <w:proofErr w:type="spellEnd"/>
      <w:r w:rsidRPr="000D44CF">
        <w:rPr>
          <w:rFonts w:ascii="TH SarabunPSK" w:hAnsi="TH SarabunPSK" w:cs="TH SarabunPSK"/>
          <w:sz w:val="32"/>
          <w:szCs w:val="32"/>
          <w:cs/>
        </w:rPr>
        <w:t>.อัสนี</w:t>
      </w:r>
      <w:proofErr w:type="spellStart"/>
      <w:r w:rsidRPr="000D44CF">
        <w:rPr>
          <w:rFonts w:ascii="TH SarabunPSK" w:hAnsi="TH SarabunPSK" w:cs="TH SarabunPSK"/>
          <w:sz w:val="32"/>
          <w:szCs w:val="32"/>
          <w:cs/>
        </w:rPr>
        <w:t>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D44CF">
        <w:rPr>
          <w:rFonts w:ascii="TH SarabunPSK" w:hAnsi="TH SarabunPSK" w:cs="TH SarabunPSK"/>
          <w:sz w:val="32"/>
          <w:szCs w:val="32"/>
          <w:cs/>
        </w:rPr>
        <w:t>ว.4 ระงับกลุ่มวัยรุ่นจุดประทัดเสียงดังตามที่ได้รับแจ้งจากศูนย์วิทยุ 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D44CF">
        <w:rPr>
          <w:rFonts w:ascii="TH SarabunPSK" w:hAnsi="TH SarabunPSK" w:cs="TH SarabunPSK"/>
          <w:sz w:val="32"/>
          <w:szCs w:val="32"/>
          <w:cs/>
        </w:rPr>
        <w:t>ว่ามีกลุ่มวัยรุ่นจุดประทัดส่งเสียงดัง บริเวณ โรงพยาบาลสมเด็จพระยุพราชยะหา สร้างความเดือดร้อนรำคาญแก่ผู้ป่วยและประชาชนในพื้นที่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D44CF">
        <w:rPr>
          <w:rFonts w:ascii="TH SarabunPSK" w:hAnsi="TH SarabunPSK" w:cs="TH SarabunPSK"/>
          <w:sz w:val="32"/>
          <w:szCs w:val="32"/>
          <w:cs/>
        </w:rPr>
        <w:t>จึงได้เดินทางไปตรวจสอบที่เกิดเหตุ พบกลุ่มวัยรุ่น กำลังจุดประทัดส่งเสียงดังจริง เจ้าหน้าที่ตำรวจได้เข้าทำการตักเตือน ชี้แจงให้ทราบถึงผลกระทบต่อผู้ป่วยและความเดือดร้อนของประชาชน พร้อมทั้งให้ยุติการกระทำดังกล่าว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D44CF">
        <w:rPr>
          <w:rFonts w:ascii="TH SarabunPSK" w:hAnsi="TH SarabunPSK" w:cs="TH SarabunPSK"/>
          <w:sz w:val="32"/>
          <w:szCs w:val="32"/>
          <w:cs/>
        </w:rPr>
        <w:t xml:space="preserve">กลุ่มวัยรุ่นได้รับทราบและให้ความร่วมมือเป็นอย่างดี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Pr="000D44CF">
        <w:rPr>
          <w:rFonts w:ascii="TH SarabunPSK" w:hAnsi="TH SarabunPSK" w:cs="TH SarabunPSK"/>
          <w:sz w:val="32"/>
          <w:szCs w:val="32"/>
          <w:cs/>
        </w:rPr>
        <w:t>โดยได้ยุติการจุดประทัดทันที</w:t>
      </w:r>
    </w:p>
    <w:p w14:paraId="22AA8300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27056C5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40EFD17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E0FFE46" w14:textId="77777777" w:rsidR="00896F65" w:rsidRPr="00BD6448" w:rsidRDefault="00896F65" w:rsidP="00896F65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D6448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ช่วยเหลือประชาชน</w:t>
      </w:r>
    </w:p>
    <w:p w14:paraId="569A8FA1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2850948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4C1B0F3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5AE310C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D6448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7903D490" wp14:editId="7C8300BE">
                <wp:simplePos x="0" y="0"/>
                <wp:positionH relativeFrom="margin">
                  <wp:align>center</wp:align>
                </wp:positionH>
                <wp:positionV relativeFrom="paragraph">
                  <wp:posOffset>-464820</wp:posOffset>
                </wp:positionV>
                <wp:extent cx="4320000" cy="1440000"/>
                <wp:effectExtent l="0" t="0" r="4445" b="8255"/>
                <wp:wrapNone/>
                <wp:docPr id="45" name="กลุ่ม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0000" cy="1440000"/>
                          <a:chOff x="0" y="0"/>
                          <a:chExt cx="5613327" cy="2057864"/>
                        </a:xfrm>
                      </wpg:grpSpPr>
                      <pic:pic xmlns:pic="http://schemas.openxmlformats.org/drawingml/2006/picture">
                        <pic:nvPicPr>
                          <pic:cNvPr id="46" name="รูปภาพ 46"/>
                          <pic:cNvPicPr>
                            <a:picLocks noChangeAspect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70127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รูปภาพ 47"/>
                          <pic:cNvPicPr>
                            <a:picLocks noChangeAspect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559A33" id="กลุ่ม 35" o:spid="_x0000_s1026" style="position:absolute;margin-left:0;margin-top:-36.6pt;width:340.15pt;height:113.4pt;z-index:251682816;mso-position-horizontal:center;mso-position-horizontal-relative:margin;mso-width-relative:margin;mso-height-relative:margin" coordsize="56133,205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">
                <v:shape id="รูปภาพ 46" o:spid="_x0000_s1027" type="#_x0000_t75" style="position:absolute;left:28701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">
                  <v:imagedata r:id="rId136" o:title=""/>
                </v:shape>
                <v:shape id="รูปภาพ 47" o:spid="_x0000_s1028" type="#_x0000_t75" style="position:absolute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">
                  <v:imagedata r:id="rId137" o:title=""/>
                </v:shape>
                <w10:wrap anchorx="margin"/>
              </v:group>
            </w:pict>
          </mc:Fallback>
        </mc:AlternateContent>
      </w:r>
    </w:p>
    <w:p w14:paraId="169C70E1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AA32136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F3DD44F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2069D4F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2CDCBE6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B73080">
        <w:rPr>
          <w:rFonts w:ascii="TH SarabunPSK" w:hAnsi="TH SarabunPSK" w:cs="TH SarabunPSK"/>
          <w:sz w:val="32"/>
          <w:szCs w:val="32"/>
          <w:cs/>
        </w:rPr>
        <w:t xml:space="preserve">วันนี้ </w:t>
      </w:r>
      <w:r w:rsidRPr="00B73080">
        <w:rPr>
          <w:rFonts w:ascii="TH SarabunPSK" w:hAnsi="TH SarabunPSK" w:cs="TH SarabunPSK"/>
          <w:sz w:val="32"/>
          <w:szCs w:val="32"/>
        </w:rPr>
        <w:t>19</w:t>
      </w:r>
      <w:r w:rsidRPr="00B73080">
        <w:rPr>
          <w:rFonts w:ascii="TH SarabunPSK" w:hAnsi="TH SarabunPSK" w:cs="TH SarabunPSK"/>
          <w:sz w:val="32"/>
          <w:szCs w:val="32"/>
          <w:cs/>
        </w:rPr>
        <w:t xml:space="preserve"> มี.ค. </w:t>
      </w:r>
      <w:r w:rsidRPr="00B73080">
        <w:rPr>
          <w:rFonts w:ascii="TH SarabunPSK" w:hAnsi="TH SarabunPSK" w:cs="TH SarabunPSK"/>
          <w:sz w:val="32"/>
          <w:szCs w:val="32"/>
        </w:rPr>
        <w:t>69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73080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 w:rsidRPr="00B73080">
        <w:rPr>
          <w:rFonts w:ascii="TH SarabunPSK" w:hAnsi="TH SarabunPSK" w:cs="TH SarabunPSK"/>
          <w:sz w:val="32"/>
          <w:szCs w:val="32"/>
        </w:rPr>
        <w:t>18.30</w:t>
      </w:r>
      <w:r w:rsidRPr="00B73080">
        <w:rPr>
          <w:rFonts w:ascii="TH SarabunPSK" w:hAnsi="TH SarabunPSK" w:cs="TH SarabunPSK"/>
          <w:sz w:val="32"/>
          <w:szCs w:val="32"/>
          <w:cs/>
        </w:rPr>
        <w:t xml:space="preserve">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73080">
        <w:rPr>
          <w:rFonts w:ascii="TH SarabunPSK" w:hAnsi="TH SarabunPSK" w:cs="TH SarabunPSK"/>
          <w:sz w:val="32"/>
          <w:szCs w:val="32"/>
          <w:cs/>
        </w:rPr>
        <w:t>พ.ต.อ.สายูตี กา</w:t>
      </w:r>
      <w:proofErr w:type="spellStart"/>
      <w:r w:rsidRPr="00B73080">
        <w:rPr>
          <w:rFonts w:ascii="TH SarabunPSK" w:hAnsi="TH SarabunPSK" w:cs="TH SarabunPSK"/>
          <w:sz w:val="32"/>
          <w:szCs w:val="32"/>
          <w:cs/>
        </w:rPr>
        <w:t>เต๊ะ</w:t>
      </w:r>
      <w:proofErr w:type="spellEnd"/>
      <w:r w:rsidRPr="00B73080">
        <w:rPr>
          <w:rFonts w:ascii="TH SarabunPSK" w:hAnsi="TH SarabunPSK" w:cs="TH SarabunPSK"/>
          <w:sz w:val="32"/>
          <w:szCs w:val="32"/>
          <w:cs/>
        </w:rPr>
        <w:t xml:space="preserve"> ผกก.สภ.ยะหา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B73080">
        <w:rPr>
          <w:rFonts w:ascii="TH SarabunPSK" w:hAnsi="TH SarabunPSK" w:cs="TH SarabunPSK"/>
          <w:sz w:val="32"/>
          <w:szCs w:val="32"/>
          <w:cs/>
        </w:rPr>
        <w:t>พ.ต.ท.บรรพต มณีคล้าย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B73080">
        <w:rPr>
          <w:rFonts w:ascii="TH SarabunPSK" w:hAnsi="TH SarabunPSK" w:cs="TH SarabunPSK"/>
          <w:sz w:val="32"/>
          <w:szCs w:val="32"/>
          <w:cs/>
        </w:rPr>
        <w:t>รอง ผกก.ป. 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B73080">
        <w:rPr>
          <w:rFonts w:ascii="TH SarabunPSK" w:hAnsi="TH SarabunPSK" w:cs="TH SarabunPSK"/>
          <w:sz w:val="32"/>
          <w:szCs w:val="32"/>
          <w:cs/>
        </w:rPr>
        <w:t>พ.ต.ต.มะรอพี สาและ สวป.สภ.ยะหา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B73080">
        <w:rPr>
          <w:rFonts w:ascii="TH SarabunPSK" w:hAnsi="TH SarabunPSK" w:cs="TH SarabunPSK"/>
          <w:sz w:val="32"/>
          <w:szCs w:val="32"/>
          <w:cs/>
        </w:rPr>
        <w:t>ร.ต.ท.ธนวัฒน์ ธรรมรัตน์ รอง สวป.สภ.ยะหา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B73080">
        <w:rPr>
          <w:rFonts w:ascii="TH SarabunPSK" w:hAnsi="TH SarabunPSK" w:cs="TH SarabunPSK"/>
          <w:sz w:val="32"/>
          <w:szCs w:val="32"/>
          <w:cs/>
        </w:rPr>
        <w:t xml:space="preserve">ปฏิบัติหน้าที่ร้อยเวร </w:t>
      </w:r>
      <w:r w:rsidRPr="00B73080">
        <w:rPr>
          <w:rFonts w:ascii="TH SarabunPSK" w:hAnsi="TH SarabunPSK" w:cs="TH SarabunPSK"/>
          <w:sz w:val="32"/>
          <w:szCs w:val="32"/>
        </w:rPr>
        <w:t>20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B73080">
        <w:rPr>
          <w:rFonts w:ascii="TH SarabunPSK" w:hAnsi="TH SarabunPSK" w:cs="TH SarabunPSK"/>
          <w:sz w:val="32"/>
          <w:szCs w:val="32"/>
          <w:cs/>
        </w:rPr>
        <w:t>ด.ต.วรชัย บุญพลับ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73080">
        <w:rPr>
          <w:rFonts w:ascii="TH SarabunPSK" w:hAnsi="TH SarabunPSK" w:cs="TH SarabunPSK"/>
          <w:sz w:val="32"/>
          <w:szCs w:val="32"/>
          <w:cs/>
        </w:rPr>
        <w:t>ผบ.หมู่(ป.)สภ.ยะหา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73080">
        <w:rPr>
          <w:rFonts w:ascii="TH SarabunPSK" w:hAnsi="TH SarabunPSK" w:cs="TH SarabunPSK"/>
          <w:sz w:val="32"/>
          <w:szCs w:val="32"/>
          <w:cs/>
        </w:rPr>
        <w:t xml:space="preserve">ได้ตรวจพบโทรศัพท์มือถือ จำนวน </w:t>
      </w:r>
      <w:r w:rsidRPr="00B73080">
        <w:rPr>
          <w:rFonts w:ascii="TH SarabunPSK" w:hAnsi="TH SarabunPSK" w:cs="TH SarabunPSK"/>
          <w:sz w:val="32"/>
          <w:szCs w:val="32"/>
        </w:rPr>
        <w:t xml:space="preserve">1 </w:t>
      </w:r>
      <w:r w:rsidRPr="00B73080">
        <w:rPr>
          <w:rFonts w:ascii="TH SarabunPSK" w:hAnsi="TH SarabunPSK" w:cs="TH SarabunPSK"/>
          <w:sz w:val="32"/>
          <w:szCs w:val="32"/>
          <w:cs/>
        </w:rPr>
        <w:t>เครื่องตกอยู่โดยไม่พบเจ้าของ จึงได้ทำการตรวจสอบเบื้องต้น และเก็บรักษาไว้ ต่อมาได้มีผู้แสดงตนเป็นเจ้าของโทรศัพท์ โดยสามารถยืนยันความเป็นเจ้าของได้ จึงได้ทำการมอบโทรศัพท์คืนให้แก่เจ้าของเรียบร้อยแล้ว</w:t>
      </w:r>
    </w:p>
    <w:p w14:paraId="2C13F51F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4AF7371" w14:textId="77777777" w:rsidR="00896F65" w:rsidRPr="005E642F" w:rsidRDefault="00896F65" w:rsidP="00896F6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E642F">
        <w:rPr>
          <w:rFonts w:ascii="TH SarabunPSK" w:hAnsi="TH SarabunPSK" w:cs="TH SarabunPSK"/>
          <w:b/>
          <w:bCs/>
          <w:sz w:val="32"/>
          <w:szCs w:val="32"/>
          <w:cs/>
        </w:rPr>
        <w:t>ระงับกลุ่มวัยรุ่นจุดประทัด</w:t>
      </w:r>
    </w:p>
    <w:p w14:paraId="29EC83FA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18FE40F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E642F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1A6A8615" wp14:editId="48C07A20">
                <wp:simplePos x="0" y="0"/>
                <wp:positionH relativeFrom="page">
                  <wp:align>center</wp:align>
                </wp:positionH>
                <wp:positionV relativeFrom="paragraph">
                  <wp:posOffset>8255</wp:posOffset>
                </wp:positionV>
                <wp:extent cx="5399405" cy="1439545"/>
                <wp:effectExtent l="0" t="0" r="0" b="8255"/>
                <wp:wrapNone/>
                <wp:docPr id="118438253" name="กลุ่ม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9405" cy="1439545"/>
                          <a:chOff x="0" y="0"/>
                          <a:chExt cx="8446846" cy="1547076"/>
                        </a:xfrm>
                      </wpg:grpSpPr>
                      <pic:pic xmlns:pic="http://schemas.openxmlformats.org/drawingml/2006/picture">
                        <pic:nvPicPr>
                          <pic:cNvPr id="118438254" name="รูปภาพ 118438254"/>
                          <pic:cNvPicPr>
                            <a:picLocks noChangeAspect="1"/>
                          </pic:cNvPicPr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03646" y="0"/>
                            <a:ext cx="2743200" cy="1547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255" name="รูปภาพ 118438255"/>
                          <pic:cNvPicPr>
                            <a:picLocks noChangeAspect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1823" y="0"/>
                            <a:ext cx="2743200" cy="1547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256" name="รูปภาพ 118438256"/>
                          <pic:cNvPicPr>
                            <a:picLocks noChangeAspect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743200" cy="1547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F898E7" id="กลุ่ม 30" o:spid="_x0000_s1026" style="position:absolute;margin-left:0;margin-top:.65pt;width:425.15pt;height:113.35pt;z-index:251683840;mso-position-horizontal:center;mso-position-horizontal-relative:page;mso-width-relative:margin;mso-height-relative:margin" coordsize="84468,154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">
                <v:shape id="รูปภาพ 118438254" o:spid="_x0000_s1027" type="#_x0000_t75" style="position:absolute;left:57036;width:27432;height:15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">
                  <v:imagedata r:id="rId141" o:title=""/>
                </v:shape>
                <v:shape id="รูปภาพ 118438255" o:spid="_x0000_s1028" type="#_x0000_t75" style="position:absolute;left:28518;width:27432;height:15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">
                  <v:imagedata r:id="rId142" o:title=""/>
                </v:shape>
                <v:shape id="รูปภาพ 118438256" o:spid="_x0000_s1029" type="#_x0000_t75" style="position:absolute;width:27432;height:15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">
                  <v:imagedata r:id="rId143" o:title=""/>
                </v:shape>
                <w10:wrap anchorx="page"/>
              </v:group>
            </w:pict>
          </mc:Fallback>
        </mc:AlternateContent>
      </w:r>
    </w:p>
    <w:p w14:paraId="382D1646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4BC5AF7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8FA7FE9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D09E0BD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EFF9D5B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F449F13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6976ED8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A51E70">
        <w:rPr>
          <w:rFonts w:ascii="TH SarabunPSK" w:hAnsi="TH SarabunPSK" w:cs="TH SarabunPSK"/>
          <w:sz w:val="32"/>
          <w:szCs w:val="32"/>
          <w:cs/>
        </w:rPr>
        <w:t>วันนี้</w:t>
      </w:r>
      <w:r w:rsidRPr="00A51E70">
        <w:rPr>
          <w:rFonts w:ascii="TH SarabunPSK" w:hAnsi="TH SarabunPSK" w:cs="TH SarabunPSK"/>
          <w:sz w:val="32"/>
          <w:szCs w:val="32"/>
        </w:rPr>
        <w:t> 20</w:t>
      </w:r>
      <w:r w:rsidRPr="00A51E70">
        <w:rPr>
          <w:rFonts w:ascii="TH SarabunPSK" w:hAnsi="TH SarabunPSK" w:cs="TH SarabunPSK"/>
          <w:sz w:val="32"/>
          <w:szCs w:val="32"/>
          <w:cs/>
        </w:rPr>
        <w:t xml:space="preserve"> มี.ค.</w:t>
      </w:r>
      <w:r w:rsidRPr="00A51E70">
        <w:rPr>
          <w:rFonts w:ascii="TH SarabunPSK" w:hAnsi="TH SarabunPSK" w:cs="TH SarabunPSK"/>
          <w:sz w:val="32"/>
          <w:szCs w:val="32"/>
        </w:rPr>
        <w:t>69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51E70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 w:rsidRPr="00A51E70">
        <w:rPr>
          <w:rFonts w:ascii="TH SarabunPSK" w:hAnsi="TH SarabunPSK" w:cs="TH SarabunPSK"/>
          <w:sz w:val="32"/>
          <w:szCs w:val="32"/>
        </w:rPr>
        <w:t>19.40</w:t>
      </w:r>
      <w:r w:rsidRPr="00A51E70">
        <w:rPr>
          <w:rFonts w:ascii="TH SarabunPSK" w:hAnsi="TH SarabunPSK" w:cs="TH SarabunPSK"/>
          <w:sz w:val="32"/>
          <w:szCs w:val="32"/>
          <w:cs/>
        </w:rPr>
        <w:t xml:space="preserve">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51E70">
        <w:rPr>
          <w:rFonts w:ascii="TH SarabunPSK" w:hAnsi="TH SarabunPSK" w:cs="TH SarabunPSK"/>
          <w:sz w:val="32"/>
          <w:szCs w:val="32"/>
          <w:cs/>
        </w:rPr>
        <w:t>พ.ต.อ.สายูตี กา</w:t>
      </w:r>
      <w:proofErr w:type="spellStart"/>
      <w:r w:rsidRPr="00A51E70">
        <w:rPr>
          <w:rFonts w:ascii="TH SarabunPSK" w:hAnsi="TH SarabunPSK" w:cs="TH SarabunPSK"/>
          <w:sz w:val="32"/>
          <w:szCs w:val="32"/>
          <w:cs/>
        </w:rPr>
        <w:t>เต๊ะ</w:t>
      </w:r>
      <w:proofErr w:type="spellEnd"/>
      <w:r w:rsidRPr="00A51E70">
        <w:rPr>
          <w:rFonts w:ascii="TH SarabunPSK" w:hAnsi="TH SarabunPSK" w:cs="TH SarabunPSK"/>
          <w:sz w:val="32"/>
          <w:szCs w:val="32"/>
          <w:cs/>
        </w:rPr>
        <w:t xml:space="preserve"> ผกก.สภ.ยะหา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A51E70">
        <w:rPr>
          <w:rFonts w:ascii="TH SarabunPSK" w:hAnsi="TH SarabunPSK" w:cs="TH SarabunPSK"/>
          <w:sz w:val="32"/>
          <w:szCs w:val="32"/>
          <w:cs/>
        </w:rPr>
        <w:t>พ.ต.ท.บรรพต มณีคล้าย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A51E70">
        <w:rPr>
          <w:rFonts w:ascii="TH SarabunPSK" w:hAnsi="TH SarabunPSK" w:cs="TH SarabunPSK"/>
          <w:sz w:val="32"/>
          <w:szCs w:val="32"/>
          <w:cs/>
        </w:rPr>
        <w:t>รอง ผกก.ป. 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A51E70">
        <w:rPr>
          <w:rFonts w:ascii="TH SarabunPSK" w:hAnsi="TH SarabunPSK" w:cs="TH SarabunPSK"/>
          <w:sz w:val="32"/>
          <w:szCs w:val="32"/>
          <w:cs/>
        </w:rPr>
        <w:t>พ.ต.ต.มะรอพี สาและ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51E70">
        <w:rPr>
          <w:rFonts w:ascii="TH SarabunPSK" w:hAnsi="TH SarabunPSK" w:cs="TH SarabunPSK"/>
          <w:sz w:val="32"/>
          <w:szCs w:val="32"/>
          <w:cs/>
        </w:rPr>
        <w:t>สวป.สภ.ยะหา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A51E70">
        <w:rPr>
          <w:rFonts w:ascii="TH SarabunPSK" w:hAnsi="TH SarabunPSK" w:cs="TH SarabunPSK"/>
          <w:sz w:val="32"/>
          <w:szCs w:val="32"/>
          <w:cs/>
        </w:rPr>
        <w:t xml:space="preserve">ว่าที่ ร.ต.ท.ธนวัฒน์ ธรรมรัตน์ รอง สวป.สภ.ยะหา ปฏิบัติหน้าที่(ร้อยเวร </w:t>
      </w:r>
      <w:r w:rsidRPr="00A51E70">
        <w:rPr>
          <w:rFonts w:ascii="TH SarabunPSK" w:hAnsi="TH SarabunPSK" w:cs="TH SarabunPSK"/>
          <w:sz w:val="32"/>
          <w:szCs w:val="32"/>
        </w:rPr>
        <w:t xml:space="preserve">20) </w:t>
      </w:r>
      <w:r w:rsidRPr="00A51E70">
        <w:rPr>
          <w:rFonts w:ascii="TH SarabunPSK" w:hAnsi="TH SarabunPSK" w:cs="TH SarabunPSK"/>
          <w:sz w:val="32"/>
          <w:szCs w:val="32"/>
          <w:cs/>
        </w:rPr>
        <w:t xml:space="preserve">พร้อม </w:t>
      </w:r>
      <w:proofErr w:type="spellStart"/>
      <w:r w:rsidRPr="00A51E70">
        <w:rPr>
          <w:rFonts w:ascii="TH SarabunPSK" w:hAnsi="TH SarabunPSK" w:cs="TH SarabunPSK"/>
          <w:sz w:val="32"/>
          <w:szCs w:val="32"/>
          <w:cs/>
        </w:rPr>
        <w:t>ชป</w:t>
      </w:r>
      <w:proofErr w:type="spellEnd"/>
      <w:r w:rsidRPr="00A51E70">
        <w:rPr>
          <w:rFonts w:ascii="TH SarabunPSK" w:hAnsi="TH SarabunPSK" w:cs="TH SarabunPSK"/>
          <w:sz w:val="32"/>
          <w:szCs w:val="32"/>
          <w:cs/>
        </w:rPr>
        <w:t>.อัสนี</w:t>
      </w:r>
      <w:proofErr w:type="spellStart"/>
      <w:r w:rsidRPr="00A51E70">
        <w:rPr>
          <w:rFonts w:ascii="TH SarabunPSK" w:hAnsi="TH SarabunPSK" w:cs="TH SarabunPSK"/>
          <w:sz w:val="32"/>
          <w:szCs w:val="32"/>
          <w:cs/>
        </w:rPr>
        <w:t>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51E70">
        <w:rPr>
          <w:rFonts w:ascii="TH SarabunPSK" w:hAnsi="TH SarabunPSK" w:cs="TH SarabunPSK"/>
          <w:sz w:val="32"/>
          <w:szCs w:val="32"/>
          <w:cs/>
        </w:rPr>
        <w:t>ว.</w:t>
      </w:r>
      <w:r w:rsidRPr="00A51E70">
        <w:rPr>
          <w:rFonts w:ascii="TH SarabunPSK" w:hAnsi="TH SarabunPSK" w:cs="TH SarabunPSK"/>
          <w:sz w:val="32"/>
          <w:szCs w:val="32"/>
        </w:rPr>
        <w:t>4</w:t>
      </w:r>
      <w:r w:rsidRPr="00A51E70">
        <w:rPr>
          <w:rFonts w:ascii="TH SarabunPSK" w:hAnsi="TH SarabunPSK" w:cs="TH SarabunPSK"/>
          <w:sz w:val="32"/>
          <w:szCs w:val="32"/>
          <w:cs/>
        </w:rPr>
        <w:t xml:space="preserve"> ระงับกลุ่มวัยรุ่นจุดประทัดเสียงดังตามที่ได้รับแจ้งจากศูนย์วิทยุ สภ.ยะหาว่ามีกลุ่มวัยรุ่นจุดประทัดส่งเสียงดัง บริเวณ ม.</w:t>
      </w:r>
      <w:r w:rsidRPr="00A51E70">
        <w:rPr>
          <w:rFonts w:ascii="TH SarabunPSK" w:hAnsi="TH SarabunPSK" w:cs="TH SarabunPSK"/>
          <w:sz w:val="32"/>
          <w:szCs w:val="32"/>
        </w:rPr>
        <w:t>1</w:t>
      </w:r>
      <w:r w:rsidRPr="00A51E70">
        <w:rPr>
          <w:rFonts w:ascii="TH SarabunPSK" w:hAnsi="TH SarabunPSK" w:cs="TH SarabunPSK"/>
          <w:sz w:val="32"/>
          <w:szCs w:val="32"/>
          <w:cs/>
        </w:rPr>
        <w:t xml:space="preserve"> บ้านปู</w:t>
      </w:r>
      <w:proofErr w:type="spellStart"/>
      <w:r w:rsidRPr="00A51E70">
        <w:rPr>
          <w:rFonts w:ascii="TH SarabunPSK" w:hAnsi="TH SarabunPSK" w:cs="TH SarabunPSK"/>
          <w:sz w:val="32"/>
          <w:szCs w:val="32"/>
          <w:cs/>
        </w:rPr>
        <w:t>แหล</w:t>
      </w:r>
      <w:proofErr w:type="spellEnd"/>
      <w:r w:rsidRPr="00A51E70">
        <w:rPr>
          <w:rFonts w:ascii="TH SarabunPSK" w:hAnsi="TH SarabunPSK" w:cs="TH SarabunPSK"/>
          <w:sz w:val="32"/>
          <w:szCs w:val="32"/>
          <w:cs/>
        </w:rPr>
        <w:t xml:space="preserve"> ต.บา</w:t>
      </w:r>
      <w:proofErr w:type="spellStart"/>
      <w:r w:rsidRPr="00A51E70">
        <w:rPr>
          <w:rFonts w:ascii="TH SarabunPSK" w:hAnsi="TH SarabunPSK" w:cs="TH SarabunPSK"/>
          <w:sz w:val="32"/>
          <w:szCs w:val="32"/>
          <w:cs/>
        </w:rPr>
        <w:t>โร๊ะ</w:t>
      </w:r>
      <w:proofErr w:type="spellEnd"/>
      <w:r w:rsidRPr="00A51E70">
        <w:rPr>
          <w:rFonts w:ascii="TH SarabunPSK" w:hAnsi="TH SarabunPSK" w:cs="TH SarabunPSK"/>
          <w:sz w:val="32"/>
          <w:szCs w:val="32"/>
          <w:cs/>
        </w:rPr>
        <w:t xml:space="preserve"> อ.ยะหา จว.ยะลา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Pr="00A51E70">
        <w:rPr>
          <w:rFonts w:ascii="TH SarabunPSK" w:hAnsi="TH SarabunPSK" w:cs="TH SarabunPSK"/>
          <w:sz w:val="32"/>
          <w:szCs w:val="32"/>
          <w:cs/>
        </w:rPr>
        <w:t>สร้างความเดือดร้อนรำคาญแก่ประชาชนในพื้นที่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51E70">
        <w:rPr>
          <w:rFonts w:ascii="TH SarabunPSK" w:hAnsi="TH SarabunPSK" w:cs="TH SarabunPSK"/>
          <w:sz w:val="32"/>
          <w:szCs w:val="32"/>
          <w:cs/>
        </w:rPr>
        <w:t>จึงได้เดินทางไปตรวจสอบที่เกิดเหตุ พบกลุ่มวัยรุ่น เจ้าหน้าที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A51E70">
        <w:rPr>
          <w:rFonts w:ascii="TH SarabunPSK" w:hAnsi="TH SarabunPSK" w:cs="TH SarabunPSK"/>
          <w:sz w:val="32"/>
          <w:szCs w:val="32"/>
          <w:cs/>
        </w:rPr>
        <w:t>ตำรวจได้เข้าทำการตักเตือน ชี้แจงให้ทราบถึงความเดือดร้อนของประชาชน กลุ่มวัยรุ่นได้รับทราบ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Pr="00A51E70">
        <w:rPr>
          <w:rFonts w:ascii="TH SarabunPSK" w:hAnsi="TH SarabunPSK" w:cs="TH SarabunPSK"/>
          <w:sz w:val="32"/>
          <w:szCs w:val="32"/>
          <w:cs/>
        </w:rPr>
        <w:t>และให้ความร่วมมือเป็นอย่างดี</w:t>
      </w:r>
    </w:p>
    <w:p w14:paraId="2A845798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4790BD3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2C7808E" w14:textId="77777777" w:rsidR="00896F65" w:rsidRPr="004578B1" w:rsidRDefault="00896F65" w:rsidP="00896F6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A9BBECD" w14:textId="77777777" w:rsidR="00896F65" w:rsidRPr="004578B1" w:rsidRDefault="00896F65" w:rsidP="00896F6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578B1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ตรวจเยี่ยมดูเเล </w:t>
      </w:r>
      <w:proofErr w:type="spellStart"/>
      <w:r w:rsidRPr="004578B1">
        <w:rPr>
          <w:rFonts w:ascii="TH SarabunPSK" w:hAnsi="TH SarabunPSK" w:cs="TH SarabunPSK"/>
          <w:b/>
          <w:bCs/>
          <w:sz w:val="32"/>
          <w:szCs w:val="32"/>
          <w:cs/>
        </w:rPr>
        <w:t>เเละ</w:t>
      </w:r>
      <w:proofErr w:type="spellEnd"/>
      <w:r w:rsidRPr="004578B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proofErr w:type="spellStart"/>
      <w:r w:rsidRPr="004578B1">
        <w:rPr>
          <w:rFonts w:ascii="TH SarabunPSK" w:hAnsi="TH SarabunPSK" w:cs="TH SarabunPSK"/>
          <w:b/>
          <w:bCs/>
          <w:sz w:val="32"/>
          <w:szCs w:val="32"/>
          <w:cs/>
        </w:rPr>
        <w:t>รป</w:t>
      </w:r>
      <w:proofErr w:type="spellEnd"/>
      <w:r w:rsidRPr="004578B1">
        <w:rPr>
          <w:rFonts w:ascii="TH SarabunPSK" w:hAnsi="TH SarabunPSK" w:cs="TH SarabunPSK"/>
          <w:b/>
          <w:bCs/>
          <w:sz w:val="32"/>
          <w:szCs w:val="32"/>
          <w:cs/>
        </w:rPr>
        <w:t>ภ.ข้าราชการตำรวจ ที่เดินทางกลับมาบ้านในช่วงเทศบาลรายอ</w:t>
      </w:r>
    </w:p>
    <w:p w14:paraId="63F37192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D58E999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578B1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27D8FA21" wp14:editId="1B19F645">
                <wp:simplePos x="0" y="0"/>
                <wp:positionH relativeFrom="page">
                  <wp:align>center</wp:align>
                </wp:positionH>
                <wp:positionV relativeFrom="paragraph">
                  <wp:posOffset>8087</wp:posOffset>
                </wp:positionV>
                <wp:extent cx="5400000" cy="1440000"/>
                <wp:effectExtent l="0" t="0" r="0" b="8255"/>
                <wp:wrapNone/>
                <wp:docPr id="118438257" name="กลุ่ม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415132" cy="1547076"/>
                        </a:xfrm>
                      </wpg:grpSpPr>
                      <pic:pic xmlns:pic="http://schemas.openxmlformats.org/drawingml/2006/picture">
                        <pic:nvPicPr>
                          <pic:cNvPr id="118438258" name="รูปภาพ 118438258"/>
                          <pic:cNvPicPr>
                            <a:picLocks noChangeAspect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5966" y="1"/>
                            <a:ext cx="2743200" cy="1547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259" name="รูปภาพ 118438259"/>
                          <pic:cNvPicPr>
                            <a:picLocks noChangeAspect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71932" y="0"/>
                            <a:ext cx="2743200" cy="1547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260" name="รูปภาพ 118438260"/>
                          <pic:cNvPicPr>
                            <a:picLocks noChangeAspect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743200" cy="1547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1B58FD" id="กลุ่ม 25" o:spid="_x0000_s1026" style="position:absolute;margin-left:0;margin-top:.65pt;width:425.2pt;height:113.4pt;z-index:251684864;mso-position-horizontal:center;mso-position-horizontal-relative:page;mso-width-relative:margin;mso-height-relative:margin" coordsize="84151,154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">
                <v:shape id="รูปภาพ 118438258" o:spid="_x0000_s1027" type="#_x0000_t75" style="position:absolute;left:28359;width:27432;height:15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">
                  <v:imagedata r:id="rId147" o:title=""/>
                </v:shape>
                <v:shape id="รูปภาพ 118438259" o:spid="_x0000_s1028" type="#_x0000_t75" style="position:absolute;left:56719;width:27432;height:15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">
                  <v:imagedata r:id="rId148" o:title=""/>
                </v:shape>
                <v:shape id="รูปภาพ 118438260" o:spid="_x0000_s1029" type="#_x0000_t75" style="position:absolute;width:27432;height:15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">
                  <v:imagedata r:id="rId149" o:title=""/>
                </v:shape>
                <w10:wrap anchorx="page"/>
              </v:group>
            </w:pict>
          </mc:Fallback>
        </mc:AlternateContent>
      </w:r>
    </w:p>
    <w:p w14:paraId="27065A37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9BFBC55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BA8E63E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995986F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B05D835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A4422BA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2F4F942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4578B1">
        <w:rPr>
          <w:rFonts w:ascii="TH SarabunPSK" w:hAnsi="TH SarabunPSK" w:cs="TH SarabunPSK"/>
          <w:sz w:val="32"/>
          <w:szCs w:val="32"/>
          <w:cs/>
        </w:rPr>
        <w:t>วันนี้</w:t>
      </w:r>
      <w:r w:rsidRPr="004578B1">
        <w:rPr>
          <w:rFonts w:ascii="TH SarabunPSK" w:hAnsi="TH SarabunPSK" w:cs="TH SarabunPSK"/>
          <w:sz w:val="32"/>
          <w:szCs w:val="32"/>
        </w:rPr>
        <w:t> 21</w:t>
      </w:r>
      <w:r w:rsidRPr="004578B1">
        <w:rPr>
          <w:rFonts w:ascii="TH SarabunPSK" w:hAnsi="TH SarabunPSK" w:cs="TH SarabunPSK"/>
          <w:sz w:val="32"/>
          <w:szCs w:val="32"/>
          <w:cs/>
        </w:rPr>
        <w:t xml:space="preserve"> มี.ค.</w:t>
      </w:r>
      <w:r w:rsidRPr="004578B1">
        <w:rPr>
          <w:rFonts w:ascii="TH SarabunPSK" w:hAnsi="TH SarabunPSK" w:cs="TH SarabunPSK"/>
          <w:sz w:val="32"/>
          <w:szCs w:val="32"/>
        </w:rPr>
        <w:t>69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578B1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 w:rsidRPr="004578B1">
        <w:rPr>
          <w:rFonts w:ascii="TH SarabunPSK" w:hAnsi="TH SarabunPSK" w:cs="TH SarabunPSK"/>
          <w:sz w:val="32"/>
          <w:szCs w:val="32"/>
        </w:rPr>
        <w:t>14.00</w:t>
      </w:r>
      <w:r w:rsidRPr="004578B1">
        <w:rPr>
          <w:rFonts w:ascii="TH SarabunPSK" w:hAnsi="TH SarabunPSK" w:cs="TH SarabunPSK"/>
          <w:sz w:val="32"/>
          <w:szCs w:val="32"/>
          <w:cs/>
        </w:rPr>
        <w:t xml:space="preserve">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578B1">
        <w:rPr>
          <w:rFonts w:ascii="TH SarabunPSK" w:hAnsi="TH SarabunPSK" w:cs="TH SarabunPSK"/>
          <w:sz w:val="32"/>
          <w:szCs w:val="32"/>
          <w:cs/>
        </w:rPr>
        <w:t>พ.ต.อ.สายูตี กา</w:t>
      </w:r>
      <w:proofErr w:type="spellStart"/>
      <w:r w:rsidRPr="004578B1">
        <w:rPr>
          <w:rFonts w:ascii="TH SarabunPSK" w:hAnsi="TH SarabunPSK" w:cs="TH SarabunPSK"/>
          <w:sz w:val="32"/>
          <w:szCs w:val="32"/>
          <w:cs/>
        </w:rPr>
        <w:t>เต๊ะ</w:t>
      </w:r>
      <w:proofErr w:type="spellEnd"/>
      <w:r w:rsidRPr="004578B1">
        <w:rPr>
          <w:rFonts w:ascii="TH SarabunPSK" w:hAnsi="TH SarabunPSK" w:cs="TH SarabunPSK"/>
          <w:sz w:val="32"/>
          <w:szCs w:val="32"/>
          <w:cs/>
        </w:rPr>
        <w:t xml:space="preserve"> ผกก.สภ.ยะหา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4578B1">
        <w:rPr>
          <w:rFonts w:ascii="TH SarabunPSK" w:hAnsi="TH SarabunPSK" w:cs="TH SarabunPSK"/>
          <w:sz w:val="32"/>
          <w:szCs w:val="32"/>
          <w:cs/>
        </w:rPr>
        <w:t>พ.ต.ท.บรรพต มณีคล้าย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4578B1">
        <w:rPr>
          <w:rFonts w:ascii="TH SarabunPSK" w:hAnsi="TH SarabunPSK" w:cs="TH SarabunPSK"/>
          <w:sz w:val="32"/>
          <w:szCs w:val="32"/>
          <w:cs/>
        </w:rPr>
        <w:t>รอง ผกก.ป. 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4578B1">
        <w:rPr>
          <w:rFonts w:ascii="TH SarabunPSK" w:hAnsi="TH SarabunPSK" w:cs="TH SarabunPSK"/>
          <w:sz w:val="32"/>
          <w:szCs w:val="32"/>
          <w:cs/>
        </w:rPr>
        <w:t>พ.ต.ต.มะรอพี สาและ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578B1">
        <w:rPr>
          <w:rFonts w:ascii="TH SarabunPSK" w:hAnsi="TH SarabunPSK" w:cs="TH SarabunPSK"/>
          <w:sz w:val="32"/>
          <w:szCs w:val="32"/>
          <w:cs/>
        </w:rPr>
        <w:t>สวป.สภ.ยะหา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4578B1">
        <w:rPr>
          <w:rFonts w:ascii="TH SarabunPSK" w:hAnsi="TH SarabunPSK" w:cs="TH SarabunPSK"/>
          <w:sz w:val="32"/>
          <w:szCs w:val="32"/>
          <w:cs/>
        </w:rPr>
        <w:t xml:space="preserve">ร.ต.ท.สิรภพ </w:t>
      </w:r>
      <w:r>
        <w:rPr>
          <w:rFonts w:ascii="TH SarabunPSK" w:hAnsi="TH SarabunPSK" w:cs="TH SarabunPSK" w:hint="cs"/>
          <w:sz w:val="32"/>
          <w:szCs w:val="32"/>
          <w:cs/>
        </w:rPr>
        <w:t>ชุณ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หศิล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ปะ </w:t>
      </w:r>
      <w:r w:rsidRPr="004578B1">
        <w:rPr>
          <w:rFonts w:ascii="TH SarabunPSK" w:hAnsi="TH SarabunPSK" w:cs="TH SarabunPSK"/>
          <w:sz w:val="32"/>
          <w:szCs w:val="32"/>
          <w:cs/>
        </w:rPr>
        <w:t>รอง สวป.สภ.ยะหา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578B1">
        <w:rPr>
          <w:rFonts w:ascii="TH SarabunPSK" w:hAnsi="TH SarabunPSK" w:cs="TH SarabunPSK"/>
          <w:sz w:val="32"/>
          <w:szCs w:val="32"/>
          <w:cs/>
        </w:rPr>
        <w:t xml:space="preserve">ปฏิบัติหน้าที่ร้อยเวร </w:t>
      </w:r>
      <w:r w:rsidRPr="004578B1">
        <w:rPr>
          <w:rFonts w:ascii="TH SarabunPSK" w:hAnsi="TH SarabunPSK" w:cs="TH SarabunPSK"/>
          <w:sz w:val="32"/>
          <w:szCs w:val="32"/>
        </w:rPr>
        <w:t xml:space="preserve">20 </w:t>
      </w:r>
      <w:r w:rsidRPr="004578B1">
        <w:rPr>
          <w:rFonts w:ascii="TH SarabunPSK" w:hAnsi="TH SarabunPSK" w:cs="TH SarabunPSK"/>
          <w:sz w:val="32"/>
          <w:szCs w:val="32"/>
          <w:cs/>
        </w:rPr>
        <w:t xml:space="preserve">พร้อมชุด </w:t>
      </w:r>
      <w:proofErr w:type="spellStart"/>
      <w:r w:rsidRPr="004578B1">
        <w:rPr>
          <w:rFonts w:ascii="TH SarabunPSK" w:hAnsi="TH SarabunPSK" w:cs="TH SarabunPSK"/>
          <w:sz w:val="32"/>
          <w:szCs w:val="32"/>
          <w:cs/>
        </w:rPr>
        <w:t>ชป</w:t>
      </w:r>
      <w:proofErr w:type="spellEnd"/>
      <w:r w:rsidRPr="004578B1">
        <w:rPr>
          <w:rFonts w:ascii="TH SarabunPSK" w:hAnsi="TH SarabunPSK" w:cs="TH SarabunPSK"/>
          <w:sz w:val="32"/>
          <w:szCs w:val="32"/>
          <w:cs/>
        </w:rPr>
        <w:t>.อัสนี</w:t>
      </w:r>
      <w:proofErr w:type="spellStart"/>
      <w:r w:rsidRPr="004578B1">
        <w:rPr>
          <w:rFonts w:ascii="TH SarabunPSK" w:hAnsi="TH SarabunPSK" w:cs="TH SarabunPSK"/>
          <w:sz w:val="32"/>
          <w:szCs w:val="32"/>
          <w:cs/>
        </w:rPr>
        <w:t>ย์</w:t>
      </w:r>
      <w:proofErr w:type="spellEnd"/>
      <w:r w:rsidRPr="004578B1">
        <w:rPr>
          <w:rFonts w:ascii="TH SarabunPSK" w:hAnsi="TH SarabunPSK" w:cs="TH SarabunPSK"/>
          <w:sz w:val="32"/>
          <w:szCs w:val="32"/>
          <w:cs/>
        </w:rPr>
        <w:t xml:space="preserve"> ตาม ว.</w:t>
      </w:r>
      <w:r w:rsidRPr="004578B1">
        <w:rPr>
          <w:rFonts w:ascii="TH SarabunPSK" w:hAnsi="TH SarabunPSK" w:cs="TH SarabunPSK"/>
          <w:sz w:val="32"/>
          <w:szCs w:val="32"/>
        </w:rPr>
        <w:t>0</w:t>
      </w:r>
      <w:r w:rsidRPr="004578B1">
        <w:rPr>
          <w:rFonts w:ascii="TH SarabunPSK" w:hAnsi="TH SarabunPSK" w:cs="TH SarabunPSK"/>
          <w:sz w:val="32"/>
          <w:szCs w:val="32"/>
          <w:cs/>
        </w:rPr>
        <w:t xml:space="preserve"> ผู้บังคับบัญชาให้ ร้อยเวร </w:t>
      </w:r>
      <w:r w:rsidRPr="004578B1">
        <w:rPr>
          <w:rFonts w:ascii="TH SarabunPSK" w:hAnsi="TH SarabunPSK" w:cs="TH SarabunPSK"/>
          <w:sz w:val="32"/>
          <w:szCs w:val="32"/>
        </w:rPr>
        <w:t>20</w:t>
      </w:r>
      <w:r w:rsidRPr="004578B1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4578B1">
        <w:rPr>
          <w:rFonts w:ascii="TH SarabunPSK" w:hAnsi="TH SarabunPSK" w:cs="TH SarabunPSK"/>
          <w:sz w:val="32"/>
          <w:szCs w:val="32"/>
          <w:cs/>
        </w:rPr>
        <w:t>ชป</w:t>
      </w:r>
      <w:proofErr w:type="spellEnd"/>
      <w:r w:rsidRPr="004578B1">
        <w:rPr>
          <w:rFonts w:ascii="TH SarabunPSK" w:hAnsi="TH SarabunPSK" w:cs="TH SarabunPSK"/>
          <w:sz w:val="32"/>
          <w:szCs w:val="32"/>
          <w:cs/>
        </w:rPr>
        <w:t>.อัสนี</w:t>
      </w:r>
      <w:proofErr w:type="spellStart"/>
      <w:r w:rsidRPr="004578B1">
        <w:rPr>
          <w:rFonts w:ascii="TH SarabunPSK" w:hAnsi="TH SarabunPSK" w:cs="TH SarabunPSK"/>
          <w:sz w:val="32"/>
          <w:szCs w:val="32"/>
          <w:cs/>
        </w:rPr>
        <w:t>ย์</w:t>
      </w:r>
      <w:proofErr w:type="spellEnd"/>
      <w:r w:rsidRPr="004578B1">
        <w:rPr>
          <w:rFonts w:ascii="TH SarabunPSK" w:hAnsi="TH SarabunPSK" w:cs="TH SarabunPSK"/>
          <w:sz w:val="32"/>
          <w:szCs w:val="32"/>
          <w:cs/>
        </w:rPr>
        <w:t xml:space="preserve"> ตรวจเยี่ยมดูเเล </w:t>
      </w:r>
      <w:proofErr w:type="spellStart"/>
      <w:r w:rsidRPr="004578B1">
        <w:rPr>
          <w:rFonts w:ascii="TH SarabunPSK" w:hAnsi="TH SarabunPSK" w:cs="TH SarabunPSK"/>
          <w:sz w:val="32"/>
          <w:szCs w:val="32"/>
          <w:cs/>
        </w:rPr>
        <w:t>เเละ</w:t>
      </w:r>
      <w:proofErr w:type="spellEnd"/>
      <w:r w:rsidRPr="004578B1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4578B1">
        <w:rPr>
          <w:rFonts w:ascii="TH SarabunPSK" w:hAnsi="TH SarabunPSK" w:cs="TH SarabunPSK"/>
          <w:sz w:val="32"/>
          <w:szCs w:val="32"/>
          <w:cs/>
        </w:rPr>
        <w:t>รป</w:t>
      </w:r>
      <w:proofErr w:type="spellEnd"/>
      <w:r w:rsidRPr="004578B1">
        <w:rPr>
          <w:rFonts w:ascii="TH SarabunPSK" w:hAnsi="TH SarabunPSK" w:cs="TH SarabunPSK"/>
          <w:sz w:val="32"/>
          <w:szCs w:val="32"/>
          <w:cs/>
        </w:rPr>
        <w:t xml:space="preserve">ภ.ข้าราชการตำรวจ ที่เดินทางกลับมาบ้าน ในช่วงเทศบาลรายอ ร้อยเวร </w:t>
      </w:r>
      <w:r w:rsidRPr="004578B1">
        <w:rPr>
          <w:rFonts w:ascii="TH SarabunPSK" w:hAnsi="TH SarabunPSK" w:cs="TH SarabunPSK"/>
          <w:sz w:val="32"/>
          <w:szCs w:val="32"/>
        </w:rPr>
        <w:t>20</w:t>
      </w:r>
      <w:r w:rsidRPr="004578B1">
        <w:rPr>
          <w:rFonts w:ascii="TH SarabunPSK" w:hAnsi="TH SarabunPSK" w:cs="TH SarabunPSK"/>
          <w:sz w:val="32"/>
          <w:szCs w:val="32"/>
          <w:cs/>
        </w:rPr>
        <w:t xml:space="preserve"> พร้อม </w:t>
      </w:r>
      <w:proofErr w:type="spellStart"/>
      <w:r w:rsidRPr="004578B1">
        <w:rPr>
          <w:rFonts w:ascii="TH SarabunPSK" w:hAnsi="TH SarabunPSK" w:cs="TH SarabunPSK"/>
          <w:sz w:val="32"/>
          <w:szCs w:val="32"/>
          <w:cs/>
        </w:rPr>
        <w:t>ชป</w:t>
      </w:r>
      <w:proofErr w:type="spellEnd"/>
      <w:r w:rsidRPr="004578B1">
        <w:rPr>
          <w:rFonts w:ascii="TH SarabunPSK" w:hAnsi="TH SarabunPSK" w:cs="TH SarabunPSK"/>
          <w:sz w:val="32"/>
          <w:szCs w:val="32"/>
          <w:cs/>
        </w:rPr>
        <w:t>.อัสนี</w:t>
      </w:r>
      <w:proofErr w:type="spellStart"/>
      <w:r w:rsidRPr="004578B1">
        <w:rPr>
          <w:rFonts w:ascii="TH SarabunPSK" w:hAnsi="TH SarabunPSK" w:cs="TH SarabunPSK"/>
          <w:sz w:val="32"/>
          <w:szCs w:val="32"/>
          <w:cs/>
        </w:rPr>
        <w:t>ย์</w:t>
      </w:r>
      <w:proofErr w:type="spellEnd"/>
      <w:r w:rsidRPr="004578B1">
        <w:rPr>
          <w:rFonts w:ascii="TH SarabunPSK" w:hAnsi="TH SarabunPSK" w:cs="TH SarabunPSK"/>
          <w:sz w:val="32"/>
          <w:szCs w:val="32"/>
          <w:cs/>
        </w:rPr>
        <w:t xml:space="preserve"> จึงเดินทางไปตรวจเยี่ยมข้าราชตำรวจ ชื่อ จ.ส.ต.อารฟัน มอสุ  ผบ.หมู่(ป.)สภ.เมืองยะลา บ้านเลขที่ </w:t>
      </w:r>
      <w:r w:rsidRPr="004578B1">
        <w:rPr>
          <w:rFonts w:ascii="TH SarabunPSK" w:hAnsi="TH SarabunPSK" w:cs="TH SarabunPSK"/>
          <w:sz w:val="32"/>
          <w:szCs w:val="32"/>
        </w:rPr>
        <w:t>37/1</w:t>
      </w:r>
      <w:r w:rsidRPr="004578B1">
        <w:rPr>
          <w:rFonts w:ascii="TH SarabunPSK" w:hAnsi="TH SarabunPSK" w:cs="TH SarabunPSK"/>
          <w:sz w:val="32"/>
          <w:szCs w:val="32"/>
          <w:cs/>
        </w:rPr>
        <w:t xml:space="preserve"> ม.</w:t>
      </w:r>
      <w:r w:rsidRPr="004578B1">
        <w:rPr>
          <w:rFonts w:ascii="TH SarabunPSK" w:hAnsi="TH SarabunPSK" w:cs="TH SarabunPSK"/>
          <w:sz w:val="32"/>
          <w:szCs w:val="32"/>
        </w:rPr>
        <w:t>5</w:t>
      </w:r>
      <w:r w:rsidRPr="004578B1">
        <w:rPr>
          <w:rFonts w:ascii="TH SarabunPSK" w:hAnsi="TH SarabunPSK" w:cs="TH SarabunPSK"/>
          <w:sz w:val="32"/>
          <w:szCs w:val="32"/>
          <w:cs/>
        </w:rPr>
        <w:t xml:space="preserve"> ต.บาโงยซิ</w:t>
      </w:r>
      <w:proofErr w:type="spellStart"/>
      <w:r w:rsidRPr="004578B1">
        <w:rPr>
          <w:rFonts w:ascii="TH SarabunPSK" w:hAnsi="TH SarabunPSK" w:cs="TH SarabunPSK"/>
          <w:sz w:val="32"/>
          <w:szCs w:val="32"/>
          <w:cs/>
        </w:rPr>
        <w:t>เเน</w:t>
      </w:r>
      <w:proofErr w:type="spellEnd"/>
      <w:r w:rsidRPr="004578B1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578B1">
        <w:rPr>
          <w:rFonts w:ascii="TH SarabunPSK" w:hAnsi="TH SarabunPSK" w:cs="TH SarabunPSK"/>
          <w:sz w:val="32"/>
          <w:szCs w:val="32"/>
          <w:cs/>
        </w:rPr>
        <w:t>อ.ยะหา จว.ยะลา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578B1">
        <w:rPr>
          <w:rFonts w:ascii="TH SarabunPSK" w:hAnsi="TH SarabunPSK" w:cs="TH SarabunPSK"/>
          <w:sz w:val="32"/>
          <w:szCs w:val="32"/>
          <w:cs/>
        </w:rPr>
        <w:t xml:space="preserve">ร้อยเวร </w:t>
      </w:r>
      <w:r w:rsidRPr="004578B1">
        <w:rPr>
          <w:rFonts w:ascii="TH SarabunPSK" w:hAnsi="TH SarabunPSK" w:cs="TH SarabunPSK"/>
          <w:sz w:val="32"/>
          <w:szCs w:val="32"/>
        </w:rPr>
        <w:t xml:space="preserve">20 </w:t>
      </w:r>
      <w:r w:rsidRPr="004578B1">
        <w:rPr>
          <w:rFonts w:ascii="TH SarabunPSK" w:hAnsi="TH SarabunPSK" w:cs="TH SarabunPSK"/>
          <w:sz w:val="32"/>
          <w:szCs w:val="32"/>
          <w:cs/>
        </w:rPr>
        <w:t>ได้กำชับให้ใช้ความระมัดระวังในการปฏิบัติภารกิจส่วนตัว ไม่ประมาทต่อสถานการณ์</w:t>
      </w:r>
    </w:p>
    <w:p w14:paraId="4B0B41F3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9EDF37A" w14:textId="77777777" w:rsidR="00896F65" w:rsidRPr="004578B1" w:rsidRDefault="00896F65" w:rsidP="00896F6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578B1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ตรวจเยี่ยมดูเเล </w:t>
      </w:r>
      <w:proofErr w:type="spellStart"/>
      <w:r w:rsidRPr="004578B1">
        <w:rPr>
          <w:rFonts w:ascii="TH SarabunPSK" w:hAnsi="TH SarabunPSK" w:cs="TH SarabunPSK"/>
          <w:b/>
          <w:bCs/>
          <w:sz w:val="32"/>
          <w:szCs w:val="32"/>
          <w:cs/>
        </w:rPr>
        <w:t>เเละ</w:t>
      </w:r>
      <w:proofErr w:type="spellEnd"/>
      <w:r w:rsidRPr="004578B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proofErr w:type="spellStart"/>
      <w:r w:rsidRPr="004578B1">
        <w:rPr>
          <w:rFonts w:ascii="TH SarabunPSK" w:hAnsi="TH SarabunPSK" w:cs="TH SarabunPSK"/>
          <w:b/>
          <w:bCs/>
          <w:sz w:val="32"/>
          <w:szCs w:val="32"/>
          <w:cs/>
        </w:rPr>
        <w:t>รป</w:t>
      </w:r>
      <w:proofErr w:type="spellEnd"/>
      <w:r w:rsidRPr="004578B1">
        <w:rPr>
          <w:rFonts w:ascii="TH SarabunPSK" w:hAnsi="TH SarabunPSK" w:cs="TH SarabunPSK"/>
          <w:b/>
          <w:bCs/>
          <w:sz w:val="32"/>
          <w:szCs w:val="32"/>
          <w:cs/>
        </w:rPr>
        <w:t>ภ.ข้าราชการตำรวจ ที่เดินทางกลับมาบ้านในช่วงเทศบาลรายอ</w:t>
      </w:r>
    </w:p>
    <w:p w14:paraId="08A24DE4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592CAA4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E6FED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0F52BDA3" wp14:editId="4E0963F9">
                <wp:simplePos x="0" y="0"/>
                <wp:positionH relativeFrom="page">
                  <wp:align>center</wp:align>
                </wp:positionH>
                <wp:positionV relativeFrom="paragraph">
                  <wp:posOffset>8627</wp:posOffset>
                </wp:positionV>
                <wp:extent cx="5400000" cy="1440000"/>
                <wp:effectExtent l="0" t="0" r="0" b="8255"/>
                <wp:wrapNone/>
                <wp:docPr id="118438261" name="กลุ่ม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433596" cy="1547075"/>
                        </a:xfrm>
                      </wpg:grpSpPr>
                      <pic:pic xmlns:pic="http://schemas.openxmlformats.org/drawingml/2006/picture">
                        <pic:nvPicPr>
                          <pic:cNvPr id="118438262" name="รูปภาพ 118438262"/>
                          <pic:cNvPicPr>
                            <a:picLocks noChangeAspect="1"/>
                          </pic:cNvPicPr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90396" y="0"/>
                            <a:ext cx="2743200" cy="1547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รูปภาพ 66"/>
                          <pic:cNvPicPr>
                            <a:picLocks noChangeAspect="1"/>
                          </pic:cNvPicPr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45198" y="0"/>
                            <a:ext cx="2743200" cy="1547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รูปภาพ 68"/>
                          <pic:cNvPicPr>
                            <a:picLocks noChangeAspect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47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7B1BC8" id="กลุ่ม 46" o:spid="_x0000_s1026" style="position:absolute;margin-left:0;margin-top:.7pt;width:425.2pt;height:113.4pt;z-index:251685888;mso-position-horizontal:center;mso-position-horizontal-relative:page;mso-width-relative:margin;mso-height-relative:margin" coordsize="84335,154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">
                <v:shape id="รูปภาพ 118438262" o:spid="_x0000_s1027" type="#_x0000_t75" style="position:absolute;left:56903;width:27432;height:15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">
                  <v:imagedata r:id="rId153" o:title=""/>
                </v:shape>
                <v:shape id="รูปภาพ 66" o:spid="_x0000_s1028" type="#_x0000_t75" style="position:absolute;left:28451;width:27432;height:15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">
                  <v:imagedata r:id="rId154" o:title=""/>
                </v:shape>
                <v:shape id="รูปภาพ 68" o:spid="_x0000_s1029" type="#_x0000_t75" style="position:absolute;width:27432;height:15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">
                  <v:imagedata r:id="rId155" o:title=""/>
                </v:shape>
                <w10:wrap anchorx="page"/>
              </v:group>
            </w:pict>
          </mc:Fallback>
        </mc:AlternateContent>
      </w:r>
    </w:p>
    <w:p w14:paraId="7B74D2DC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BCA4798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A296DDC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2684A05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5EC6507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8EC94C3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7EB3224" w14:textId="50977291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7E6FED">
        <w:rPr>
          <w:rFonts w:ascii="TH SarabunPSK" w:hAnsi="TH SarabunPSK" w:cs="TH SarabunPSK"/>
          <w:sz w:val="32"/>
          <w:szCs w:val="32"/>
          <w:cs/>
        </w:rPr>
        <w:t>วันนี้</w:t>
      </w:r>
      <w:r w:rsidRPr="007E6FED">
        <w:rPr>
          <w:rFonts w:ascii="TH SarabunPSK" w:hAnsi="TH SarabunPSK" w:cs="TH SarabunPSK"/>
          <w:sz w:val="32"/>
          <w:szCs w:val="32"/>
        </w:rPr>
        <w:t> </w:t>
      </w:r>
      <w:r w:rsidRPr="007E6FED">
        <w:rPr>
          <w:rFonts w:ascii="TH SarabunPSK" w:hAnsi="TH SarabunPSK" w:cs="TH SarabunPSK"/>
          <w:sz w:val="32"/>
          <w:szCs w:val="32"/>
          <w:cs/>
        </w:rPr>
        <w:t>21 มี.ค.69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6FED">
        <w:rPr>
          <w:rFonts w:ascii="TH SarabunPSK" w:hAnsi="TH SarabunPSK" w:cs="TH SarabunPSK"/>
          <w:sz w:val="32"/>
          <w:szCs w:val="32"/>
          <w:cs/>
        </w:rPr>
        <w:t>เวลา 16.00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6FED">
        <w:rPr>
          <w:rFonts w:ascii="TH SarabunPSK" w:hAnsi="TH SarabunPSK" w:cs="TH SarabunPSK"/>
          <w:sz w:val="32"/>
          <w:szCs w:val="32"/>
          <w:cs/>
        </w:rPr>
        <w:t>พ.ต.อ.สายูตี กา</w:t>
      </w:r>
      <w:proofErr w:type="spellStart"/>
      <w:r w:rsidRPr="007E6FED">
        <w:rPr>
          <w:rFonts w:ascii="TH SarabunPSK" w:hAnsi="TH SarabunPSK" w:cs="TH SarabunPSK"/>
          <w:sz w:val="32"/>
          <w:szCs w:val="32"/>
          <w:cs/>
        </w:rPr>
        <w:t>เต๊ะ</w:t>
      </w:r>
      <w:proofErr w:type="spellEnd"/>
      <w:r w:rsidRPr="007E6FED">
        <w:rPr>
          <w:rFonts w:ascii="TH SarabunPSK" w:hAnsi="TH SarabunPSK" w:cs="TH SarabunPSK"/>
          <w:sz w:val="32"/>
          <w:szCs w:val="32"/>
          <w:cs/>
        </w:rPr>
        <w:t xml:space="preserve"> ผกก.สภ.ยะหา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7E6FED">
        <w:rPr>
          <w:rFonts w:ascii="TH SarabunPSK" w:hAnsi="TH SarabunPSK" w:cs="TH SarabunPSK"/>
          <w:sz w:val="32"/>
          <w:szCs w:val="32"/>
          <w:cs/>
        </w:rPr>
        <w:t>พ.ต.ท.บรรพต มณีคล้าย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7E6FED">
        <w:rPr>
          <w:rFonts w:ascii="TH SarabunPSK" w:hAnsi="TH SarabunPSK" w:cs="TH SarabunPSK"/>
          <w:sz w:val="32"/>
          <w:szCs w:val="32"/>
          <w:cs/>
        </w:rPr>
        <w:t>รอง ผกก.ป. 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7E6FED">
        <w:rPr>
          <w:rFonts w:ascii="TH SarabunPSK" w:hAnsi="TH SarabunPSK" w:cs="TH SarabunPSK"/>
          <w:sz w:val="32"/>
          <w:szCs w:val="32"/>
          <w:cs/>
        </w:rPr>
        <w:t>พ.ต.ต.มะรอพี สาและ สวป.สภ.ยะหา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7E6FED">
        <w:rPr>
          <w:rFonts w:ascii="TH SarabunPSK" w:hAnsi="TH SarabunPSK" w:cs="TH SarabunPSK"/>
          <w:sz w:val="32"/>
          <w:szCs w:val="32"/>
          <w:cs/>
        </w:rPr>
        <w:t xml:space="preserve">ร.ต.ท.สิรภพ </w:t>
      </w:r>
      <w:r>
        <w:rPr>
          <w:rFonts w:ascii="TH SarabunPSK" w:hAnsi="TH SarabunPSK" w:cs="TH SarabunPSK" w:hint="cs"/>
          <w:sz w:val="32"/>
          <w:szCs w:val="32"/>
          <w:cs/>
        </w:rPr>
        <w:t>ชุณห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ศิลป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6FED">
        <w:rPr>
          <w:rFonts w:ascii="TH SarabunPSK" w:hAnsi="TH SarabunPSK" w:cs="TH SarabunPSK"/>
          <w:sz w:val="32"/>
          <w:szCs w:val="32"/>
          <w:cs/>
        </w:rPr>
        <w:t>รอง สวป.สภ.ยะหา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6FED">
        <w:rPr>
          <w:rFonts w:ascii="TH SarabunPSK" w:hAnsi="TH SarabunPSK" w:cs="TH SarabunPSK"/>
          <w:sz w:val="32"/>
          <w:szCs w:val="32"/>
          <w:cs/>
        </w:rPr>
        <w:t xml:space="preserve">ปฏิบัติหน้าที่ร้อยเวร 20 พร้อมชุด </w:t>
      </w:r>
      <w:proofErr w:type="spellStart"/>
      <w:r w:rsidRPr="007E6FED">
        <w:rPr>
          <w:rFonts w:ascii="TH SarabunPSK" w:hAnsi="TH SarabunPSK" w:cs="TH SarabunPSK"/>
          <w:sz w:val="32"/>
          <w:szCs w:val="32"/>
          <w:cs/>
        </w:rPr>
        <w:t>ชป</w:t>
      </w:r>
      <w:proofErr w:type="spellEnd"/>
      <w:r w:rsidRPr="007E6FED">
        <w:rPr>
          <w:rFonts w:ascii="TH SarabunPSK" w:hAnsi="TH SarabunPSK" w:cs="TH SarabunPSK"/>
          <w:sz w:val="32"/>
          <w:szCs w:val="32"/>
          <w:cs/>
        </w:rPr>
        <w:t>.อัสนี</w:t>
      </w:r>
      <w:proofErr w:type="spellStart"/>
      <w:r w:rsidRPr="007E6FED">
        <w:rPr>
          <w:rFonts w:ascii="TH SarabunPSK" w:hAnsi="TH SarabunPSK" w:cs="TH SarabunPSK"/>
          <w:sz w:val="32"/>
          <w:szCs w:val="32"/>
          <w:cs/>
        </w:rPr>
        <w:t>ย์</w:t>
      </w:r>
      <w:proofErr w:type="spellEnd"/>
      <w:r w:rsidRPr="007E6FED">
        <w:rPr>
          <w:rFonts w:ascii="TH SarabunPSK" w:hAnsi="TH SarabunPSK" w:cs="TH SarabunPSK"/>
          <w:sz w:val="32"/>
          <w:szCs w:val="32"/>
          <w:cs/>
        </w:rPr>
        <w:t xml:space="preserve"> ตาม ว.0 ผู้บังคับบัญชา สั่งการให้ ร้อยเวร 20 </w:t>
      </w:r>
      <w:proofErr w:type="spellStart"/>
      <w:r w:rsidRPr="007E6FED">
        <w:rPr>
          <w:rFonts w:ascii="TH SarabunPSK" w:hAnsi="TH SarabunPSK" w:cs="TH SarabunPSK"/>
          <w:sz w:val="32"/>
          <w:szCs w:val="32"/>
          <w:cs/>
        </w:rPr>
        <w:t>ชป</w:t>
      </w:r>
      <w:proofErr w:type="spellEnd"/>
      <w:r w:rsidRPr="007E6FED">
        <w:rPr>
          <w:rFonts w:ascii="TH SarabunPSK" w:hAnsi="TH SarabunPSK" w:cs="TH SarabunPSK"/>
          <w:sz w:val="32"/>
          <w:szCs w:val="32"/>
          <w:cs/>
        </w:rPr>
        <w:t>.อัสนี</w:t>
      </w:r>
      <w:proofErr w:type="spellStart"/>
      <w:r w:rsidRPr="007E6FED">
        <w:rPr>
          <w:rFonts w:ascii="TH SarabunPSK" w:hAnsi="TH SarabunPSK" w:cs="TH SarabunPSK"/>
          <w:sz w:val="32"/>
          <w:szCs w:val="32"/>
          <w:cs/>
        </w:rPr>
        <w:t>ย์</w:t>
      </w:r>
      <w:proofErr w:type="spellEnd"/>
      <w:r w:rsidRPr="007E6FED">
        <w:rPr>
          <w:rFonts w:ascii="TH SarabunPSK" w:hAnsi="TH SarabunPSK" w:cs="TH SarabunPSK"/>
          <w:sz w:val="32"/>
          <w:szCs w:val="32"/>
          <w:cs/>
        </w:rPr>
        <w:t xml:space="preserve"> ตรวจเยี่ยมดูเเล </w:t>
      </w:r>
      <w:proofErr w:type="spellStart"/>
      <w:r w:rsidRPr="007E6FED">
        <w:rPr>
          <w:rFonts w:ascii="TH SarabunPSK" w:hAnsi="TH SarabunPSK" w:cs="TH SarabunPSK"/>
          <w:sz w:val="32"/>
          <w:szCs w:val="32"/>
          <w:cs/>
        </w:rPr>
        <w:t>เเละ</w:t>
      </w:r>
      <w:proofErr w:type="spellEnd"/>
      <w:r w:rsidRPr="007E6FED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7E6FED">
        <w:rPr>
          <w:rFonts w:ascii="TH SarabunPSK" w:hAnsi="TH SarabunPSK" w:cs="TH SarabunPSK"/>
          <w:sz w:val="32"/>
          <w:szCs w:val="32"/>
          <w:cs/>
        </w:rPr>
        <w:t>รป</w:t>
      </w:r>
      <w:proofErr w:type="spellEnd"/>
      <w:r w:rsidRPr="007E6FED">
        <w:rPr>
          <w:rFonts w:ascii="TH SarabunPSK" w:hAnsi="TH SarabunPSK" w:cs="TH SarabunPSK"/>
          <w:sz w:val="32"/>
          <w:szCs w:val="32"/>
          <w:cs/>
        </w:rPr>
        <w:t xml:space="preserve">ภ.ข้าราชการตำรวจ ที่เดินทางกลับมาบ้านพักในช่วงเทศกาลรายอ ร้อยเวร 20 พร้อม </w:t>
      </w:r>
      <w:proofErr w:type="spellStart"/>
      <w:r w:rsidRPr="007E6FED">
        <w:rPr>
          <w:rFonts w:ascii="TH SarabunPSK" w:hAnsi="TH SarabunPSK" w:cs="TH SarabunPSK"/>
          <w:sz w:val="32"/>
          <w:szCs w:val="32"/>
          <w:cs/>
        </w:rPr>
        <w:t>ชป</w:t>
      </w:r>
      <w:proofErr w:type="spellEnd"/>
      <w:r w:rsidRPr="007E6FED">
        <w:rPr>
          <w:rFonts w:ascii="TH SarabunPSK" w:hAnsi="TH SarabunPSK" w:cs="TH SarabunPSK"/>
          <w:sz w:val="32"/>
          <w:szCs w:val="32"/>
          <w:cs/>
        </w:rPr>
        <w:t>.อัสนี</w:t>
      </w:r>
      <w:proofErr w:type="spellStart"/>
      <w:r w:rsidRPr="007E6FED">
        <w:rPr>
          <w:rFonts w:ascii="TH SarabunPSK" w:hAnsi="TH SarabunPSK" w:cs="TH SarabunPSK"/>
          <w:sz w:val="32"/>
          <w:szCs w:val="32"/>
          <w:cs/>
        </w:rPr>
        <w:t>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7E6FED">
        <w:rPr>
          <w:rFonts w:ascii="TH SarabunPSK" w:hAnsi="TH SarabunPSK" w:cs="TH SarabunPSK"/>
          <w:sz w:val="32"/>
          <w:szCs w:val="32"/>
          <w:cs/>
        </w:rPr>
        <w:t xml:space="preserve"> จึงเดินทางไปตรวจเยี่ยมข้าราชตำรวจ ชื่อ ส.</w:t>
      </w:r>
      <w:proofErr w:type="spellStart"/>
      <w:r w:rsidRPr="007E6FED">
        <w:rPr>
          <w:rFonts w:ascii="TH SarabunPSK" w:hAnsi="TH SarabunPSK" w:cs="TH SarabunPSK"/>
          <w:sz w:val="32"/>
          <w:szCs w:val="32"/>
          <w:cs/>
        </w:rPr>
        <w:t>ต.อ</w:t>
      </w:r>
      <w:proofErr w:type="spellEnd"/>
      <w:r w:rsidRPr="007E6FED">
        <w:rPr>
          <w:rFonts w:ascii="TH SarabunPSK" w:hAnsi="TH SarabunPSK" w:cs="TH SarabunPSK"/>
          <w:sz w:val="32"/>
          <w:szCs w:val="32"/>
          <w:cs/>
        </w:rPr>
        <w:t>.ซอฟฟัน หะยีเด</w:t>
      </w:r>
      <w:proofErr w:type="spellStart"/>
      <w:r w:rsidRPr="007E6FED">
        <w:rPr>
          <w:rFonts w:ascii="TH SarabunPSK" w:hAnsi="TH SarabunPSK" w:cs="TH SarabunPSK"/>
          <w:sz w:val="32"/>
          <w:szCs w:val="32"/>
          <w:cs/>
        </w:rPr>
        <w:t>็ง</w:t>
      </w:r>
      <w:proofErr w:type="spellEnd"/>
      <w:r w:rsidRPr="007E6FED">
        <w:rPr>
          <w:rFonts w:ascii="TH SarabunPSK" w:hAnsi="TH SarabunPSK" w:cs="TH SarabunPSK"/>
          <w:sz w:val="32"/>
          <w:szCs w:val="32"/>
          <w:cs/>
        </w:rPr>
        <w:t xml:space="preserve">  ผบ.หมู่(ป.)สภ.เมืองยะลา บ้านเลขที่ 46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7E6FED">
        <w:rPr>
          <w:rFonts w:ascii="TH SarabunPSK" w:hAnsi="TH SarabunPSK" w:cs="TH SarabunPSK"/>
          <w:sz w:val="32"/>
          <w:szCs w:val="32"/>
          <w:cs/>
        </w:rPr>
        <w:t>ม.6 ต.ยะหา อ.ยะหา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6FED">
        <w:rPr>
          <w:rFonts w:ascii="TH SarabunPSK" w:hAnsi="TH SarabunPSK" w:cs="TH SarabunPSK"/>
          <w:sz w:val="32"/>
          <w:szCs w:val="32"/>
          <w:cs/>
        </w:rPr>
        <w:t>จว.ยะลา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6FED">
        <w:rPr>
          <w:rFonts w:ascii="TH SarabunPSK" w:hAnsi="TH SarabunPSK" w:cs="TH SarabunPSK"/>
          <w:sz w:val="32"/>
          <w:szCs w:val="32"/>
          <w:cs/>
        </w:rPr>
        <w:t>ร้อยเวร 20 ได้กำชับให้ใช้ความระมัดระวังในการปฏิบัติภารกิจส่วนตัว ไม่ประมาทต่อสถานการณ์</w:t>
      </w:r>
    </w:p>
    <w:p w14:paraId="70406277" w14:textId="77777777" w:rsidR="00896F65" w:rsidRDefault="00896F65" w:rsidP="00896F6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53AC72E" w14:textId="77777777" w:rsidR="00AF10DE" w:rsidRPr="00AF10DE" w:rsidRDefault="00AF10DE" w:rsidP="00AF10DE">
      <w:pPr>
        <w:ind w:firstLine="720"/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14:ligatures w14:val="standardContextual"/>
        </w:rPr>
        <w:lastRenderedPageBreak/>
        <w:t>ซักซ้อมแผนเผชิญเหตุจุดตรวจบา</w:t>
      </w:r>
      <w:proofErr w:type="spellStart"/>
      <w:r w:rsidRPr="00AF10DE"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โร๊ะ</w:t>
      </w:r>
      <w:proofErr w:type="spellEnd"/>
    </w:p>
    <w:p w14:paraId="5AF807AD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784B5B20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noProof/>
          <w:kern w:val="2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5F71B8B2" wp14:editId="699F43B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400000" cy="1440000"/>
                <wp:effectExtent l="0" t="0" r="0" b="8255"/>
                <wp:wrapNone/>
                <wp:docPr id="86" name="กลุ่ม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443696" cy="2057864"/>
                        </a:xfrm>
                      </wpg:grpSpPr>
                      <pic:pic xmlns:pic="http://schemas.openxmlformats.org/drawingml/2006/picture">
                        <pic:nvPicPr>
                          <pic:cNvPr id="87" name="รูปภาพ 87"/>
                          <pic:cNvPicPr>
                            <a:picLocks noChangeAspect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00496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" name="รูปภาพ 88"/>
                          <pic:cNvPicPr>
                            <a:picLocks noChangeAspect="1"/>
                          </pic:cNvPicPr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0248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" name="รูปภาพ 89"/>
                          <pic:cNvPicPr>
                            <a:picLocks noChangeAspect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E03C80" id="กลุ่ม 16" o:spid="_x0000_s1026" style="position:absolute;margin-left:0;margin-top:-.05pt;width:425.2pt;height:113.4pt;z-index:251695104;mso-width-relative:margin;mso-height-relative:margin" coordsize="84436,205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">
                <v:shape id="รูปภาพ 87" o:spid="_x0000_s1027" type="#_x0000_t75" style="position:absolute;left:57004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">
                  <v:imagedata r:id="rId159" o:title=""/>
                </v:shape>
                <v:shape id="รูปภาพ 88" o:spid="_x0000_s1028" type="#_x0000_t75" style="position:absolute;left:28502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">
                  <v:imagedata r:id="rId160" o:title=""/>
                </v:shape>
                <v:shape id="รูปภาพ 89" o:spid="_x0000_s1029" type="#_x0000_t75" style="position:absolute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">
                  <v:imagedata r:id="rId161" o:title=""/>
                </v:shape>
              </v:group>
            </w:pict>
          </mc:Fallback>
        </mc:AlternateContent>
      </w:r>
    </w:p>
    <w:p w14:paraId="7DF3CE50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0D3EBE4A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3B16CDA9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74DCAFBF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514F2D0B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657FE62C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7C66D832" w14:textId="3F62CFBF" w:rsid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วันนี้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>14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มี.ค.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>69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เวลา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>16.30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น.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พ.ต.อ.สายูตี กา</w:t>
      </w:r>
      <w:proofErr w:type="spellStart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เต๊ะ</w:t>
      </w:r>
      <w:proofErr w:type="spellEnd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ผกก.สภ.ยะหา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 xml:space="preserve">,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พ.ต.ท.บรรพต มณีคล้าย 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          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รอง ผกก.ป. สภ.ยะหา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 xml:space="preserve">,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พ.ต.ต.มะรอพี สาและ สวป.สภ.ยะหามอบหมายให้ ร.ต.อ.</w:t>
      </w:r>
      <w:proofErr w:type="spellStart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ก้อ</w:t>
      </w:r>
      <w:proofErr w:type="spellEnd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เส</w:t>
      </w:r>
      <w:proofErr w:type="spellStart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็ม</w:t>
      </w:r>
      <w:proofErr w:type="spellEnd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เหตุหาก รอง สว.(ป.) สภ.ยะหา หัวหน้าจุดตรวจบา</w:t>
      </w:r>
      <w:proofErr w:type="spellStart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โร๊ะ</w:t>
      </w:r>
      <w:proofErr w:type="spellEnd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พร้อมด้วยกำลังพล ร่วมว.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 xml:space="preserve">4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ซักซ้อมแผนเผชิญเหตุ ลว.รอบฐาน(ที่ตั้ง)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         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ซุ่มเฝ้าระวังบริเวณรอบฐาน กรณีถูกโจมตีจากฝ่ายตรงข้าม(โดยฉับพลัน) ให้มีความพร้อมสามารถตอบโต้ได้ทันที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      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เมื่อมีเหตุการณ์จากการโจมตี</w:t>
      </w:r>
    </w:p>
    <w:p w14:paraId="4CC8A3AF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1080F446" w14:textId="77777777" w:rsidR="00AF10DE" w:rsidRPr="00AF10DE" w:rsidRDefault="00AF10DE" w:rsidP="00AF10DE">
      <w:pPr>
        <w:ind w:firstLine="720"/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ซักซ้อมแผนเผชิญเหตุ</w:t>
      </w:r>
      <w:r w:rsidRPr="00AF10DE">
        <w:rPr>
          <w:rFonts w:ascii="TH SarabunPSK" w:eastAsia="Calibr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 xml:space="preserve"> สภ.ยะหา</w:t>
      </w:r>
    </w:p>
    <w:p w14:paraId="3E27C984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176AAD9D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noProof/>
          <w:kern w:val="2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422569F7" wp14:editId="1DF6C045">
                <wp:simplePos x="0" y="0"/>
                <wp:positionH relativeFrom="page">
                  <wp:align>center</wp:align>
                </wp:positionH>
                <wp:positionV relativeFrom="paragraph">
                  <wp:posOffset>22272</wp:posOffset>
                </wp:positionV>
                <wp:extent cx="5400000" cy="1440000"/>
                <wp:effectExtent l="0" t="0" r="0" b="8255"/>
                <wp:wrapNone/>
                <wp:docPr id="94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430444" cy="2057864"/>
                        </a:xfrm>
                      </wpg:grpSpPr>
                      <pic:pic xmlns:pic="http://schemas.openxmlformats.org/drawingml/2006/picture">
                        <pic:nvPicPr>
                          <pic:cNvPr id="95" name="รูปภาพ 95"/>
                          <pic:cNvPicPr>
                            <a:picLocks noChangeAspect="1"/>
                          </pic:cNvPicPr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87244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รูปภาพ 96"/>
                          <pic:cNvPicPr>
                            <a:picLocks noChangeAspect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43622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" name="รูปภาพ 97"/>
                          <pic:cNvPicPr>
                            <a:picLocks noChangeAspect="1"/>
                          </pic:cNvPicPr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F19A61" id="กลุ่ม 9" o:spid="_x0000_s1026" style="position:absolute;margin-left:0;margin-top:1.75pt;width:425.2pt;height:113.4pt;z-index:251697152;mso-position-horizontal:center;mso-position-horizontal-relative:page;mso-width-relative:margin;mso-height-relative:margin" coordsize="84304,205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">
                <v:shape id="รูปภาพ 95" o:spid="_x0000_s1027" type="#_x0000_t75" style="position:absolute;left:56872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">
                  <v:imagedata r:id="rId165" o:title=""/>
                </v:shape>
                <v:shape id="รูปภาพ 96" o:spid="_x0000_s1028" type="#_x0000_t75" style="position:absolute;left:28436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">
                  <v:imagedata r:id="rId166" o:title=""/>
                </v:shape>
                <v:shape id="รูปภาพ 97" o:spid="_x0000_s1029" type="#_x0000_t75" style="position:absolute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">
                  <v:imagedata r:id="rId167" o:title=""/>
                </v:shape>
                <w10:wrap anchorx="page"/>
              </v:group>
            </w:pict>
          </mc:Fallback>
        </mc:AlternateContent>
      </w:r>
    </w:p>
    <w:p w14:paraId="72931FA6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11320550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47029804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498EB602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02E93B6E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48999020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463AF910" w14:textId="2F15CE15" w:rsid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วันนี้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> 30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มี.ค.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>69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เวลา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>18.10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น.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พ.ต.อ.สายูตี กา</w:t>
      </w:r>
      <w:proofErr w:type="spellStart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เต๊ะ</w:t>
      </w:r>
      <w:proofErr w:type="spellEnd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ผกก.สภ.ยะหา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,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พ.ต.ท.บรรพต มณีคล้าย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          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รอง ผกก.ป. สภ.ยะหา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,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พ.ต.ต.มะรอพี สาและ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สวป.สภ.ยะหา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,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ร.ต.อ.อำนวย แก้วออด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รอง สวป.สภ.ยะหา 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        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ปฏิบัติหน้าที่ร้อยเวร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 xml:space="preserve">20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พร้อมชุด </w:t>
      </w:r>
      <w:proofErr w:type="spellStart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ชป</w:t>
      </w:r>
      <w:proofErr w:type="spellEnd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.อัสนี</w:t>
      </w:r>
      <w:proofErr w:type="spellStart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ย์</w:t>
      </w:r>
      <w:proofErr w:type="spellEnd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เรียกชุดสนับสนุน ร่วมซักซ้อมแผนเผชิญเหตุรักษาที่ตั้ง กรณีถูกคนร้ายกราดยิง  ให้มีความพร้อม สามารถตอบโต้ได้ทันทีเมื่อมีเหตุการณ์</w:t>
      </w:r>
    </w:p>
    <w:p w14:paraId="728FCCC6" w14:textId="11AFBD45" w:rsid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1DFCC4EE" w14:textId="051B8F2B" w:rsid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0D501AA6" w14:textId="551B045B" w:rsid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0882FDCA" w14:textId="244EE2FC" w:rsid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0166A4A8" w14:textId="59C782F8" w:rsid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0F77F31D" w14:textId="07B65C75" w:rsid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7A059B77" w14:textId="442A0F74" w:rsid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34A12983" w14:textId="77777777" w:rsidR="00AF10DE" w:rsidRDefault="00AF10DE" w:rsidP="00AF10DE">
      <w:pPr>
        <w:jc w:val="center"/>
        <w:rPr>
          <w:b/>
          <w:bCs/>
        </w:rPr>
      </w:pPr>
      <w:r w:rsidRPr="00FC5ACB">
        <w:rPr>
          <w:rFonts w:ascii="TH SarabunPSK" w:hAnsi="TH SarabunPSK" w:cs="TH SarabunPSK"/>
          <w:b/>
          <w:bCs/>
          <w:sz w:val="32"/>
          <w:szCs w:val="32"/>
          <w:cs/>
        </w:rPr>
        <w:t>ร่วมกิจกรรมเวียนเทียนวันมาฆบูชา</w:t>
      </w:r>
      <w:r w:rsidRPr="00FC5AC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C5ACB">
        <w:rPr>
          <w:rFonts w:ascii="TH SarabunPSK" w:hAnsi="TH SarabunPSK" w:cs="TH SarabunPSK"/>
          <w:b/>
          <w:bCs/>
          <w:sz w:val="32"/>
          <w:szCs w:val="32"/>
          <w:cs/>
        </w:rPr>
        <w:t>ร่วมกับคณะครูโรงเรียนยะหาศิรยานุกูล</w:t>
      </w:r>
    </w:p>
    <w:p w14:paraId="25C25AE3" w14:textId="77777777" w:rsidR="00AF10DE" w:rsidRDefault="00AF10DE" w:rsidP="00AF10DE">
      <w:pPr>
        <w:jc w:val="center"/>
        <w:rPr>
          <w:b/>
          <w:bCs/>
        </w:rPr>
      </w:pPr>
      <w:r w:rsidRPr="00FC5ACB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36E54ACC" wp14:editId="1E3ACE4A">
                <wp:simplePos x="0" y="0"/>
                <wp:positionH relativeFrom="margin">
                  <wp:align>center</wp:align>
                </wp:positionH>
                <wp:positionV relativeFrom="paragraph">
                  <wp:posOffset>115629</wp:posOffset>
                </wp:positionV>
                <wp:extent cx="5400000" cy="1440000"/>
                <wp:effectExtent l="0" t="0" r="0" b="8255"/>
                <wp:wrapNone/>
                <wp:docPr id="98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390688" cy="2057864"/>
                        </a:xfrm>
                      </wpg:grpSpPr>
                      <pic:pic xmlns:pic="http://schemas.openxmlformats.org/drawingml/2006/picture">
                        <pic:nvPicPr>
                          <pic:cNvPr id="99" name="รูปภาพ 99"/>
                          <pic:cNvPicPr>
                            <a:picLocks noChangeAspect="1"/>
                          </pic:cNvPicPr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23744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รูปภาพ 100"/>
                          <pic:cNvPicPr>
                            <a:picLocks noChangeAspect="1"/>
                          </pic:cNvPicPr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รูปภาพ 101"/>
                          <pic:cNvPicPr>
                            <a:picLocks noChangeAspect="1"/>
                          </pic:cNvPicPr>
                        </pic:nvPicPr>
                        <pic:blipFill>
                          <a:blip r:embed="rId1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47488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55EFF0" id="กลุ่ม 9" o:spid="_x0000_s1026" style="position:absolute;margin-left:0;margin-top:9.1pt;width:425.2pt;height:113.4pt;z-index:251699200;mso-position-horizontal:center;mso-position-horizontal-relative:margin;mso-width-relative:margin;mso-height-relative:margin" coordsize="83906,205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">
                <v:shape id="รูปภาพ 99" o:spid="_x0000_s1027" type="#_x0000_t75" style="position:absolute;left:28237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">
                  <v:imagedata r:id="rId171" o:title=""/>
                </v:shape>
                <v:shape id="รูปภาพ 100" o:spid="_x0000_s1028" type="#_x0000_t75" style="position:absolute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">
                  <v:imagedata r:id="rId172" o:title=""/>
                </v:shape>
                <v:shape id="รูปภาพ 101" o:spid="_x0000_s1029" type="#_x0000_t75" style="position:absolute;left:56474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">
                  <v:imagedata r:id="rId173" o:title=""/>
                </v:shape>
                <w10:wrap anchorx="margin"/>
              </v:group>
            </w:pict>
          </mc:Fallback>
        </mc:AlternateContent>
      </w:r>
    </w:p>
    <w:p w14:paraId="2C257734" w14:textId="77777777" w:rsidR="00AF10DE" w:rsidRPr="00FC5ACB" w:rsidRDefault="00AF10DE" w:rsidP="00AF10DE">
      <w:pPr>
        <w:jc w:val="center"/>
        <w:rPr>
          <w:b/>
          <w:bCs/>
        </w:rPr>
      </w:pPr>
    </w:p>
    <w:p w14:paraId="345ADD55" w14:textId="77777777" w:rsidR="00AF10DE" w:rsidRDefault="00AF10DE" w:rsidP="00AF10D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CE9DEBF" w14:textId="77777777" w:rsidR="00AF10DE" w:rsidRDefault="00AF10DE" w:rsidP="00AF10D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3130932" w14:textId="77777777" w:rsidR="00AF10DE" w:rsidRDefault="00AF10DE" w:rsidP="00AF10D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C54ABC4" w14:textId="77777777" w:rsidR="00AF10DE" w:rsidRDefault="00AF10DE" w:rsidP="00AF10D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74E478E" w14:textId="77777777" w:rsidR="00AF10DE" w:rsidRDefault="00AF10DE" w:rsidP="00AF10DE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</w:p>
    <w:p w14:paraId="111C0C1F" w14:textId="77777777" w:rsidR="00AF10DE" w:rsidRDefault="00AF10DE" w:rsidP="00AF10D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C5ACB">
        <w:rPr>
          <w:rFonts w:ascii="TH SarabunPSK" w:hAnsi="TH SarabunPSK" w:cs="TH SarabunPSK"/>
          <w:sz w:val="32"/>
          <w:szCs w:val="32"/>
          <w:cs/>
        </w:rPr>
        <w:t>วันนี้</w:t>
      </w:r>
      <w:r w:rsidRPr="00FC5ACB">
        <w:rPr>
          <w:rFonts w:ascii="TH SarabunPSK" w:hAnsi="TH SarabunPSK" w:cs="TH SarabunPSK"/>
          <w:sz w:val="32"/>
          <w:szCs w:val="32"/>
        </w:rPr>
        <w:t> </w:t>
      </w:r>
      <w:r w:rsidRPr="00FC5ACB">
        <w:rPr>
          <w:rFonts w:ascii="TH SarabunPSK" w:hAnsi="TH SarabunPSK" w:cs="TH SarabunPSK"/>
          <w:sz w:val="32"/>
          <w:szCs w:val="32"/>
          <w:cs/>
        </w:rPr>
        <w:t>2 มี.ค.69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5ACB">
        <w:rPr>
          <w:rFonts w:ascii="TH SarabunPSK" w:hAnsi="TH SarabunPSK" w:cs="TH SarabunPSK"/>
          <w:sz w:val="32"/>
          <w:szCs w:val="32"/>
          <w:cs/>
        </w:rPr>
        <w:t>เวลา 13.30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5ACB">
        <w:rPr>
          <w:rFonts w:ascii="TH SarabunPSK" w:hAnsi="TH SarabunPSK" w:cs="TH SarabunPSK"/>
          <w:sz w:val="32"/>
          <w:szCs w:val="32"/>
          <w:cs/>
        </w:rPr>
        <w:t>พ.ต.อ.สายูตี กา</w:t>
      </w:r>
      <w:proofErr w:type="spellStart"/>
      <w:r w:rsidRPr="00FC5ACB">
        <w:rPr>
          <w:rFonts w:ascii="TH SarabunPSK" w:hAnsi="TH SarabunPSK" w:cs="TH SarabunPSK"/>
          <w:sz w:val="32"/>
          <w:szCs w:val="32"/>
          <w:cs/>
        </w:rPr>
        <w:t>เต๊ะ</w:t>
      </w:r>
      <w:proofErr w:type="spellEnd"/>
      <w:r w:rsidRPr="00FC5ACB">
        <w:rPr>
          <w:rFonts w:ascii="TH SarabunPSK" w:hAnsi="TH SarabunPSK" w:cs="TH SarabunPSK"/>
          <w:sz w:val="32"/>
          <w:szCs w:val="32"/>
          <w:cs/>
        </w:rPr>
        <w:t xml:space="preserve"> ผกก.สภ.ยะหา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FC5ACB">
        <w:rPr>
          <w:rFonts w:ascii="TH SarabunPSK" w:hAnsi="TH SarabunPSK" w:cs="TH SarabunPSK"/>
          <w:sz w:val="32"/>
          <w:szCs w:val="32"/>
          <w:cs/>
        </w:rPr>
        <w:t>พ.ต.ท.บรรพต มณีคล้าย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FC5ACB">
        <w:rPr>
          <w:rFonts w:ascii="TH SarabunPSK" w:hAnsi="TH SarabunPSK" w:cs="TH SarabunPSK"/>
          <w:sz w:val="32"/>
          <w:szCs w:val="32"/>
          <w:cs/>
        </w:rPr>
        <w:t>รอง ผกก.ป. 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FC5ACB">
        <w:rPr>
          <w:rFonts w:ascii="TH SarabunPSK" w:hAnsi="TH SarabunPSK" w:cs="TH SarabunPSK"/>
          <w:sz w:val="32"/>
          <w:szCs w:val="32"/>
          <w:cs/>
        </w:rPr>
        <w:t>ว่าที่ พ.ต.ต.มะรอพี สาและ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5ACB">
        <w:rPr>
          <w:rFonts w:ascii="TH SarabunPSK" w:hAnsi="TH SarabunPSK" w:cs="TH SarabunPSK"/>
          <w:sz w:val="32"/>
          <w:szCs w:val="32"/>
          <w:cs/>
        </w:rPr>
        <w:t>สวป.สภ.ยะหา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FC5ACB">
        <w:rPr>
          <w:rFonts w:ascii="TH SarabunPSK" w:hAnsi="TH SarabunPSK" w:cs="TH SarabunPSK"/>
          <w:sz w:val="32"/>
          <w:szCs w:val="32"/>
          <w:cs/>
        </w:rPr>
        <w:t>ว่าที่ร.ต.ท.ธนวัฒน์ ธรรมรัตน์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5ACB">
        <w:rPr>
          <w:rFonts w:ascii="TH SarabunPSK" w:hAnsi="TH SarabunPSK" w:cs="TH SarabunPSK"/>
          <w:sz w:val="32"/>
          <w:szCs w:val="32"/>
          <w:cs/>
        </w:rPr>
        <w:t>รอง สวป.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FC5ACB">
        <w:rPr>
          <w:rFonts w:ascii="TH SarabunPSK" w:hAnsi="TH SarabunPSK" w:cs="TH SarabunPSK"/>
          <w:sz w:val="32"/>
          <w:szCs w:val="32"/>
          <w:cs/>
        </w:rPr>
        <w:t>สภ.ยะหา ปฏิบัติหน้าที่(ร้อยเวร 20 )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5ACB">
        <w:rPr>
          <w:rFonts w:ascii="TH SarabunPSK" w:hAnsi="TH SarabunPSK" w:cs="TH SarabunPSK"/>
          <w:sz w:val="32"/>
          <w:szCs w:val="32"/>
          <w:cs/>
        </w:rPr>
        <w:t xml:space="preserve">พร้อมชุด </w:t>
      </w:r>
      <w:proofErr w:type="spellStart"/>
      <w:r w:rsidRPr="00FC5ACB">
        <w:rPr>
          <w:rFonts w:ascii="TH SarabunPSK" w:hAnsi="TH SarabunPSK" w:cs="TH SarabunPSK"/>
          <w:sz w:val="32"/>
          <w:szCs w:val="32"/>
          <w:cs/>
        </w:rPr>
        <w:t>ชป</w:t>
      </w:r>
      <w:proofErr w:type="spellEnd"/>
      <w:r w:rsidRPr="00FC5ACB">
        <w:rPr>
          <w:rFonts w:ascii="TH SarabunPSK" w:hAnsi="TH SarabunPSK" w:cs="TH SarabunPSK"/>
          <w:sz w:val="32"/>
          <w:szCs w:val="32"/>
          <w:cs/>
        </w:rPr>
        <w:t>.อัสนี</w:t>
      </w:r>
      <w:proofErr w:type="spellStart"/>
      <w:r w:rsidRPr="00FC5ACB">
        <w:rPr>
          <w:rFonts w:ascii="TH SarabunPSK" w:hAnsi="TH SarabunPSK" w:cs="TH SarabunPSK"/>
          <w:sz w:val="32"/>
          <w:szCs w:val="32"/>
          <w:cs/>
        </w:rPr>
        <w:t>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5ACB">
        <w:rPr>
          <w:rFonts w:ascii="TH SarabunPSK" w:hAnsi="TH SarabunPSK" w:cs="TH SarabunPSK"/>
          <w:sz w:val="32"/>
          <w:szCs w:val="32"/>
          <w:cs/>
        </w:rPr>
        <w:t>ว.4 ว.10 วัดยะหาประชาราม 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5ACB">
        <w:rPr>
          <w:rFonts w:ascii="TH SarabunPSK" w:hAnsi="TH SarabunPSK" w:cs="TH SarabunPSK"/>
          <w:sz w:val="32"/>
          <w:szCs w:val="32"/>
          <w:cs/>
        </w:rPr>
        <w:t>ร่วมกิจกรรมเวียนเทียนเนื่องในวันมาฆบูชาร่วมกับคณะครู นักเรียน และบุคลากรของ โรงเรียนยะหาศิรยานุกูล และดูแลรักษาความสงบเรียบร้อยบริเวณสถานที่จัดกิจกรรม เหตุการณ์ทั่วไปปกติ</w:t>
      </w:r>
    </w:p>
    <w:p w14:paraId="7C09CCB6" w14:textId="77777777" w:rsidR="00AF10DE" w:rsidRDefault="00AF10DE" w:rsidP="00AF10D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EFF5EF3" w14:textId="77777777" w:rsidR="00AF10DE" w:rsidRPr="009948BA" w:rsidRDefault="00AF10DE" w:rsidP="00AF10DE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ตรวจธนาคาร, ร้านทอง, ร้านสะดวกซื้อ</w:t>
      </w:r>
    </w:p>
    <w:p w14:paraId="45EA5B6E" w14:textId="77777777" w:rsidR="00AF10DE" w:rsidRDefault="00AF10DE" w:rsidP="00AF10D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B7B51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04262496" wp14:editId="5108C1B3">
                <wp:simplePos x="0" y="0"/>
                <wp:positionH relativeFrom="margin">
                  <wp:align>center</wp:align>
                </wp:positionH>
                <wp:positionV relativeFrom="paragraph">
                  <wp:posOffset>229235</wp:posOffset>
                </wp:positionV>
                <wp:extent cx="5400000" cy="1440000"/>
                <wp:effectExtent l="0" t="0" r="0" b="8255"/>
                <wp:wrapNone/>
                <wp:docPr id="102" name="กลุ่ม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420342" cy="2057864"/>
                        </a:xfrm>
                      </wpg:grpSpPr>
                      <pic:pic xmlns:pic="http://schemas.openxmlformats.org/drawingml/2006/picture">
                        <pic:nvPicPr>
                          <pic:cNvPr id="103" name="รูปภาพ 103"/>
                          <pic:cNvPicPr>
                            <a:picLocks noChangeAspect="1"/>
                          </pic:cNvPicPr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รูปภาพ 104"/>
                          <pic:cNvPicPr>
                            <a:picLocks noChangeAspect="1"/>
                          </pic:cNvPicPr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77142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" name="รูปภาพ 105"/>
                          <pic:cNvPicPr>
                            <a:picLocks noChangeAspect="1"/>
                          </pic:cNvPicPr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8571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EB61BE" id="กลุ่ม 34" o:spid="_x0000_s1026" style="position:absolute;margin-left:0;margin-top:18.05pt;width:425.2pt;height:113.4pt;z-index:251700224;mso-position-horizontal:center;mso-position-horizontal-relative:margin;mso-width-relative:margin;mso-height-relative:margin" coordsize="84203,205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">
                <v:shape id="รูปภาพ 103" o:spid="_x0000_s1027" type="#_x0000_t75" style="position:absolute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">
                  <v:imagedata r:id="rId177" o:title=""/>
                </v:shape>
                <v:shape id="รูปภาพ 104" o:spid="_x0000_s1028" type="#_x0000_t75" style="position:absolute;left:56771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">
                  <v:imagedata r:id="rId178" o:title=""/>
                </v:shape>
                <v:shape id="รูปภาพ 105" o:spid="_x0000_s1029" type="#_x0000_t75" style="position:absolute;left:28385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">
                  <v:imagedata r:id="rId179" o:title=""/>
                </v:shape>
                <w10:wrap anchorx="margin"/>
              </v:group>
            </w:pict>
          </mc:Fallback>
        </mc:AlternateContent>
      </w:r>
    </w:p>
    <w:p w14:paraId="4AC26BEB" w14:textId="77777777" w:rsidR="00AF10DE" w:rsidRDefault="00AF10DE" w:rsidP="00AF10D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FB2F1DC" w14:textId="77777777" w:rsidR="00AF10DE" w:rsidRDefault="00AF10DE" w:rsidP="00AF10D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EF55672" w14:textId="77777777" w:rsidR="00AF10DE" w:rsidRDefault="00AF10DE" w:rsidP="00AF10D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5021EDF" w14:textId="77777777" w:rsidR="00AF10DE" w:rsidRDefault="00AF10DE" w:rsidP="00AF10D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D67011E" w14:textId="77777777" w:rsidR="00AF10DE" w:rsidRDefault="00AF10DE" w:rsidP="00AF10D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3A2A6E7" w14:textId="77777777" w:rsidR="00AF10DE" w:rsidRDefault="00AF10DE" w:rsidP="00AF10D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1E9BEF0" w14:textId="77777777" w:rsidR="00AF10DE" w:rsidRDefault="00AF10DE" w:rsidP="00AF10D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F4EE0EC" w14:textId="77777777" w:rsidR="00AF10DE" w:rsidRPr="003B7B51" w:rsidRDefault="00AF10DE" w:rsidP="00AF10D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B7B51">
        <w:rPr>
          <w:rFonts w:ascii="TH SarabunPSK" w:hAnsi="TH SarabunPSK" w:cs="TH SarabunPSK"/>
          <w:sz w:val="32"/>
          <w:szCs w:val="32"/>
          <w:cs/>
        </w:rPr>
        <w:t xml:space="preserve">วันนี้ </w:t>
      </w:r>
      <w:r w:rsidRPr="003B7B51">
        <w:rPr>
          <w:rFonts w:ascii="TH SarabunPSK" w:hAnsi="TH SarabunPSK" w:cs="TH SarabunPSK"/>
          <w:sz w:val="32"/>
          <w:szCs w:val="32"/>
        </w:rPr>
        <w:t>16</w:t>
      </w:r>
      <w:r w:rsidRPr="003B7B51">
        <w:rPr>
          <w:rFonts w:ascii="TH SarabunPSK" w:hAnsi="TH SarabunPSK" w:cs="TH SarabunPSK"/>
          <w:sz w:val="32"/>
          <w:szCs w:val="32"/>
          <w:cs/>
        </w:rPr>
        <w:t xml:space="preserve"> มี.ค.</w:t>
      </w:r>
      <w:r w:rsidRPr="003B7B51">
        <w:rPr>
          <w:rFonts w:ascii="TH SarabunPSK" w:hAnsi="TH SarabunPSK" w:cs="TH SarabunPSK"/>
          <w:sz w:val="32"/>
          <w:szCs w:val="32"/>
        </w:rPr>
        <w:t>69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B7B51">
        <w:rPr>
          <w:rFonts w:ascii="TH SarabunPSK" w:hAnsi="TH SarabunPSK" w:cs="TH SarabunPSK"/>
          <w:sz w:val="32"/>
          <w:szCs w:val="32"/>
          <w:cs/>
        </w:rPr>
        <w:t xml:space="preserve">เวลาประมาณ </w:t>
      </w:r>
      <w:r w:rsidRPr="003B7B51">
        <w:rPr>
          <w:rFonts w:ascii="TH SarabunPSK" w:hAnsi="TH SarabunPSK" w:cs="TH SarabunPSK"/>
          <w:sz w:val="32"/>
          <w:szCs w:val="32"/>
        </w:rPr>
        <w:t>10:40</w:t>
      </w:r>
      <w:r w:rsidRPr="003B7B51">
        <w:rPr>
          <w:rFonts w:ascii="TH SarabunPSK" w:hAnsi="TH SarabunPSK" w:cs="TH SarabunPSK"/>
          <w:sz w:val="32"/>
          <w:szCs w:val="32"/>
          <w:cs/>
        </w:rPr>
        <w:t xml:space="preserve">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B7B51">
        <w:rPr>
          <w:rFonts w:ascii="TH SarabunPSK" w:hAnsi="TH SarabunPSK" w:cs="TH SarabunPSK"/>
          <w:sz w:val="32"/>
          <w:szCs w:val="32"/>
          <w:cs/>
        </w:rPr>
        <w:t>พ.ต.อ.สายูตี กา</w:t>
      </w:r>
      <w:proofErr w:type="spellStart"/>
      <w:r w:rsidRPr="003B7B51">
        <w:rPr>
          <w:rFonts w:ascii="TH SarabunPSK" w:hAnsi="TH SarabunPSK" w:cs="TH SarabunPSK"/>
          <w:sz w:val="32"/>
          <w:szCs w:val="32"/>
          <w:cs/>
        </w:rPr>
        <w:t>เต๊ะ</w:t>
      </w:r>
      <w:proofErr w:type="spellEnd"/>
      <w:r w:rsidRPr="003B7B51">
        <w:rPr>
          <w:rFonts w:ascii="TH SarabunPSK" w:hAnsi="TH SarabunPSK" w:cs="TH SarabunPSK"/>
          <w:sz w:val="32"/>
          <w:szCs w:val="32"/>
          <w:cs/>
        </w:rPr>
        <w:t xml:space="preserve"> ผกก.สภ.ยะหา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3B7B51">
        <w:rPr>
          <w:rFonts w:ascii="TH SarabunPSK" w:hAnsi="TH SarabunPSK" w:cs="TH SarabunPSK"/>
          <w:sz w:val="32"/>
          <w:szCs w:val="32"/>
          <w:cs/>
        </w:rPr>
        <w:t>พ.ต.ท.บรรพต มณีคล้าย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B7B51">
        <w:rPr>
          <w:rFonts w:ascii="TH SarabunPSK" w:hAnsi="TH SarabunPSK" w:cs="TH SarabunPSK"/>
          <w:sz w:val="32"/>
          <w:szCs w:val="32"/>
          <w:cs/>
        </w:rPr>
        <w:t>รอง ผกก.ป. 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3B7B51">
        <w:rPr>
          <w:rFonts w:ascii="TH SarabunPSK" w:hAnsi="TH SarabunPSK" w:cs="TH SarabunPSK"/>
          <w:sz w:val="32"/>
          <w:szCs w:val="32"/>
          <w:cs/>
        </w:rPr>
        <w:t>พ.ต.ต.มะรอพี สาและ สวป.สภ.ยะหา พร้อมสายตรวจจราจร</w:t>
      </w:r>
    </w:p>
    <w:p w14:paraId="60176824" w14:textId="77777777" w:rsidR="00AF10DE" w:rsidRPr="003B7B51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B7B51">
        <w:rPr>
          <w:rFonts w:ascii="TH SarabunPSK" w:hAnsi="TH SarabunPSK" w:cs="TH SarabunPSK"/>
          <w:sz w:val="32"/>
          <w:szCs w:val="32"/>
        </w:rPr>
        <w:t xml:space="preserve">- </w:t>
      </w:r>
      <w:r w:rsidRPr="003B7B51">
        <w:rPr>
          <w:rFonts w:ascii="TH SarabunPSK" w:hAnsi="TH SarabunPSK" w:cs="TH SarabunPSK"/>
          <w:sz w:val="32"/>
          <w:szCs w:val="32"/>
          <w:cs/>
        </w:rPr>
        <w:t>ตรวจเยี่ยมธนาคาร ร้านค้า ร้านทอง ร้านสะดวกซื้อ วัดยะหาในเขตพื้นที่รับผิดชอบ</w:t>
      </w:r>
    </w:p>
    <w:p w14:paraId="7D0325EF" w14:textId="77777777" w:rsidR="00AF10DE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B7B51">
        <w:rPr>
          <w:rFonts w:ascii="TH SarabunPSK" w:hAnsi="TH SarabunPSK" w:cs="TH SarabunPSK"/>
          <w:sz w:val="32"/>
          <w:szCs w:val="32"/>
        </w:rPr>
        <w:t xml:space="preserve">- </w:t>
      </w:r>
      <w:r w:rsidRPr="003B7B51">
        <w:rPr>
          <w:rFonts w:ascii="TH SarabunPSK" w:hAnsi="TH SarabunPSK" w:cs="TH SarabunPSK"/>
          <w:sz w:val="32"/>
          <w:szCs w:val="32"/>
          <w:cs/>
        </w:rPr>
        <w:t xml:space="preserve">ประชาสัมพันธ์ ให้ร้านค้าร้านสะดวกซื้อ ร้านทอง สังเกตบุคคลแปลกหน้า น่าสงสัย หิ้วสิ่งของเข้ามาภายในร้าน </w:t>
      </w:r>
      <w:proofErr w:type="gramStart"/>
      <w:r w:rsidRPr="003B7B51">
        <w:rPr>
          <w:rFonts w:ascii="TH SarabunPSK" w:hAnsi="TH SarabunPSK" w:cs="TH SarabunPSK"/>
          <w:sz w:val="32"/>
          <w:szCs w:val="32"/>
          <w:cs/>
        </w:rPr>
        <w:t>ให้รีบโทรแจ้งจนท.เข้าตรวจสอบเพื่อป้องกันการก่อเหตุและได้แนะนำให้ติดตั้งระบบแจ้งเตือน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3B7B51">
        <w:rPr>
          <w:rFonts w:ascii="TH SarabunPSK" w:hAnsi="TH SarabunPSK" w:cs="TH SarabunPSK"/>
          <w:sz w:val="32"/>
          <w:szCs w:val="32"/>
          <w:cs/>
        </w:rPr>
        <w:t>เมื่อเกิดเหตุ</w:t>
      </w:r>
    </w:p>
    <w:p w14:paraId="7CD34180" w14:textId="77777777" w:rsidR="00AF10DE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F84B91F" w14:textId="77777777" w:rsidR="00AF10DE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1BEAA36" w14:textId="77777777" w:rsidR="00AF10DE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A94AC2F" w14:textId="77777777" w:rsidR="00AF10DE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1B4A70F" w14:textId="77777777" w:rsidR="00AF10DE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A79BE5F" w14:textId="77777777" w:rsidR="00AF10DE" w:rsidRPr="00DA4751" w:rsidRDefault="00AF10DE" w:rsidP="00AF10DE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A4751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ตรวจปั๊มน้ำมัน</w:t>
      </w:r>
    </w:p>
    <w:p w14:paraId="4B8906C5" w14:textId="77777777" w:rsidR="00AF10DE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A4751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740B7156" wp14:editId="57FBE18B">
                <wp:simplePos x="0" y="0"/>
                <wp:positionH relativeFrom="margin">
                  <wp:align>center</wp:align>
                </wp:positionH>
                <wp:positionV relativeFrom="paragraph">
                  <wp:posOffset>225425</wp:posOffset>
                </wp:positionV>
                <wp:extent cx="5400000" cy="1440000"/>
                <wp:effectExtent l="0" t="0" r="0" b="8255"/>
                <wp:wrapNone/>
                <wp:docPr id="106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390686" cy="2057864"/>
                        </a:xfrm>
                      </wpg:grpSpPr>
                      <pic:pic xmlns:pic="http://schemas.openxmlformats.org/drawingml/2006/picture">
                        <pic:nvPicPr>
                          <pic:cNvPr id="107" name="รูปภาพ 107"/>
                          <pic:cNvPicPr>
                            <a:picLocks noChangeAspect="1"/>
                          </pic:cNvPicPr>
                        </pic:nvPicPr>
                        <pic:blipFill>
                          <a:blip r:embed="rId1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47486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" name="รูปภาพ 108"/>
                          <pic:cNvPicPr>
                            <a:picLocks noChangeAspect="1"/>
                          </pic:cNvPicPr>
                        </pic:nvPicPr>
                        <pic:blipFill>
                          <a:blip r:embed="rId1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23743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" name="รูปภาพ 109"/>
                          <pic:cNvPicPr>
                            <a:picLocks noChangeAspect="1"/>
                          </pic:cNvPicPr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8970AC" id="กลุ่ม 9" o:spid="_x0000_s1026" style="position:absolute;margin-left:0;margin-top:17.75pt;width:425.2pt;height:113.4pt;z-index:251701248;mso-position-horizontal:center;mso-position-horizontal-relative:margin;mso-width-relative:margin;mso-height-relative:margin" coordsize="83906,205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">
                <v:shape id="รูปภาพ 107" o:spid="_x0000_s1027" type="#_x0000_t75" style="position:absolute;left:56474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">
                  <v:imagedata r:id="rId183" o:title=""/>
                </v:shape>
                <v:shape id="รูปภาพ 108" o:spid="_x0000_s1028" type="#_x0000_t75" style="position:absolute;left:28237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">
                  <v:imagedata r:id="rId184" o:title=""/>
                </v:shape>
                <v:shape id="รูปภาพ 109" o:spid="_x0000_s1029" type="#_x0000_t75" style="position:absolute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">
                  <v:imagedata r:id="rId185" o:title=""/>
                </v:shape>
                <w10:wrap anchorx="margin"/>
              </v:group>
            </w:pict>
          </mc:Fallback>
        </mc:AlternateContent>
      </w:r>
    </w:p>
    <w:p w14:paraId="62D59F9C" w14:textId="77777777" w:rsidR="00AF10DE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8592107" w14:textId="77777777" w:rsidR="00AF10DE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E54DEF6" w14:textId="77777777" w:rsidR="00AF10DE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8FA5FE8" w14:textId="77777777" w:rsidR="00AF10DE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83E0746" w14:textId="77777777" w:rsidR="00AF10DE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EA9C08C" w14:textId="77777777" w:rsidR="00AF10DE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14CBCF0" w14:textId="77777777" w:rsidR="00AF10DE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7F90340" w14:textId="77777777" w:rsidR="00AF10DE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DA4751">
        <w:rPr>
          <w:rFonts w:ascii="TH SarabunPSK" w:hAnsi="TH SarabunPSK" w:cs="TH SarabunPSK"/>
          <w:sz w:val="32"/>
          <w:szCs w:val="32"/>
          <w:cs/>
        </w:rPr>
        <w:t xml:space="preserve">วันนี้ </w:t>
      </w:r>
      <w:r w:rsidRPr="00DA4751">
        <w:rPr>
          <w:rFonts w:ascii="TH SarabunPSK" w:hAnsi="TH SarabunPSK" w:cs="TH SarabunPSK"/>
          <w:sz w:val="32"/>
          <w:szCs w:val="32"/>
        </w:rPr>
        <w:t>17</w:t>
      </w:r>
      <w:r w:rsidRPr="00DA4751">
        <w:rPr>
          <w:rFonts w:ascii="TH SarabunPSK" w:hAnsi="TH SarabunPSK" w:cs="TH SarabunPSK"/>
          <w:sz w:val="32"/>
          <w:szCs w:val="32"/>
          <w:cs/>
        </w:rPr>
        <w:t xml:space="preserve"> มี.ค.</w:t>
      </w:r>
      <w:r w:rsidRPr="00DA4751">
        <w:rPr>
          <w:rFonts w:ascii="TH SarabunPSK" w:hAnsi="TH SarabunPSK" w:cs="TH SarabunPSK"/>
          <w:sz w:val="32"/>
          <w:szCs w:val="32"/>
        </w:rPr>
        <w:t>69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4751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 w:rsidRPr="00DA4751">
        <w:rPr>
          <w:rFonts w:ascii="TH SarabunPSK" w:hAnsi="TH SarabunPSK" w:cs="TH SarabunPSK"/>
          <w:sz w:val="32"/>
          <w:szCs w:val="32"/>
        </w:rPr>
        <w:t>20.00</w:t>
      </w:r>
      <w:r w:rsidRPr="00DA4751">
        <w:rPr>
          <w:rFonts w:ascii="TH SarabunPSK" w:hAnsi="TH SarabunPSK" w:cs="TH SarabunPSK"/>
          <w:sz w:val="32"/>
          <w:szCs w:val="32"/>
          <w:cs/>
        </w:rPr>
        <w:t xml:space="preserve">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4751">
        <w:rPr>
          <w:rFonts w:ascii="TH SarabunPSK" w:hAnsi="TH SarabunPSK" w:cs="TH SarabunPSK"/>
          <w:sz w:val="32"/>
          <w:szCs w:val="32"/>
          <w:cs/>
        </w:rPr>
        <w:t>พ.ต.อ.สายูตี กา</w:t>
      </w:r>
      <w:proofErr w:type="spellStart"/>
      <w:r w:rsidRPr="00DA4751">
        <w:rPr>
          <w:rFonts w:ascii="TH SarabunPSK" w:hAnsi="TH SarabunPSK" w:cs="TH SarabunPSK"/>
          <w:sz w:val="32"/>
          <w:szCs w:val="32"/>
          <w:cs/>
        </w:rPr>
        <w:t>เต๊ะ</w:t>
      </w:r>
      <w:proofErr w:type="spellEnd"/>
      <w:r w:rsidRPr="00DA4751">
        <w:rPr>
          <w:rFonts w:ascii="TH SarabunPSK" w:hAnsi="TH SarabunPSK" w:cs="TH SarabunPSK"/>
          <w:sz w:val="32"/>
          <w:szCs w:val="32"/>
          <w:cs/>
        </w:rPr>
        <w:t xml:space="preserve"> ผกก.สภ.ยะหา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DA4751">
        <w:rPr>
          <w:rFonts w:ascii="TH SarabunPSK" w:hAnsi="TH SarabunPSK" w:cs="TH SarabunPSK"/>
          <w:sz w:val="32"/>
          <w:szCs w:val="32"/>
          <w:cs/>
        </w:rPr>
        <w:t>พ.ต.ท.บรรพต มณีคล้าย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DA4751">
        <w:rPr>
          <w:rFonts w:ascii="TH SarabunPSK" w:hAnsi="TH SarabunPSK" w:cs="TH SarabunPSK"/>
          <w:sz w:val="32"/>
          <w:szCs w:val="32"/>
          <w:cs/>
        </w:rPr>
        <w:t>รอง ผกก.ป. 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DA4751">
        <w:rPr>
          <w:rFonts w:ascii="TH SarabunPSK" w:hAnsi="TH SarabunPSK" w:cs="TH SarabunPSK"/>
          <w:sz w:val="32"/>
          <w:szCs w:val="32"/>
          <w:cs/>
        </w:rPr>
        <w:t>พ.ต.ต.มะรอพี สาและ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4751">
        <w:rPr>
          <w:rFonts w:ascii="TH SarabunPSK" w:hAnsi="TH SarabunPSK" w:cs="TH SarabunPSK"/>
          <w:sz w:val="32"/>
          <w:szCs w:val="32"/>
          <w:cs/>
        </w:rPr>
        <w:t>สวป.สภ.ยะหา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DA4751">
        <w:rPr>
          <w:rFonts w:ascii="TH SarabunPSK" w:hAnsi="TH SarabunPSK" w:cs="TH SarabunPSK"/>
          <w:sz w:val="32"/>
          <w:szCs w:val="32"/>
          <w:cs/>
        </w:rPr>
        <w:t>ร.ต.ท.ธนวัฒน์ ธรรมรัตน์ รอง สวป.สภ.ยะหา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DA4751">
        <w:rPr>
          <w:rFonts w:ascii="TH SarabunPSK" w:hAnsi="TH SarabunPSK" w:cs="TH SarabunPSK"/>
          <w:sz w:val="32"/>
          <w:szCs w:val="32"/>
          <w:cs/>
        </w:rPr>
        <w:t xml:space="preserve">ปฏิบัติหน้าที่ร้อยเวร </w:t>
      </w:r>
      <w:r w:rsidRPr="00DA4751">
        <w:rPr>
          <w:rFonts w:ascii="TH SarabunPSK" w:hAnsi="TH SarabunPSK" w:cs="TH SarabunPSK"/>
          <w:sz w:val="32"/>
          <w:szCs w:val="32"/>
        </w:rPr>
        <w:t xml:space="preserve">20 </w:t>
      </w:r>
      <w:r w:rsidRPr="00DA4751">
        <w:rPr>
          <w:rFonts w:ascii="TH SarabunPSK" w:hAnsi="TH SarabunPSK" w:cs="TH SarabunPSK"/>
          <w:sz w:val="32"/>
          <w:szCs w:val="32"/>
          <w:cs/>
        </w:rPr>
        <w:t xml:space="preserve">พร้อมชุด </w:t>
      </w:r>
      <w:proofErr w:type="spellStart"/>
      <w:r w:rsidRPr="00DA4751">
        <w:rPr>
          <w:rFonts w:ascii="TH SarabunPSK" w:hAnsi="TH SarabunPSK" w:cs="TH SarabunPSK"/>
          <w:sz w:val="32"/>
          <w:szCs w:val="32"/>
          <w:cs/>
        </w:rPr>
        <w:t>ชป</w:t>
      </w:r>
      <w:proofErr w:type="spellEnd"/>
      <w:r w:rsidRPr="00DA4751">
        <w:rPr>
          <w:rFonts w:ascii="TH SarabunPSK" w:hAnsi="TH SarabunPSK" w:cs="TH SarabunPSK"/>
          <w:sz w:val="32"/>
          <w:szCs w:val="32"/>
          <w:cs/>
        </w:rPr>
        <w:t>.อัสนี</w:t>
      </w:r>
      <w:proofErr w:type="spellStart"/>
      <w:r w:rsidRPr="00DA4751">
        <w:rPr>
          <w:rFonts w:ascii="TH SarabunPSK" w:hAnsi="TH SarabunPSK" w:cs="TH SarabunPSK"/>
          <w:sz w:val="32"/>
          <w:szCs w:val="32"/>
          <w:cs/>
        </w:rPr>
        <w:t>ย์</w:t>
      </w:r>
      <w:proofErr w:type="spellEnd"/>
      <w:r w:rsidRPr="00DA4751">
        <w:rPr>
          <w:rFonts w:ascii="TH SarabunPSK" w:hAnsi="TH SarabunPSK" w:cs="TH SarabunPSK"/>
          <w:sz w:val="32"/>
          <w:szCs w:val="32"/>
          <w:cs/>
        </w:rPr>
        <w:t xml:space="preserve"> ว.</w:t>
      </w:r>
      <w:r w:rsidRPr="00DA4751">
        <w:rPr>
          <w:rFonts w:ascii="TH SarabunPSK" w:hAnsi="TH SarabunPSK" w:cs="TH SarabunPSK"/>
          <w:sz w:val="32"/>
          <w:szCs w:val="32"/>
        </w:rPr>
        <w:t xml:space="preserve">4 </w:t>
      </w:r>
      <w:r w:rsidRPr="00DA4751">
        <w:rPr>
          <w:rFonts w:ascii="TH SarabunPSK" w:hAnsi="TH SarabunPSK" w:cs="TH SarabunPSK"/>
          <w:sz w:val="32"/>
          <w:szCs w:val="32"/>
          <w:cs/>
        </w:rPr>
        <w:t>ว.</w:t>
      </w:r>
      <w:r w:rsidRPr="00DA4751">
        <w:rPr>
          <w:rFonts w:ascii="TH SarabunPSK" w:hAnsi="TH SarabunPSK" w:cs="TH SarabunPSK"/>
          <w:sz w:val="32"/>
          <w:szCs w:val="32"/>
        </w:rPr>
        <w:t xml:space="preserve">10 </w:t>
      </w:r>
      <w:proofErr w:type="spellStart"/>
      <w:r w:rsidRPr="00DA4751">
        <w:rPr>
          <w:rFonts w:ascii="TH SarabunPSK" w:hAnsi="TH SarabunPSK" w:cs="TH SarabunPSK"/>
          <w:sz w:val="32"/>
          <w:szCs w:val="32"/>
          <w:cs/>
        </w:rPr>
        <w:t>ปั้ม</w:t>
      </w:r>
      <w:proofErr w:type="spellEnd"/>
      <w:r w:rsidRPr="00DA4751">
        <w:rPr>
          <w:rFonts w:ascii="TH SarabunPSK" w:hAnsi="TH SarabunPSK" w:cs="TH SarabunPSK"/>
          <w:sz w:val="32"/>
          <w:szCs w:val="32"/>
          <w:cs/>
        </w:rPr>
        <w:t>น้ำมันบางจาก เพื่อป้องกันอาชญากรรมและป้องกัน</w:t>
      </w:r>
    </w:p>
    <w:p w14:paraId="26FE93B5" w14:textId="77777777" w:rsidR="00AF10DE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F754386" w14:textId="77777777" w:rsidR="00AF10DE" w:rsidRPr="008274BF" w:rsidRDefault="00AF10DE" w:rsidP="00AF10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274BF">
        <w:rPr>
          <w:rFonts w:ascii="TH SarabunPSK" w:hAnsi="TH SarabunPSK" w:cs="TH SarabunPSK" w:hint="cs"/>
          <w:b/>
          <w:bCs/>
          <w:sz w:val="32"/>
          <w:szCs w:val="32"/>
          <w:cs/>
        </w:rPr>
        <w:t>ตรวจ</w:t>
      </w:r>
      <w:r w:rsidRPr="008274BF">
        <w:rPr>
          <w:rFonts w:ascii="TH SarabunPSK" w:hAnsi="TH SarabunPSK" w:cs="TH SarabunPSK"/>
          <w:b/>
          <w:bCs/>
          <w:sz w:val="32"/>
          <w:szCs w:val="32"/>
          <w:cs/>
        </w:rPr>
        <w:t>ชุมชนไทยพุทธ</w:t>
      </w:r>
    </w:p>
    <w:p w14:paraId="20AC2B12" w14:textId="77777777" w:rsidR="00AF10DE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7FD1EA5" w14:textId="77777777" w:rsidR="00AF10DE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274BF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262ABEFF" wp14:editId="75087273">
                <wp:simplePos x="0" y="0"/>
                <wp:positionH relativeFrom="page">
                  <wp:align>center</wp:align>
                </wp:positionH>
                <wp:positionV relativeFrom="paragraph">
                  <wp:posOffset>8255</wp:posOffset>
                </wp:positionV>
                <wp:extent cx="5400000" cy="1440000"/>
                <wp:effectExtent l="0" t="0" r="0" b="8255"/>
                <wp:wrapNone/>
                <wp:docPr id="110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468140" cy="1547075"/>
                        </a:xfrm>
                      </wpg:grpSpPr>
                      <pic:pic xmlns:pic="http://schemas.openxmlformats.org/drawingml/2006/picture">
                        <pic:nvPicPr>
                          <pic:cNvPr id="111" name="รูปภาพ 111"/>
                          <pic:cNvPicPr>
                            <a:picLocks noChangeAspect="1"/>
                          </pic:cNvPicPr>
                        </pic:nvPicPr>
                        <pic:blipFill>
                          <a:blip r:embed="rId1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47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" name="รูปภาพ 112"/>
                          <pic:cNvPicPr>
                            <a:picLocks noChangeAspect="1"/>
                          </pic:cNvPicPr>
                        </pic:nvPicPr>
                        <pic:blipFill>
                          <a:blip r:embed="rId1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24940" y="0"/>
                            <a:ext cx="2743200" cy="1547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" name="รูปภาพ 113"/>
                          <pic:cNvPicPr>
                            <a:picLocks noChangeAspect="1"/>
                          </pic:cNvPicPr>
                        </pic:nvPicPr>
                        <pic:blipFill>
                          <a:blip r:embed="rId1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62470" y="0"/>
                            <a:ext cx="2743200" cy="1547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08B942" id="กลุ่ม 9" o:spid="_x0000_s1026" style="position:absolute;margin-left:0;margin-top:.65pt;width:425.2pt;height:113.4pt;z-index:251702272;mso-position-horizontal:center;mso-position-horizontal-relative:page;mso-width-relative:margin;mso-height-relative:margin" coordsize="84681,154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">
                <v:shape id="รูปภาพ 111" o:spid="_x0000_s1027" type="#_x0000_t75" style="position:absolute;width:27432;height:15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">
                  <v:imagedata r:id="rId189" o:title=""/>
                </v:shape>
                <v:shape id="รูปภาพ 112" o:spid="_x0000_s1028" type="#_x0000_t75" style="position:absolute;left:57249;width:27432;height:15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">
                  <v:imagedata r:id="rId190" o:title=""/>
                </v:shape>
                <v:shape id="รูปภาพ 113" o:spid="_x0000_s1029" type="#_x0000_t75" style="position:absolute;left:28624;width:27432;height:15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">
                  <v:imagedata r:id="rId191" o:title=""/>
                </v:shape>
                <w10:wrap anchorx="page"/>
              </v:group>
            </w:pict>
          </mc:Fallback>
        </mc:AlternateContent>
      </w:r>
    </w:p>
    <w:p w14:paraId="148D4FE6" w14:textId="77777777" w:rsidR="00AF10DE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C3EE7A0" w14:textId="77777777" w:rsidR="00AF10DE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4489A06" w14:textId="77777777" w:rsidR="00AF10DE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049BB29" w14:textId="77777777" w:rsidR="00AF10DE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79DEBB6" w14:textId="77777777" w:rsidR="00AF10DE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0687A76" w14:textId="77777777" w:rsidR="00AF10DE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32ED670" w14:textId="13DE53C8" w:rsidR="00AF10DE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8274BF">
        <w:rPr>
          <w:rFonts w:ascii="TH SarabunPSK" w:hAnsi="TH SarabunPSK" w:cs="TH SarabunPSK"/>
          <w:sz w:val="32"/>
          <w:szCs w:val="32"/>
          <w:cs/>
        </w:rPr>
        <w:t>วันนี้</w:t>
      </w:r>
      <w:r w:rsidRPr="008274BF">
        <w:rPr>
          <w:rFonts w:ascii="TH SarabunPSK" w:hAnsi="TH SarabunPSK" w:cs="TH SarabunPSK"/>
          <w:sz w:val="32"/>
          <w:szCs w:val="32"/>
        </w:rPr>
        <w:t> 18</w:t>
      </w:r>
      <w:r w:rsidRPr="008274BF">
        <w:rPr>
          <w:rFonts w:ascii="TH SarabunPSK" w:hAnsi="TH SarabunPSK" w:cs="TH SarabunPSK"/>
          <w:sz w:val="32"/>
          <w:szCs w:val="32"/>
          <w:cs/>
        </w:rPr>
        <w:t xml:space="preserve"> มี.ค. </w:t>
      </w:r>
      <w:r w:rsidRPr="008274BF">
        <w:rPr>
          <w:rFonts w:ascii="TH SarabunPSK" w:hAnsi="TH SarabunPSK" w:cs="TH SarabunPSK"/>
          <w:sz w:val="32"/>
          <w:szCs w:val="32"/>
        </w:rPr>
        <w:t>69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274BF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 w:rsidRPr="008274BF">
        <w:rPr>
          <w:rFonts w:ascii="TH SarabunPSK" w:hAnsi="TH SarabunPSK" w:cs="TH SarabunPSK"/>
          <w:sz w:val="32"/>
          <w:szCs w:val="32"/>
        </w:rPr>
        <w:t>21.45</w:t>
      </w:r>
      <w:r w:rsidRPr="008274BF">
        <w:rPr>
          <w:rFonts w:ascii="TH SarabunPSK" w:hAnsi="TH SarabunPSK" w:cs="TH SarabunPSK"/>
          <w:sz w:val="32"/>
          <w:szCs w:val="32"/>
          <w:cs/>
        </w:rPr>
        <w:t xml:space="preserve">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274BF">
        <w:rPr>
          <w:rFonts w:ascii="TH SarabunPSK" w:hAnsi="TH SarabunPSK" w:cs="TH SarabunPSK"/>
          <w:sz w:val="32"/>
          <w:szCs w:val="32"/>
          <w:cs/>
        </w:rPr>
        <w:t>พ.ต.อ.สายูตี กา</w:t>
      </w:r>
      <w:proofErr w:type="spellStart"/>
      <w:r w:rsidRPr="008274BF">
        <w:rPr>
          <w:rFonts w:ascii="TH SarabunPSK" w:hAnsi="TH SarabunPSK" w:cs="TH SarabunPSK"/>
          <w:sz w:val="32"/>
          <w:szCs w:val="32"/>
          <w:cs/>
        </w:rPr>
        <w:t>เต๊ะ</w:t>
      </w:r>
      <w:proofErr w:type="spellEnd"/>
      <w:r w:rsidRPr="008274BF">
        <w:rPr>
          <w:rFonts w:ascii="TH SarabunPSK" w:hAnsi="TH SarabunPSK" w:cs="TH SarabunPSK"/>
          <w:sz w:val="32"/>
          <w:szCs w:val="32"/>
          <w:cs/>
        </w:rPr>
        <w:t xml:space="preserve"> ผกก.สภ.ยะหา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8274BF">
        <w:rPr>
          <w:rFonts w:ascii="TH SarabunPSK" w:hAnsi="TH SarabunPSK" w:cs="TH SarabunPSK"/>
          <w:sz w:val="32"/>
          <w:szCs w:val="32"/>
          <w:cs/>
        </w:rPr>
        <w:t>พ.ต.ท.บรรพต มณีคล้าย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8274BF">
        <w:rPr>
          <w:rFonts w:ascii="TH SarabunPSK" w:hAnsi="TH SarabunPSK" w:cs="TH SarabunPSK"/>
          <w:sz w:val="32"/>
          <w:szCs w:val="32"/>
          <w:cs/>
        </w:rPr>
        <w:t>รอง ผกก.ป. 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8274BF">
        <w:rPr>
          <w:rFonts w:ascii="TH SarabunPSK" w:hAnsi="TH SarabunPSK" w:cs="TH SarabunPSK"/>
          <w:sz w:val="32"/>
          <w:szCs w:val="32"/>
          <w:cs/>
        </w:rPr>
        <w:t>พ.ต.ต.มะรอพี สาและ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274BF">
        <w:rPr>
          <w:rFonts w:ascii="TH SarabunPSK" w:hAnsi="TH SarabunPSK" w:cs="TH SarabunPSK"/>
          <w:sz w:val="32"/>
          <w:szCs w:val="32"/>
          <w:cs/>
        </w:rPr>
        <w:t>สวป.สภ.ยะหา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8274BF">
        <w:rPr>
          <w:rFonts w:ascii="TH SarabunPSK" w:hAnsi="TH SarabunPSK" w:cs="TH SarabunPSK"/>
          <w:sz w:val="32"/>
          <w:szCs w:val="32"/>
          <w:cs/>
        </w:rPr>
        <w:t>ร.ต.ท.ธนวัฒน์ ธรรมรัตน์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274BF">
        <w:rPr>
          <w:rFonts w:ascii="TH SarabunPSK" w:hAnsi="TH SarabunPSK" w:cs="TH SarabunPSK"/>
          <w:sz w:val="32"/>
          <w:szCs w:val="32"/>
          <w:cs/>
        </w:rPr>
        <w:t xml:space="preserve">รอง สวป.สภ.ยะหา ปฏิบัติหน้าที่ร้อยเวร </w:t>
      </w:r>
      <w:r w:rsidRPr="008274BF">
        <w:rPr>
          <w:rFonts w:ascii="TH SarabunPSK" w:hAnsi="TH SarabunPSK" w:cs="TH SarabunPSK"/>
          <w:sz w:val="32"/>
          <w:szCs w:val="32"/>
        </w:rPr>
        <w:t>20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274BF">
        <w:rPr>
          <w:rFonts w:ascii="TH SarabunPSK" w:hAnsi="TH SarabunPSK" w:cs="TH SarabunPSK"/>
          <w:sz w:val="32"/>
          <w:szCs w:val="32"/>
          <w:cs/>
        </w:rPr>
        <w:t xml:space="preserve">พร้อมชุด </w:t>
      </w:r>
      <w:proofErr w:type="spellStart"/>
      <w:r w:rsidRPr="008274BF">
        <w:rPr>
          <w:rFonts w:ascii="TH SarabunPSK" w:hAnsi="TH SarabunPSK" w:cs="TH SarabunPSK"/>
          <w:sz w:val="32"/>
          <w:szCs w:val="32"/>
          <w:cs/>
        </w:rPr>
        <w:t>ชป</w:t>
      </w:r>
      <w:proofErr w:type="spellEnd"/>
      <w:r w:rsidRPr="008274BF">
        <w:rPr>
          <w:rFonts w:ascii="TH SarabunPSK" w:hAnsi="TH SarabunPSK" w:cs="TH SarabunPSK"/>
          <w:sz w:val="32"/>
          <w:szCs w:val="32"/>
          <w:cs/>
        </w:rPr>
        <w:t>.อัสนี</w:t>
      </w:r>
      <w:proofErr w:type="spellStart"/>
      <w:r w:rsidRPr="008274BF">
        <w:rPr>
          <w:rFonts w:ascii="TH SarabunPSK" w:hAnsi="TH SarabunPSK" w:cs="TH SarabunPSK"/>
          <w:sz w:val="32"/>
          <w:szCs w:val="32"/>
          <w:cs/>
        </w:rPr>
        <w:t>ย์</w:t>
      </w:r>
      <w:proofErr w:type="spellEnd"/>
      <w:r w:rsidRPr="008274BF">
        <w:rPr>
          <w:rFonts w:ascii="TH SarabunPSK" w:hAnsi="TH SarabunPSK" w:cs="TH SarabunPSK"/>
          <w:sz w:val="32"/>
          <w:szCs w:val="32"/>
          <w:cs/>
        </w:rPr>
        <w:t xml:space="preserve"> ลว.ซอยป่าโท</w:t>
      </w:r>
      <w:proofErr w:type="spellStart"/>
      <w:r w:rsidRPr="008274BF">
        <w:rPr>
          <w:rFonts w:ascii="TH SarabunPSK" w:hAnsi="TH SarabunPSK" w:cs="TH SarabunPSK"/>
          <w:sz w:val="32"/>
          <w:szCs w:val="32"/>
          <w:cs/>
        </w:rPr>
        <w:t>๊ะ</w:t>
      </w:r>
      <w:proofErr w:type="spellEnd"/>
      <w:r w:rsidRPr="008274BF">
        <w:rPr>
          <w:rFonts w:ascii="TH SarabunPSK" w:hAnsi="TH SarabunPSK" w:cs="TH SarabunPSK"/>
          <w:sz w:val="32"/>
          <w:szCs w:val="32"/>
          <w:cs/>
        </w:rPr>
        <w:t xml:space="preserve"> ชุมชนไทยพุทธ </w:t>
      </w:r>
      <w:proofErr w:type="spellStart"/>
      <w:r w:rsidRPr="008274BF">
        <w:rPr>
          <w:rFonts w:ascii="TH SarabunPSK" w:hAnsi="TH SarabunPSK" w:cs="TH SarabunPSK"/>
          <w:sz w:val="32"/>
          <w:szCs w:val="32"/>
          <w:cs/>
        </w:rPr>
        <w:t>เเละ</w:t>
      </w:r>
      <w:proofErr w:type="spellEnd"/>
      <w:r w:rsidRPr="008274BF">
        <w:rPr>
          <w:rFonts w:ascii="TH SarabunPSK" w:hAnsi="TH SarabunPSK" w:cs="TH SarabunPSK"/>
          <w:sz w:val="32"/>
          <w:szCs w:val="32"/>
          <w:cs/>
        </w:rPr>
        <w:t xml:space="preserve">จุดเสี่ยงจุดล่อเเหลม เพื่อป้องกันอาชญากรรม </w:t>
      </w:r>
      <w:proofErr w:type="spellStart"/>
      <w:r w:rsidRPr="008274BF">
        <w:rPr>
          <w:rFonts w:ascii="TH SarabunPSK" w:hAnsi="TH SarabunPSK" w:cs="TH SarabunPSK"/>
          <w:sz w:val="32"/>
          <w:szCs w:val="32"/>
          <w:cs/>
        </w:rPr>
        <w:t>เเละ</w:t>
      </w:r>
      <w:proofErr w:type="spellEnd"/>
      <w:r w:rsidRPr="008274BF">
        <w:rPr>
          <w:rFonts w:ascii="TH SarabunPSK" w:hAnsi="TH SarabunPSK" w:cs="TH SarabunPSK"/>
          <w:sz w:val="32"/>
          <w:szCs w:val="32"/>
          <w:cs/>
        </w:rPr>
        <w:t>เพื่อป้องกันไม่ให้กลุ่มวัยรุ่นรวมตัวมั่วสุมกัน</w:t>
      </w:r>
    </w:p>
    <w:p w14:paraId="5340E018" w14:textId="7AE1DAA6" w:rsidR="00AF10DE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08673EA" w14:textId="77777777" w:rsidR="0038095F" w:rsidRDefault="0038095F">
      <w:pPr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14:ligatures w14:val="standardContextual"/>
        </w:rPr>
      </w:pPr>
      <w:r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14:ligatures w14:val="standardContextual"/>
        </w:rPr>
        <w:br w:type="page"/>
      </w:r>
    </w:p>
    <w:p w14:paraId="72FC1E7D" w14:textId="5D1317D7" w:rsidR="00AF10DE" w:rsidRPr="00AF10DE" w:rsidRDefault="00AF10DE" w:rsidP="00AF10DE">
      <w:pPr>
        <w:ind w:firstLine="720"/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14:ligatures w14:val="standardContextual"/>
        </w:rPr>
        <w:lastRenderedPageBreak/>
        <w:t>ประชุมฯ (โครงการอันเนื่องมาจากพระราชดำริ)</w:t>
      </w:r>
    </w:p>
    <w:p w14:paraId="4D2AA608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78306E39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noProof/>
          <w:kern w:val="2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4B976588" wp14:editId="013622C2">
                <wp:simplePos x="0" y="0"/>
                <wp:positionH relativeFrom="margin">
                  <wp:align>center</wp:align>
                </wp:positionH>
                <wp:positionV relativeFrom="paragraph">
                  <wp:posOffset>16510</wp:posOffset>
                </wp:positionV>
                <wp:extent cx="5400000" cy="1440000"/>
                <wp:effectExtent l="0" t="0" r="0" b="8255"/>
                <wp:wrapNone/>
                <wp:docPr id="118438322" name="กลุ่ม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438944" cy="2065775"/>
                        </a:xfrm>
                      </wpg:grpSpPr>
                      <pic:pic xmlns:pic="http://schemas.openxmlformats.org/drawingml/2006/picture">
                        <pic:nvPicPr>
                          <pic:cNvPr id="118438323" name="รูปภาพ 118438323"/>
                          <pic:cNvPicPr>
                            <a:picLocks noChangeAspect="1"/>
                          </pic:cNvPicPr>
                        </pic:nvPicPr>
                        <pic:blipFill>
                          <a:blip r:embed="rId1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95744" y="0"/>
                            <a:ext cx="2743200" cy="2065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324" name="รูปภาพ 118438324"/>
                          <pic:cNvPicPr>
                            <a:picLocks noChangeAspect="1"/>
                          </pic:cNvPicPr>
                        </pic:nvPicPr>
                        <pic:blipFill>
                          <a:blip r:embed="rId1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47872" y="0"/>
                            <a:ext cx="2743200" cy="2065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325" name="รูปภาพ 118438325"/>
                          <pic:cNvPicPr>
                            <a:picLocks noChangeAspect="1"/>
                          </pic:cNvPicPr>
                        </pic:nvPicPr>
                        <pic:blipFill>
                          <a:blip r:embed="rId1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7B87A7" id="กลุ่ม 49" o:spid="_x0000_s1026" style="position:absolute;margin-left:0;margin-top:1.3pt;width:425.2pt;height:113.4pt;z-index:251717632;mso-position-horizontal:center;mso-position-horizontal-relative:margin;mso-width-relative:margin;mso-height-relative:margin" coordsize="84389,206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">
                <v:shape id="รูปภาพ 118438323" o:spid="_x0000_s1027" type="#_x0000_t75" style="position:absolute;left:56957;width:27432;height:20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">
                  <v:imagedata r:id="rId195" o:title=""/>
                </v:shape>
                <v:shape id="รูปภาพ 118438324" o:spid="_x0000_s1028" type="#_x0000_t75" style="position:absolute;left:28478;width:27432;height:20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">
                  <v:imagedata r:id="rId196" o:title=""/>
                </v:shape>
                <v:shape id="รูปภาพ 118438325" o:spid="_x0000_s1029" type="#_x0000_t75" style="position:absolute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">
                  <v:imagedata r:id="rId197" o:title=""/>
                </v:shape>
                <w10:wrap anchorx="margin"/>
              </v:group>
            </w:pict>
          </mc:Fallback>
        </mc:AlternateContent>
      </w:r>
    </w:p>
    <w:p w14:paraId="7501816E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55CF5B8F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0EF86DDF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6B9BAD38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4E5139CD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1D233C13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6BC46D22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วันนี้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>25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มี.ค.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>69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เวลา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>09.00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น.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พ.ต.อ.สายูตี กา</w:t>
      </w:r>
      <w:proofErr w:type="spellStart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เต๊ะ</w:t>
      </w:r>
      <w:proofErr w:type="spellEnd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 ผกก.สภ.ยะหา มอบหมายให้พ.ต.ต.มะรอพี สาและ สวป.สภ.ยะหา พร้อมด้วย กำนัน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>,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ผู้ใหญ่บ้าน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>,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อปท.ในพื้นที่ ร่วมประชุมฯ (โครงการอันเนื่องมาจากพระราชดำริ) ระดับอำเภอ โดยมีนางสาวา</w:t>
      </w:r>
      <w:proofErr w:type="spellStart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ฐา</w:t>
      </w:r>
      <w:proofErr w:type="spellEnd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นิตา ปลอดภัย </w:t>
      </w:r>
      <w:proofErr w:type="spellStart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จพ</w:t>
      </w:r>
      <w:proofErr w:type="spellEnd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ง.ปค.ชำนาญการ ณ ห้องประชุมสัตตะภาคีอำเภอยะหา (ชั้น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>2)</w:t>
      </w:r>
    </w:p>
    <w:p w14:paraId="3A484E26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</w:pPr>
    </w:p>
    <w:p w14:paraId="0917BC95" w14:textId="77777777" w:rsidR="00AF10DE" w:rsidRPr="00AF10DE" w:rsidRDefault="00AF10DE" w:rsidP="00AF10DE">
      <w:pPr>
        <w:ind w:firstLine="720"/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ประชุมโครงการรณรงค์ป้องกันและแก้ไขปัญหายาเสพติด</w:t>
      </w:r>
    </w:p>
    <w:p w14:paraId="6EAA6702" w14:textId="77777777" w:rsidR="00AF10DE" w:rsidRPr="00AF10DE" w:rsidRDefault="00AF10DE" w:rsidP="00AF10DE">
      <w:pPr>
        <w:ind w:firstLine="720"/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  <w:t>TO BE NUMBER ONE</w:t>
      </w:r>
    </w:p>
    <w:p w14:paraId="1A3EB17D" w14:textId="77777777" w:rsidR="00AF10DE" w:rsidRPr="00AF10DE" w:rsidRDefault="00AF10DE" w:rsidP="00AF10DE">
      <w:pPr>
        <w:ind w:firstLine="720"/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</w:p>
    <w:p w14:paraId="722BC254" w14:textId="77777777" w:rsidR="00AF10DE" w:rsidRPr="00AF10DE" w:rsidRDefault="00AF10DE" w:rsidP="00AF10DE">
      <w:pPr>
        <w:ind w:firstLine="720"/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b/>
          <w:bCs/>
          <w:noProof/>
          <w:kern w:val="2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7376F3ED" wp14:editId="601BA7A0">
                <wp:simplePos x="0" y="0"/>
                <wp:positionH relativeFrom="margin">
                  <wp:align>center</wp:align>
                </wp:positionH>
                <wp:positionV relativeFrom="paragraph">
                  <wp:posOffset>31262</wp:posOffset>
                </wp:positionV>
                <wp:extent cx="5400000" cy="1440000"/>
                <wp:effectExtent l="0" t="0" r="0" b="8255"/>
                <wp:wrapNone/>
                <wp:docPr id="118438292" name="กลุ่ม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466078" cy="2057864"/>
                        </a:xfrm>
                      </wpg:grpSpPr>
                      <pic:pic xmlns:pic="http://schemas.openxmlformats.org/drawingml/2006/picture">
                        <pic:nvPicPr>
                          <pic:cNvPr id="118438293" name="รูปภาพ 11843829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85" r="12485"/>
                          <a:stretch/>
                        </pic:blipFill>
                        <pic:spPr>
                          <a:xfrm>
                            <a:off x="2861439" y="464"/>
                            <a:ext cx="2743200" cy="2057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294" name="รูปภาพ 118438294"/>
                          <pic:cNvPicPr>
                            <a:picLocks noChangeAspect="1"/>
                          </pic:cNvPicPr>
                        </pic:nvPicPr>
                        <pic:blipFill>
                          <a:blip r:embed="rId1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22878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295" name="รูปภาพ 118438295"/>
                          <pic:cNvPicPr>
                            <a:picLocks noChangeAspect="1"/>
                          </pic:cNvPicPr>
                        </pic:nvPicPr>
                        <pic:blipFill>
                          <a:blip r:embed="rId2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B5604C" id="กลุ่ม 16" o:spid="_x0000_s1026" style="position:absolute;margin-left:0;margin-top:2.45pt;width:425.2pt;height:113.4pt;z-index:251704320;mso-position-horizontal:center;mso-position-horizontal-relative:margin;mso-width-relative:margin;mso-height-relative:margin" coordsize="84660,205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">
                <v:shape id="รูปภาพ 118438293" o:spid="_x0000_s1027" type="#_x0000_t75" style="position:absolute;left:28614;top:4;width:27432;height:20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">
                  <v:imagedata r:id="rId201" o:title="" cropleft="8182f" cropright="8182f"/>
                </v:shape>
                <v:shape id="รูปภาพ 118438294" o:spid="_x0000_s1028" type="#_x0000_t75" style="position:absolute;left:57228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">
                  <v:imagedata r:id="rId202" o:title=""/>
                </v:shape>
                <v:shape id="รูปภาพ 118438295" o:spid="_x0000_s1029" type="#_x0000_t75" style="position:absolute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">
                  <v:imagedata r:id="rId203" o:title=""/>
                </v:shape>
                <w10:wrap anchorx="margin"/>
              </v:group>
            </w:pict>
          </mc:Fallback>
        </mc:AlternateContent>
      </w:r>
    </w:p>
    <w:p w14:paraId="13CAFA05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6CE63BB3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578D3078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5E8961E7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577DD3DA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1135327B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40DE5BD2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วันนี้ 2 มี.ค. 69 เวลา 10.00 น.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พ.ต.อ.สายูตี กา</w:t>
      </w:r>
      <w:proofErr w:type="spellStart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เต๊ะ</w:t>
      </w:r>
      <w:proofErr w:type="spellEnd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ผกก.สภ.ยะหา มอบหมายให้ พ.ต.ท.บรรพต มณีคล้าย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รอง ผกก. ป. สภ.ยะหา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เ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ข้าร่วมการประชุมโครงการรณรงค์ป้องกันและแก้ไขปัญหายาเสพติด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               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 xml:space="preserve">TO BE NUMBER ONE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อำเภอยะหา จังหวัดยะลา ณ ห้องประชุมสัตตะภาคี  ชั้น 2 อำเภอยะหา โดยมี นายมนตรี เส</w:t>
      </w:r>
      <w:proofErr w:type="spellStart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ฏฐปัญโญ</w:t>
      </w:r>
      <w:proofErr w:type="spellEnd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นายอำเภอยะหา เป็นประธาน</w:t>
      </w:r>
    </w:p>
    <w:p w14:paraId="2D75578A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4FF138B6" w14:textId="77777777" w:rsidR="0038095F" w:rsidRDefault="0038095F">
      <w:pPr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14:ligatures w14:val="standardContextual"/>
        </w:rPr>
      </w:pPr>
      <w:r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14:ligatures w14:val="standardContextual"/>
        </w:rPr>
        <w:br w:type="page"/>
      </w:r>
    </w:p>
    <w:p w14:paraId="09AC1138" w14:textId="0119A590" w:rsidR="00AF10DE" w:rsidRPr="00AF10DE" w:rsidRDefault="00AF10DE" w:rsidP="00AF10DE">
      <w:pPr>
        <w:ind w:firstLine="720"/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14:ligatures w14:val="standardContextual"/>
        </w:rPr>
        <w:lastRenderedPageBreak/>
        <w:t>ประชุมบริหารงานป้องกันและปราบปราม</w:t>
      </w:r>
    </w:p>
    <w:p w14:paraId="291D3AC8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noProof/>
          <w:kern w:val="2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72398777" wp14:editId="1FFA9D16">
                <wp:simplePos x="0" y="0"/>
                <wp:positionH relativeFrom="margin">
                  <wp:align>center</wp:align>
                </wp:positionH>
                <wp:positionV relativeFrom="paragraph">
                  <wp:posOffset>227965</wp:posOffset>
                </wp:positionV>
                <wp:extent cx="5400000" cy="1440000"/>
                <wp:effectExtent l="0" t="0" r="0" b="8255"/>
                <wp:wrapNone/>
                <wp:docPr id="118438296" name="กลุ่ม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9000288" cy="2263919"/>
                        </a:xfrm>
                      </wpg:grpSpPr>
                      <pic:pic xmlns:pic="http://schemas.openxmlformats.org/drawingml/2006/picture">
                        <pic:nvPicPr>
                          <pic:cNvPr id="118438297" name="รูปภาพ 118438297"/>
                          <pic:cNvPicPr>
                            <a:picLocks noChangeAspect="1"/>
                          </pic:cNvPicPr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82410" y="0"/>
                            <a:ext cx="3017878" cy="22639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298" name="รูปภาพ 118438298"/>
                          <pic:cNvPicPr>
                            <a:picLocks noChangeAspect="1"/>
                          </pic:cNvPicPr>
                        </pic:nvPicPr>
                        <pic:blipFill>
                          <a:blip r:embed="rId2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3866" y="0"/>
                            <a:ext cx="3017878" cy="22639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299" name="รูปภาพ 118438299"/>
                          <pic:cNvPicPr>
                            <a:picLocks noChangeAspect="1"/>
                          </pic:cNvPicPr>
                        </pic:nvPicPr>
                        <pic:blipFill>
                          <a:blip r:embed="rId2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2639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882AF0" id="กลุ่ม 15" o:spid="_x0000_s1026" style="position:absolute;margin-left:0;margin-top:17.95pt;width:425.2pt;height:113.4pt;z-index:251705344;mso-position-horizontal:center;mso-position-horizontal-relative:margin;mso-width-relative:margin;mso-height-relative:margin" coordsize="90002,226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">
                <v:shape id="รูปภาพ 118438297" o:spid="_x0000_s1027" type="#_x0000_t75" style="position:absolute;left:59824;width:30178;height:22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">
                  <v:imagedata r:id="rId207" o:title=""/>
                </v:shape>
                <v:shape id="รูปภาพ 118438298" o:spid="_x0000_s1028" type="#_x0000_t75" style="position:absolute;left:28538;width:30179;height:22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">
                  <v:imagedata r:id="rId208" o:title=""/>
                </v:shape>
                <v:shape id="รูปภาพ 118438299" o:spid="_x0000_s1029" type="#_x0000_t75" style="position:absolute;width:27432;height:22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">
                  <v:imagedata r:id="rId209" o:title=""/>
                </v:shape>
                <w10:wrap anchorx="margin"/>
              </v:group>
            </w:pict>
          </mc:Fallback>
        </mc:AlternateContent>
      </w:r>
    </w:p>
    <w:p w14:paraId="6164CF4A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73713268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58A7A888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32F940D9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1F399DB3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00639FD7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08F7BD59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2327A254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ab/>
        <w:t xml:space="preserve">วันที่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>6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มี.ค.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 xml:space="preserve">69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เวลา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>10.00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น.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พ.ต.ท.บรรพต มณีคล้าย รอง ผกก.ป.สภ.ยะหา  ร่วมประชุมบริหารงานป้องกันและปราบปราม ผ่านระบบประชุมทางไกล (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 xml:space="preserve">Zoom Meeting)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ณ ที่ตั้งหน่วย สภ.ยะหา</w:t>
      </w:r>
    </w:p>
    <w:p w14:paraId="428B2BB3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70184FA6" w14:textId="77777777" w:rsidR="00AF10DE" w:rsidRPr="00AF10DE" w:rsidRDefault="00AF10DE" w:rsidP="00AF10DE">
      <w:pPr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ประชุมประจำเดือนมีนาคม</w:t>
      </w:r>
    </w:p>
    <w:p w14:paraId="6FB47EC0" w14:textId="77777777" w:rsidR="00AF10DE" w:rsidRPr="00AF10DE" w:rsidRDefault="00AF10DE" w:rsidP="00AF10DE">
      <w:pPr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</w:p>
    <w:p w14:paraId="7A6F77DE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b/>
          <w:bCs/>
          <w:noProof/>
          <w:kern w:val="2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65F65FD6" wp14:editId="6C692769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5400000" cy="1440000"/>
                <wp:effectExtent l="0" t="0" r="0" b="8255"/>
                <wp:wrapNone/>
                <wp:docPr id="118438300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478708" cy="2065777"/>
                        </a:xfrm>
                      </wpg:grpSpPr>
                      <pic:pic xmlns:pic="http://schemas.openxmlformats.org/drawingml/2006/picture">
                        <pic:nvPicPr>
                          <pic:cNvPr id="118438301" name="รูปภาพ 118438301"/>
                          <pic:cNvPicPr>
                            <a:picLocks noChangeAspect="1"/>
                          </pic:cNvPicPr>
                        </pic:nvPicPr>
                        <pic:blipFill>
                          <a:blip r:embed="rId2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35508" y="0"/>
                            <a:ext cx="2743200" cy="2065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302" name="รูปภาพ 118438302"/>
                          <pic:cNvPicPr>
                            <a:picLocks noChangeAspect="1"/>
                          </pic:cNvPicPr>
                        </pic:nvPicPr>
                        <pic:blipFill>
                          <a:blip r:embed="rId2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"/>
                            <a:ext cx="2743200" cy="2065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303" name="รูปภาพ 118438303"/>
                          <pic:cNvPicPr>
                            <a:picLocks noChangeAspect="1"/>
                          </pic:cNvPicPr>
                        </pic:nvPicPr>
                        <pic:blipFill>
                          <a:blip r:embed="rId2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67754" y="1"/>
                            <a:ext cx="2743200" cy="2065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7F3003" id="กลุ่ม 9" o:spid="_x0000_s1026" style="position:absolute;margin-left:0;margin-top:.65pt;width:425.2pt;height:113.4pt;z-index:251706368;mso-position-horizontal:center;mso-position-horizontal-relative:margin;mso-width-relative:margin;mso-height-relative:margin" coordsize="84787,206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">
                <v:shape id="รูปภาพ 118438301" o:spid="_x0000_s1027" type="#_x0000_t75" style="position:absolute;left:57355;width:27432;height:20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">
                  <v:imagedata r:id="rId213" o:title=""/>
                </v:shape>
                <v:shape id="รูปภาพ 118438302" o:spid="_x0000_s1028" type="#_x0000_t75" style="position:absolute;width:27432;height:20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">
                  <v:imagedata r:id="rId214" o:title=""/>
                </v:shape>
                <v:shape id="รูปภาพ 118438303" o:spid="_x0000_s1029" type="#_x0000_t75" style="position:absolute;left:28677;width:27432;height:20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">
                  <v:imagedata r:id="rId215" o:title=""/>
                </v:shape>
                <w10:wrap anchorx="margin"/>
              </v:group>
            </w:pict>
          </mc:Fallback>
        </mc:AlternateContent>
      </w:r>
    </w:p>
    <w:p w14:paraId="2156840D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0F1498B4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2432EACA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5066001A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741ED28A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5D7FE3F4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0E58F02B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ab/>
        <w:t xml:space="preserve">วันนี้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>9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มี.ค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>69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เวลา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>09.30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น. พ.ต.อ สายูตี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กา</w:t>
      </w:r>
      <w:proofErr w:type="spellStart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เต๊ะ</w:t>
      </w:r>
      <w:proofErr w:type="spellEnd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ผกก.สภ.ยะหา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>,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พ.ต.ท.บรรพต มณีคล้าย รอง ผกก. ป.สภ.ยะหา มอบหมายให้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พ.ต.ต.มะรอพี สาและ สวป.สภ.ยะหา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>,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ร่วมประชุมประจำเดือนมีนาคม กำนัน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>,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ผู้ใหญ่บ้าน โดยมีนายมนตรี เส</w:t>
      </w:r>
      <w:proofErr w:type="spellStart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ฏฐปัญโญ</w:t>
      </w:r>
      <w:proofErr w:type="spellEnd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นายอำเภอยะหา เป็นประธาน ณ หอประชุมอำเภอยะหา  จ.ยะลา</w:t>
      </w:r>
    </w:p>
    <w:p w14:paraId="05026403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1396E70D" w14:textId="77777777" w:rsidR="0038095F" w:rsidRDefault="0038095F">
      <w:pPr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14:ligatures w14:val="standardContextual"/>
        </w:rPr>
      </w:pPr>
      <w:r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14:ligatures w14:val="standardContextual"/>
        </w:rPr>
        <w:br w:type="page"/>
      </w:r>
    </w:p>
    <w:p w14:paraId="47C37805" w14:textId="74198F2F" w:rsidR="00AF10DE" w:rsidRPr="00AF10DE" w:rsidRDefault="00AF10DE" w:rsidP="00AF10DE">
      <w:pPr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14:ligatures w14:val="standardContextual"/>
        </w:rPr>
        <w:lastRenderedPageBreak/>
        <w:t>ประชุมซักซ้อมการปฏิบัติการรับตัวผู้ต้องหาเข้าสู่ห้องควบคุม</w:t>
      </w:r>
    </w:p>
    <w:p w14:paraId="30E022BF" w14:textId="77777777" w:rsidR="00AF10DE" w:rsidRPr="00AF10DE" w:rsidRDefault="00AF10DE" w:rsidP="00AF10DE">
      <w:pPr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ของสถานีตำรวจตามหลักสิทธิมนุษยชน</w:t>
      </w:r>
    </w:p>
    <w:p w14:paraId="21A1C571" w14:textId="77777777" w:rsidR="00AF10DE" w:rsidRPr="00AF10DE" w:rsidRDefault="00AF10DE" w:rsidP="00AF10DE">
      <w:pPr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b/>
          <w:bCs/>
          <w:noProof/>
          <w:kern w:val="2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7B3D2107" wp14:editId="1919DFDB">
                <wp:simplePos x="0" y="0"/>
                <wp:positionH relativeFrom="margin">
                  <wp:align>center</wp:align>
                </wp:positionH>
                <wp:positionV relativeFrom="paragraph">
                  <wp:posOffset>229233</wp:posOffset>
                </wp:positionV>
                <wp:extent cx="5400000" cy="1440000"/>
                <wp:effectExtent l="0" t="0" r="0" b="8255"/>
                <wp:wrapNone/>
                <wp:docPr id="118438304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441634" cy="1543429"/>
                        </a:xfrm>
                      </wpg:grpSpPr>
                      <pic:pic xmlns:pic="http://schemas.openxmlformats.org/drawingml/2006/picture">
                        <pic:nvPicPr>
                          <pic:cNvPr id="118438305" name="รูปภาพ 118438305"/>
                          <pic:cNvPicPr>
                            <a:picLocks noChangeAspect="1"/>
                          </pic:cNvPicPr>
                        </pic:nvPicPr>
                        <pic:blipFill>
                          <a:blip r:embed="rId2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98434" y="0"/>
                            <a:ext cx="2743200" cy="15434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306" name="รูปภาพ 118438306"/>
                          <pic:cNvPicPr>
                            <a:picLocks noChangeAspect="1"/>
                          </pic:cNvPicPr>
                        </pic:nvPicPr>
                        <pic:blipFill>
                          <a:blip r:embed="rId2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"/>
                            <a:ext cx="2743200" cy="15434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307" name="รูปภาพ 118438307"/>
                          <pic:cNvPicPr>
                            <a:picLocks noChangeAspect="1"/>
                          </pic:cNvPicPr>
                        </pic:nvPicPr>
                        <pic:blipFill>
                          <a:blip r:embed="rId2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49217" y="1"/>
                            <a:ext cx="2743200" cy="15434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73CE93" id="กลุ่ม 9" o:spid="_x0000_s1026" style="position:absolute;margin-left:0;margin-top:18.05pt;width:425.2pt;height:113.4pt;z-index:251707392;mso-position-horizontal:center;mso-position-horizontal-relative:margin;mso-width-relative:margin;mso-height-relative:margin" coordsize="84416,154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">
                <v:shape id="รูปภาพ 118438305" o:spid="_x0000_s1027" type="#_x0000_t75" style="position:absolute;left:56984;width:27432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">
                  <v:imagedata r:id="rId219" o:title=""/>
                </v:shape>
                <v:shape id="รูปภาพ 118438306" o:spid="_x0000_s1028" type="#_x0000_t75" style="position:absolute;width:27432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">
                  <v:imagedata r:id="rId220" o:title=""/>
                </v:shape>
                <v:shape id="รูปภาพ 118438307" o:spid="_x0000_s1029" type="#_x0000_t75" style="position:absolute;left:28492;width:27432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">
                  <v:imagedata r:id="rId221" o:title=""/>
                </v:shape>
                <w10:wrap anchorx="margin"/>
              </v:group>
            </w:pict>
          </mc:Fallback>
        </mc:AlternateContent>
      </w:r>
    </w:p>
    <w:p w14:paraId="56204189" w14:textId="77777777" w:rsidR="00AF10DE" w:rsidRPr="00AF10DE" w:rsidRDefault="00AF10DE" w:rsidP="00AF10DE">
      <w:pPr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</w:p>
    <w:p w14:paraId="2E7F1B88" w14:textId="77777777" w:rsidR="00AF10DE" w:rsidRPr="00AF10DE" w:rsidRDefault="00AF10DE" w:rsidP="00AF10DE">
      <w:pPr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</w:p>
    <w:p w14:paraId="5D50066C" w14:textId="77777777" w:rsidR="00AF10DE" w:rsidRPr="00AF10DE" w:rsidRDefault="00AF10DE" w:rsidP="00AF10DE">
      <w:pPr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</w:p>
    <w:p w14:paraId="62134B27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193702EB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6E77AC7D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00211D51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116E611B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ab/>
        <w:t xml:space="preserve">วันนี้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>9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มี.ค.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>69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เวลาประมาณ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>15.00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น.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พ.ต.อ.สายูตี กา</w:t>
      </w:r>
      <w:proofErr w:type="spellStart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เต๊ะ</w:t>
      </w:r>
      <w:proofErr w:type="spellEnd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ผกก.สภ.ยะหา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พ.ต.ท.บรรพต มณีคล้าย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 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รอง ผกก.ป. สภ.ยะหา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,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พ.ต.ท.วัชริน ตันเจริญรัตน์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รอง ผกก.(สอบสวน) สภ.ยะหา ประชุมซักซ้อมการปฏิบัติ 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   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การรับตัวผู้ต้องหาเข้าสู่ห้องควบคุมของสถานีตำรวจตามหลักสิทธิมนุษยชน ณ ห้องประชุมชั้น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>2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ภ.จว.ยะลา โดยมี  พล.ต.ต.กองอรรถ สุวรรณขำ ผบก.ภ.จว.ยะลา เป็นประธาน</w:t>
      </w:r>
    </w:p>
    <w:p w14:paraId="528FF085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770B10DC" w14:textId="77777777" w:rsidR="00AF10DE" w:rsidRPr="00AF10DE" w:rsidRDefault="00AF10DE" w:rsidP="00AF10DE">
      <w:pPr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ประชุมการเตรียมความพร้อมในการดูดวงจันทร์</w:t>
      </w:r>
      <w:r w:rsidRPr="00AF10DE">
        <w:rPr>
          <w:rFonts w:ascii="TH SarabunPSK" w:eastAsia="Calibr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 xml:space="preserve"> </w:t>
      </w:r>
    </w:p>
    <w:p w14:paraId="7E92C593" w14:textId="77777777" w:rsidR="00AF10DE" w:rsidRPr="00AF10DE" w:rsidRDefault="00AF10DE" w:rsidP="00AF10DE">
      <w:pPr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เพื่อกำหนด วัน</w:t>
      </w:r>
      <w:proofErr w:type="spellStart"/>
      <w:r w:rsidRPr="00AF10DE"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อี</w:t>
      </w:r>
      <w:r w:rsidRPr="00AF10DE">
        <w:rPr>
          <w:rFonts w:ascii="TH SarabunPSK" w:eastAsia="Calibr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ฏิล</w:t>
      </w:r>
      <w:proofErr w:type="spellEnd"/>
      <w:r w:rsidRPr="00AF10DE"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ฟิตรี</w:t>
      </w:r>
    </w:p>
    <w:p w14:paraId="5FB289C4" w14:textId="77777777" w:rsidR="00AF10DE" w:rsidRPr="00AF10DE" w:rsidRDefault="00AF10DE" w:rsidP="00AF10DE">
      <w:pPr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b/>
          <w:bCs/>
          <w:noProof/>
          <w:kern w:val="2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06FAA67D" wp14:editId="10ADA004">
                <wp:simplePos x="0" y="0"/>
                <wp:positionH relativeFrom="page">
                  <wp:align>center</wp:align>
                </wp:positionH>
                <wp:positionV relativeFrom="paragraph">
                  <wp:posOffset>229235</wp:posOffset>
                </wp:positionV>
                <wp:extent cx="5400000" cy="1440000"/>
                <wp:effectExtent l="0" t="0" r="0" b="8255"/>
                <wp:wrapNone/>
                <wp:docPr id="118438308" name="กลุ่ม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417816" cy="2065777"/>
                        </a:xfrm>
                      </wpg:grpSpPr>
                      <pic:pic xmlns:pic="http://schemas.openxmlformats.org/drawingml/2006/picture">
                        <pic:nvPicPr>
                          <pic:cNvPr id="118438309" name="รูปภาพ 118438309"/>
                          <pic:cNvPicPr>
                            <a:picLocks noChangeAspect="1"/>
                          </pic:cNvPicPr>
                        </pic:nvPicPr>
                        <pic:blipFill>
                          <a:blip r:embed="rId2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74616" y="0"/>
                            <a:ext cx="2743200" cy="2065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310" name="รูปภาพ 118438310"/>
                          <pic:cNvPicPr>
                            <a:picLocks noChangeAspect="1"/>
                          </pic:cNvPicPr>
                        </pic:nvPicPr>
                        <pic:blipFill>
                          <a:blip r:embed="rId2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7308" y="1"/>
                            <a:ext cx="2743200" cy="2065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311" name="รูปภาพ 118438311"/>
                          <pic:cNvPicPr>
                            <a:picLocks noChangeAspect="1"/>
                          </pic:cNvPicPr>
                        </pic:nvPicPr>
                        <pic:blipFill>
                          <a:blip r:embed="rId2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"/>
                            <a:ext cx="2743200" cy="2065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80C126" id="กลุ่ม 35" o:spid="_x0000_s1026" style="position:absolute;margin-left:0;margin-top:18.05pt;width:425.2pt;height:113.4pt;z-index:251708416;mso-position-horizontal:center;mso-position-horizontal-relative:page;mso-width-relative:margin;mso-height-relative:margin" coordsize="84178,206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">
                <v:shape id="รูปภาพ 118438309" o:spid="_x0000_s1027" type="#_x0000_t75" style="position:absolute;left:56746;width:27432;height:20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">
                  <v:imagedata r:id="rId225" o:title=""/>
                </v:shape>
                <v:shape id="รูปภาพ 118438310" o:spid="_x0000_s1028" type="#_x0000_t75" style="position:absolute;left:28373;width:27432;height:20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">
                  <v:imagedata r:id="rId226" o:title=""/>
                </v:shape>
                <v:shape id="รูปภาพ 118438311" o:spid="_x0000_s1029" type="#_x0000_t75" style="position:absolute;width:27432;height:20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">
                  <v:imagedata r:id="rId227" o:title=""/>
                </v:shape>
                <w10:wrap anchorx="page"/>
              </v:group>
            </w:pict>
          </mc:Fallback>
        </mc:AlternateContent>
      </w:r>
    </w:p>
    <w:p w14:paraId="5F5C1DA9" w14:textId="77777777" w:rsidR="00AF10DE" w:rsidRPr="00AF10DE" w:rsidRDefault="00AF10DE" w:rsidP="00AF10DE">
      <w:pPr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</w:p>
    <w:p w14:paraId="6BEAC717" w14:textId="77777777" w:rsidR="00AF10DE" w:rsidRPr="00AF10DE" w:rsidRDefault="00AF10DE" w:rsidP="00AF10DE">
      <w:pPr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</w:p>
    <w:p w14:paraId="28E4B05F" w14:textId="77777777" w:rsidR="00AF10DE" w:rsidRPr="00AF10DE" w:rsidRDefault="00AF10DE" w:rsidP="00AF10DE">
      <w:pPr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</w:p>
    <w:p w14:paraId="684EFF75" w14:textId="77777777" w:rsidR="00AF10DE" w:rsidRPr="00AF10DE" w:rsidRDefault="00AF10DE" w:rsidP="00AF10DE">
      <w:pPr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</w:p>
    <w:p w14:paraId="39AB0844" w14:textId="77777777" w:rsidR="00AF10DE" w:rsidRPr="00AF10DE" w:rsidRDefault="00AF10DE" w:rsidP="00AF10DE">
      <w:pPr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</w:p>
    <w:p w14:paraId="7168ED98" w14:textId="77777777" w:rsidR="00AF10DE" w:rsidRPr="00AF10DE" w:rsidRDefault="00AF10DE" w:rsidP="00AF10DE">
      <w:pPr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</w:p>
    <w:p w14:paraId="616FD8B4" w14:textId="77777777" w:rsidR="00AF10DE" w:rsidRPr="00AF10DE" w:rsidRDefault="00AF10DE" w:rsidP="00AF10DE">
      <w:pPr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</w:p>
    <w:p w14:paraId="1AD94E3B" w14:textId="3D80D983" w:rsid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ab/>
        <w:t xml:space="preserve">วันนี้ 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11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มี.ค 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69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เวลา 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10.00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น. พ.ต.อ สายูตี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กา</w:t>
      </w:r>
      <w:proofErr w:type="spellStart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เต๊ะ</w:t>
      </w:r>
      <w:proofErr w:type="spellEnd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ผกก.สภ.ยะหา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>,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พ.ต.ท.บรรพต มณีคล้าย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          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รอง ผกก.ป.สภ.ยะหา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,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มอบหมายให้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พ.ต.ต.มะรอพี สาและ สวป.สภ.ยะหา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 xml:space="preserve">,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ร่วมประชุมการเตรียมความพร้อมในการดูดวงจันทร์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เพื่อกำหนด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วันที่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1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เดือนเซาวาล (วัน</w:t>
      </w:r>
      <w:proofErr w:type="spellStart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อี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ฏิ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ล</w:t>
      </w:r>
      <w:proofErr w:type="spellEnd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ฟิตรี) ฮิจเราะห์ศักราช 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1447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โดยมีนายอาวุธ เลิศเดชานนท์ปลัดอำเภอ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(</w:t>
      </w:r>
      <w:proofErr w:type="spellStart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จพ</w:t>
      </w:r>
      <w:proofErr w:type="spellEnd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ง.ปค.ชำนาญการพิเศษ) เป็นประธาน ณ หอประชุมสัตตภาคี อำเภอยะหา จ.ยะลา</w:t>
      </w:r>
    </w:p>
    <w:p w14:paraId="13255D8B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1D9AE2EF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5A00B8D3" w14:textId="77777777" w:rsidR="00AF10DE" w:rsidRPr="00AF10DE" w:rsidRDefault="00AF10DE" w:rsidP="00AF10DE">
      <w:pPr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</w:p>
    <w:p w14:paraId="40691892" w14:textId="77777777" w:rsidR="00AF10DE" w:rsidRDefault="00AF10DE" w:rsidP="00AF10DE">
      <w:pPr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</w:p>
    <w:p w14:paraId="41D44363" w14:textId="77777777" w:rsidR="0038095F" w:rsidRPr="00AF10DE" w:rsidRDefault="0038095F" w:rsidP="00AF10DE">
      <w:pPr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</w:p>
    <w:p w14:paraId="1AE06398" w14:textId="77777777" w:rsidR="00AF10DE" w:rsidRPr="00AF10DE" w:rsidRDefault="00AF10DE" w:rsidP="00AF10DE">
      <w:pPr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14:ligatures w14:val="standardContextual"/>
        </w:rPr>
        <w:lastRenderedPageBreak/>
        <w:t>ร่วมประชุมขับเคลื่อนการบริหารงานป้องกันปราบปราม</w:t>
      </w:r>
    </w:p>
    <w:p w14:paraId="2D598DCB" w14:textId="77777777" w:rsidR="00AF10DE" w:rsidRPr="00AF10DE" w:rsidRDefault="00AF10DE" w:rsidP="00AF10DE">
      <w:pPr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b/>
          <w:bCs/>
          <w:noProof/>
          <w:kern w:val="2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7F2BBA72" wp14:editId="6FE0698E">
                <wp:simplePos x="0" y="0"/>
                <wp:positionH relativeFrom="page">
                  <wp:align>center</wp:align>
                </wp:positionH>
                <wp:positionV relativeFrom="paragraph">
                  <wp:posOffset>153035</wp:posOffset>
                </wp:positionV>
                <wp:extent cx="3600000" cy="1080000"/>
                <wp:effectExtent l="0" t="0" r="635" b="6350"/>
                <wp:wrapNone/>
                <wp:docPr id="118438312" name="กลุ่ม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000" cy="1080000"/>
                          <a:chOff x="0" y="0"/>
                          <a:chExt cx="5618922" cy="2057864"/>
                        </a:xfrm>
                      </wpg:grpSpPr>
                      <pic:pic xmlns:pic="http://schemas.openxmlformats.org/drawingml/2006/picture">
                        <pic:nvPicPr>
                          <pic:cNvPr id="118438313" name="รูปภาพ 118438313"/>
                          <pic:cNvPicPr>
                            <a:picLocks noChangeAspect="1"/>
                          </pic:cNvPicPr>
                        </pic:nvPicPr>
                        <pic:blipFill>
                          <a:blip r:embed="rId2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314" name="รูปภาพ 118438314"/>
                          <pic:cNvPicPr>
                            <a:picLocks noChangeAspect="1"/>
                          </pic:cNvPicPr>
                        </pic:nvPicPr>
                        <pic:blipFill>
                          <a:blip r:embed="rId2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75722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0CC126" id="กลุ่ม 63" o:spid="_x0000_s1026" style="position:absolute;margin-left:0;margin-top:12.05pt;width:283.45pt;height:85.05pt;z-index:251709440;mso-position-horizontal:center;mso-position-horizontal-relative:page;mso-width-relative:margin;mso-height-relative:margin" coordsize="56189,205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">
                <v:shape id="รูปภาพ 118438313" o:spid="_x0000_s1027" type="#_x0000_t75" style="position:absolute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">
                  <v:imagedata r:id="rId230" o:title=""/>
                </v:shape>
                <v:shape id="รูปภาพ 118438314" o:spid="_x0000_s1028" type="#_x0000_t75" style="position:absolute;left:28757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">
                  <v:imagedata r:id="rId231" o:title=""/>
                </v:shape>
                <w10:wrap anchorx="page"/>
              </v:group>
            </w:pict>
          </mc:Fallback>
        </mc:AlternateContent>
      </w:r>
    </w:p>
    <w:p w14:paraId="5FA17AD6" w14:textId="77777777" w:rsidR="00AF10DE" w:rsidRPr="00AF10DE" w:rsidRDefault="00AF10DE" w:rsidP="00AF10DE">
      <w:pPr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</w:p>
    <w:p w14:paraId="50F258A1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7C3F001C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17F43A65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0F70F0DD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7AD4FC4A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ab/>
        <w:t xml:space="preserve">วันที่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>13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มี.ค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>69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เวลา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>13.30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น.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พ.ต.ท.บรรพต มณีคล้าย รองผกก.ป.สภ.ยะหา ร่วมประชุมขับเคลื่อนการบริหารงานป้องกันปราบปราม ของ ตร. ครั้งที่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 xml:space="preserve">6/2569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ระบบประชุมทางไกล (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 xml:space="preserve">Zoom Meeting)               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ณ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สภ.ยะหา</w:t>
      </w:r>
    </w:p>
    <w:p w14:paraId="57DF90F4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</w:p>
    <w:p w14:paraId="36C8B409" w14:textId="77777777" w:rsidR="00AF10DE" w:rsidRPr="00AF10DE" w:rsidRDefault="00AF10DE" w:rsidP="00AF10DE">
      <w:pPr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ประชุมหัวหน้าส่วนราชการ</w:t>
      </w:r>
    </w:p>
    <w:p w14:paraId="4CAF9D7A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083933DB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noProof/>
          <w:kern w:val="2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54E55DFD" wp14:editId="0F3E5DF5">
                <wp:simplePos x="0" y="0"/>
                <wp:positionH relativeFrom="page">
                  <wp:align>center</wp:align>
                </wp:positionH>
                <wp:positionV relativeFrom="paragraph">
                  <wp:posOffset>8255</wp:posOffset>
                </wp:positionV>
                <wp:extent cx="5400000" cy="1440000"/>
                <wp:effectExtent l="0" t="0" r="0" b="8255"/>
                <wp:wrapNone/>
                <wp:docPr id="118438315" name="กลุ่ม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425694" cy="2065775"/>
                        </a:xfrm>
                      </wpg:grpSpPr>
                      <pic:pic xmlns:pic="http://schemas.openxmlformats.org/drawingml/2006/picture">
                        <pic:nvPicPr>
                          <pic:cNvPr id="118438316" name="รูปภาพ 118438316"/>
                          <pic:cNvPicPr>
                            <a:picLocks noChangeAspect="1"/>
                          </pic:cNvPicPr>
                        </pic:nvPicPr>
                        <pic:blipFill>
                          <a:blip r:embed="rId2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82494" y="0"/>
                            <a:ext cx="2743200" cy="2065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317" name="รูปภาพ 118438317"/>
                          <pic:cNvPicPr>
                            <a:picLocks noChangeAspect="1"/>
                          </pic:cNvPicPr>
                        </pic:nvPicPr>
                        <pic:blipFill>
                          <a:blip r:embed="rId2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41247" y="0"/>
                            <a:ext cx="2743200" cy="2065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318" name="รูปภาพ 118438318"/>
                          <pic:cNvPicPr>
                            <a:picLocks noChangeAspect="1"/>
                          </pic:cNvPicPr>
                        </pic:nvPicPr>
                        <pic:blipFill>
                          <a:blip r:embed="rId2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65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B25E0A" id="กลุ่ม 23" o:spid="_x0000_s1026" style="position:absolute;margin-left:0;margin-top:.65pt;width:425.2pt;height:113.4pt;z-index:251710464;mso-position-horizontal:center;mso-position-horizontal-relative:page;mso-width-relative:margin;mso-height-relative:margin" coordsize="84256,206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">
                <v:shape id="รูปภาพ 118438316" o:spid="_x0000_s1027" type="#_x0000_t75" style="position:absolute;left:56824;width:27432;height:20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">
                  <v:imagedata r:id="rId235" o:title=""/>
                </v:shape>
                <v:shape id="รูปภาพ 118438317" o:spid="_x0000_s1028" type="#_x0000_t75" style="position:absolute;left:28412;width:27432;height:20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">
                  <v:imagedata r:id="rId236" o:title=""/>
                </v:shape>
                <v:shape id="รูปภาพ 118438318" o:spid="_x0000_s1029" type="#_x0000_t75" style="position:absolute;width:27432;height:20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">
                  <v:imagedata r:id="rId237" o:title=""/>
                </v:shape>
                <w10:wrap anchorx="page"/>
              </v:group>
            </w:pict>
          </mc:Fallback>
        </mc:AlternateContent>
      </w:r>
    </w:p>
    <w:p w14:paraId="15870691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7813B061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266272EC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29DFA0FA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032F571D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4A2DA12B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538CB9DA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วันนี้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16 มี.ค.69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เวลา 09.30 น.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พ.ต.อ.สายูตี กา</w:t>
      </w:r>
      <w:proofErr w:type="spellStart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เต๊ะ</w:t>
      </w:r>
      <w:proofErr w:type="spellEnd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ผกก.สภ.ยะหา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>,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พ.ต.ท.บรรพต มณีคล้าย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         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รอง ผกก.ป. สภ.ยะหา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มอบหมายให้ พ.ต.ต.มะรอพี สาและ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สวป.สภ.ยะหา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ร่วมประชุมหัวหน้าส่วนราชการ 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           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และคณะกรรมการบริหารงานอำเภอแบบบูรณาการ (</w:t>
      </w:r>
      <w:proofErr w:type="spellStart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ก.บ.อ</w:t>
      </w:r>
      <w:proofErr w:type="spellEnd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.)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ประจำเดือน มีนาคม พ.ศ.2569 ณ. ห้องประชุม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         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สัตตะภาคี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อำเภอยะหา</w:t>
      </w:r>
    </w:p>
    <w:p w14:paraId="6FCFFB79" w14:textId="18EF531C" w:rsidR="00AF10DE" w:rsidRPr="00AF10DE" w:rsidRDefault="0038095F" w:rsidP="0038095F">
      <w:pPr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br w:type="page"/>
      </w:r>
    </w:p>
    <w:p w14:paraId="4136DF24" w14:textId="77777777" w:rsidR="00AF10DE" w:rsidRPr="00AF10DE" w:rsidRDefault="00AF10DE" w:rsidP="00AF10DE">
      <w:pPr>
        <w:ind w:firstLine="720"/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14:ligatures w14:val="standardContextual"/>
        </w:rPr>
        <w:lastRenderedPageBreak/>
        <w:t xml:space="preserve">ประชุมการรักษาความปลอดภัยในวันตรวจเลือกทหารกองเกิน ประจำปี </w:t>
      </w:r>
      <w:r w:rsidRPr="00AF10DE"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  <w:t>256</w:t>
      </w:r>
    </w:p>
    <w:p w14:paraId="711B3ACC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3CAB9254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noProof/>
          <w:kern w:val="2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66B5CEA2" wp14:editId="66A72CBC">
                <wp:simplePos x="0" y="0"/>
                <wp:positionH relativeFrom="margin">
                  <wp:align>center</wp:align>
                </wp:positionH>
                <wp:positionV relativeFrom="paragraph">
                  <wp:posOffset>635</wp:posOffset>
                </wp:positionV>
                <wp:extent cx="4320000" cy="1440000"/>
                <wp:effectExtent l="0" t="0" r="4445" b="8255"/>
                <wp:wrapNone/>
                <wp:docPr id="118438319" name="กลุ่ม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0000" cy="1440000"/>
                          <a:chOff x="0" y="0"/>
                          <a:chExt cx="5579165" cy="2057864"/>
                        </a:xfrm>
                      </wpg:grpSpPr>
                      <pic:pic xmlns:pic="http://schemas.openxmlformats.org/drawingml/2006/picture">
                        <pic:nvPicPr>
                          <pic:cNvPr id="118438320" name="รูปภาพ 118438320"/>
                          <pic:cNvPicPr>
                            <a:picLocks noChangeAspect="1"/>
                          </pic:cNvPicPr>
                        </pic:nvPicPr>
                        <pic:blipFill>
                          <a:blip r:embed="rId2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321" name="รูปภาพ 118438321"/>
                          <pic:cNvPicPr>
                            <a:picLocks noChangeAspect="1"/>
                          </pic:cNvPicPr>
                        </pic:nvPicPr>
                        <pic:blipFill>
                          <a:blip r:embed="rId2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5965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E929E1" id="กลุ่ม 42" o:spid="_x0000_s1026" style="position:absolute;margin-left:0;margin-top:.05pt;width:340.15pt;height:113.4pt;z-index:251711488;mso-position-horizontal:center;mso-position-horizontal-relative:margin;mso-width-relative:margin;mso-height-relative:margin" coordsize="55791,205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">
                <v:shape id="รูปภาพ 118438320" o:spid="_x0000_s1027" type="#_x0000_t75" style="position:absolute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">
                  <v:imagedata r:id="rId240" o:title=""/>
                </v:shape>
                <v:shape id="รูปภาพ 118438321" o:spid="_x0000_s1028" type="#_x0000_t75" style="position:absolute;left:28359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">
                  <v:imagedata r:id="rId241" o:title=""/>
                </v:shape>
                <w10:wrap anchorx="margin"/>
              </v:group>
            </w:pict>
          </mc:Fallback>
        </mc:AlternateContent>
      </w:r>
    </w:p>
    <w:p w14:paraId="1D1981DA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769739CB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22912A64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36140BBB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7EDF9BC8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3687D5E3" w14:textId="30542048" w:rsidR="00AF10DE" w:rsidRPr="0038095F" w:rsidRDefault="00AF10DE" w:rsidP="0038095F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วันนี้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>24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มี.ค.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 xml:space="preserve">69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เวลา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>13.30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น.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พ.ต.อ.สายูตี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กา</w:t>
      </w:r>
      <w:proofErr w:type="spellStart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เต๊ะ</w:t>
      </w:r>
      <w:proofErr w:type="spellEnd"/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ผกก.สภ.ยะหา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,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พ.ต.ท.บรรพต มณีคล้าย</w:t>
      </w:r>
      <w:r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         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รอง ผกก.ป.สภ.ยะหา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มอบหมายให้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พ.ต.ท.เชี่ยวชาญ  อินทมิน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สว.อก.สภ.ยะหา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ร่วมประชุมปรึกษาหารือมาตรการรักษาความปลอดภัยและอำนวยในวันตรวจเลือกทหารกองเกิน ประจำปี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>2569</w:t>
      </w:r>
    </w:p>
    <w:p w14:paraId="5161FB9D" w14:textId="77777777" w:rsidR="007848BB" w:rsidRDefault="007848BB" w:rsidP="00AF10DE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10639E3" w14:textId="5D1D8AC8" w:rsidR="00AF10DE" w:rsidRDefault="00AF10DE" w:rsidP="00AF10DE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13D06">
        <w:rPr>
          <w:rFonts w:ascii="TH SarabunPSK" w:hAnsi="TH SarabunPSK" w:cs="TH SarabunPSK"/>
          <w:b/>
          <w:bCs/>
          <w:sz w:val="32"/>
          <w:szCs w:val="32"/>
          <w:cs/>
        </w:rPr>
        <w:t>ตรวจสอบยอดกำลังพล</w:t>
      </w:r>
    </w:p>
    <w:p w14:paraId="66E76FA3" w14:textId="77777777" w:rsidR="00AF10DE" w:rsidRDefault="00AF10DE" w:rsidP="00AF10DE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13D06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40A1F3C2" wp14:editId="366C12FF">
                <wp:simplePos x="0" y="0"/>
                <wp:positionH relativeFrom="margin">
                  <wp:align>center</wp:align>
                </wp:positionH>
                <wp:positionV relativeFrom="paragraph">
                  <wp:posOffset>229235</wp:posOffset>
                </wp:positionV>
                <wp:extent cx="5400000" cy="1440000"/>
                <wp:effectExtent l="0" t="0" r="0" b="8255"/>
                <wp:wrapNone/>
                <wp:docPr id="118438326" name="กลุ่ม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359292" cy="1547075"/>
                        </a:xfrm>
                      </wpg:grpSpPr>
                      <pic:pic xmlns:pic="http://schemas.openxmlformats.org/drawingml/2006/picture">
                        <pic:nvPicPr>
                          <pic:cNvPr id="118438327" name="รูปภาพ 118438327"/>
                          <pic:cNvPicPr>
                            <a:picLocks noChangeAspect="1"/>
                          </pic:cNvPicPr>
                        </pic:nvPicPr>
                        <pic:blipFill>
                          <a:blip r:embed="rId2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16092" y="0"/>
                            <a:ext cx="2743200" cy="1547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328" name="รูปภาพ 118438328"/>
                          <pic:cNvPicPr>
                            <a:picLocks noChangeAspect="1"/>
                          </pic:cNvPicPr>
                        </pic:nvPicPr>
                        <pic:blipFill>
                          <a:blip r:embed="rId2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47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329" name="รูปภาพ 118438329"/>
                          <pic:cNvPicPr>
                            <a:picLocks noChangeAspect="1"/>
                          </pic:cNvPicPr>
                        </pic:nvPicPr>
                        <pic:blipFill>
                          <a:blip r:embed="rId2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08046" y="0"/>
                            <a:ext cx="2743200" cy="1547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CB9B5D" id="กลุ่ม 23" o:spid="_x0000_s1026" style="position:absolute;margin-left:0;margin-top:18.05pt;width:425.2pt;height:113.4pt;z-index:251714560;mso-position-horizontal:center;mso-position-horizontal-relative:margin;mso-width-relative:margin;mso-height-relative:margin" coordsize="83592,154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">
                <v:shape id="รูปภาพ 118438327" o:spid="_x0000_s1027" type="#_x0000_t75" style="position:absolute;left:56160;width:27432;height:15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">
                  <v:imagedata r:id="rId245" o:title=""/>
                </v:shape>
                <v:shape id="รูปภาพ 118438328" o:spid="_x0000_s1028" type="#_x0000_t75" style="position:absolute;width:27432;height:15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">
                  <v:imagedata r:id="rId246" o:title=""/>
                </v:shape>
                <v:shape id="รูปภาพ 118438329" o:spid="_x0000_s1029" type="#_x0000_t75" style="position:absolute;left:28080;width:27432;height:15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">
                  <v:imagedata r:id="rId247" o:title=""/>
                </v:shape>
                <w10:wrap anchorx="margin"/>
              </v:group>
            </w:pict>
          </mc:Fallback>
        </mc:AlternateContent>
      </w:r>
    </w:p>
    <w:p w14:paraId="57B2A691" w14:textId="77777777" w:rsidR="00AF10DE" w:rsidRPr="00613D06" w:rsidRDefault="00AF10DE" w:rsidP="00AF10DE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BACF29F" w14:textId="77777777" w:rsidR="00AF10DE" w:rsidRDefault="00AF10DE" w:rsidP="00AF10D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4E4B7D2" w14:textId="77777777" w:rsidR="00AF10DE" w:rsidRDefault="00AF10DE" w:rsidP="00AF10D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56CC915" w14:textId="77777777" w:rsidR="00AF10DE" w:rsidRDefault="00AF10DE" w:rsidP="00AF10D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96B03A4" w14:textId="77777777" w:rsidR="00AF10DE" w:rsidRDefault="00AF10DE" w:rsidP="00AF10D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977A2B1" w14:textId="77777777" w:rsidR="00AF10DE" w:rsidRDefault="00AF10DE" w:rsidP="00AF10D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DA91A5F" w14:textId="77777777" w:rsidR="00AF10DE" w:rsidRDefault="00AF10DE" w:rsidP="00AF10D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B657F95" w14:textId="77777777" w:rsidR="00AF10DE" w:rsidRDefault="00AF10DE" w:rsidP="00AF10D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13D06">
        <w:rPr>
          <w:rFonts w:ascii="TH SarabunPSK" w:hAnsi="TH SarabunPSK" w:cs="TH SarabunPSK"/>
          <w:sz w:val="32"/>
          <w:szCs w:val="32"/>
          <w:cs/>
        </w:rPr>
        <w:t>วันนี้</w:t>
      </w:r>
      <w:r w:rsidRPr="00613D06">
        <w:rPr>
          <w:rFonts w:ascii="TH SarabunPSK" w:hAnsi="TH SarabunPSK" w:cs="TH SarabunPSK"/>
          <w:sz w:val="32"/>
          <w:szCs w:val="32"/>
        </w:rPr>
        <w:t> 14</w:t>
      </w:r>
      <w:r w:rsidRPr="00613D06">
        <w:rPr>
          <w:rFonts w:ascii="TH SarabunPSK" w:hAnsi="TH SarabunPSK" w:cs="TH SarabunPSK"/>
          <w:sz w:val="32"/>
          <w:szCs w:val="32"/>
          <w:cs/>
        </w:rPr>
        <w:t xml:space="preserve"> มี.ค.</w:t>
      </w:r>
      <w:r w:rsidRPr="00613D06">
        <w:rPr>
          <w:rFonts w:ascii="TH SarabunPSK" w:hAnsi="TH SarabunPSK" w:cs="TH SarabunPSK"/>
          <w:sz w:val="32"/>
          <w:szCs w:val="32"/>
        </w:rPr>
        <w:t>69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3D06">
        <w:rPr>
          <w:rFonts w:ascii="TH SarabunPSK" w:hAnsi="TH SarabunPSK" w:cs="TH SarabunPSK"/>
          <w:sz w:val="32"/>
          <w:szCs w:val="32"/>
          <w:cs/>
        </w:rPr>
        <w:t>เวลา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3D06">
        <w:rPr>
          <w:rFonts w:ascii="TH SarabunPSK" w:hAnsi="TH SarabunPSK" w:cs="TH SarabunPSK"/>
          <w:sz w:val="32"/>
          <w:szCs w:val="32"/>
        </w:rPr>
        <w:t>18.00</w:t>
      </w:r>
      <w:r w:rsidRPr="00613D06">
        <w:rPr>
          <w:rFonts w:ascii="TH SarabunPSK" w:hAnsi="TH SarabunPSK" w:cs="TH SarabunPSK"/>
          <w:sz w:val="32"/>
          <w:szCs w:val="32"/>
          <w:cs/>
        </w:rPr>
        <w:t xml:space="preserve">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3D06">
        <w:rPr>
          <w:rFonts w:ascii="TH SarabunPSK" w:hAnsi="TH SarabunPSK" w:cs="TH SarabunPSK"/>
          <w:sz w:val="32"/>
          <w:szCs w:val="32"/>
          <w:cs/>
        </w:rPr>
        <w:t>พ.ต.อ.สายูตี กา</w:t>
      </w:r>
      <w:proofErr w:type="spellStart"/>
      <w:r w:rsidRPr="00613D06">
        <w:rPr>
          <w:rFonts w:ascii="TH SarabunPSK" w:hAnsi="TH SarabunPSK" w:cs="TH SarabunPSK"/>
          <w:sz w:val="32"/>
          <w:szCs w:val="32"/>
          <w:cs/>
        </w:rPr>
        <w:t>เต๊ะ</w:t>
      </w:r>
      <w:proofErr w:type="spellEnd"/>
      <w:r w:rsidRPr="00613D06">
        <w:rPr>
          <w:rFonts w:ascii="TH SarabunPSK" w:hAnsi="TH SarabunPSK" w:cs="TH SarabunPSK"/>
          <w:sz w:val="32"/>
          <w:szCs w:val="32"/>
          <w:cs/>
        </w:rPr>
        <w:t xml:space="preserve"> ผกก.สภ.ยะหา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613D06">
        <w:rPr>
          <w:rFonts w:ascii="TH SarabunPSK" w:hAnsi="TH SarabunPSK" w:cs="TH SarabunPSK"/>
          <w:sz w:val="32"/>
          <w:szCs w:val="32"/>
          <w:cs/>
        </w:rPr>
        <w:t>พ.ต.ท.บรรพต มณีคล้าย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613D06">
        <w:rPr>
          <w:rFonts w:ascii="TH SarabunPSK" w:hAnsi="TH SarabunPSK" w:cs="TH SarabunPSK"/>
          <w:sz w:val="32"/>
          <w:szCs w:val="32"/>
          <w:cs/>
        </w:rPr>
        <w:t>รอง ผกก.ป. สภ.ยะหา</w:t>
      </w:r>
      <w:r>
        <w:rPr>
          <w:rFonts w:ascii="TH SarabunPSK" w:hAnsi="TH SarabunPSK" w:cs="TH SarabunPSK" w:hint="cs"/>
          <w:sz w:val="32"/>
          <w:szCs w:val="32"/>
          <w:cs/>
        </w:rPr>
        <w:t>,</w:t>
      </w:r>
      <w:r w:rsidRPr="00613D06">
        <w:rPr>
          <w:rFonts w:ascii="TH SarabunPSK" w:hAnsi="TH SarabunPSK" w:cs="TH SarabunPSK"/>
          <w:sz w:val="32"/>
          <w:szCs w:val="32"/>
          <w:cs/>
        </w:rPr>
        <w:t xml:space="preserve"> พ.ต.ต.มะรอพี สาและ สวป.สภ.ยะหา ร.ต.อ.อำนวย เเก้วออด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3D06">
        <w:rPr>
          <w:rFonts w:ascii="TH SarabunPSK" w:hAnsi="TH SarabunPSK" w:cs="TH SarabunPSK"/>
          <w:sz w:val="32"/>
          <w:szCs w:val="32"/>
          <w:cs/>
        </w:rPr>
        <w:t>รอง สวป.สภ.ยะหา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613D06">
        <w:rPr>
          <w:rFonts w:ascii="TH SarabunPSK" w:hAnsi="TH SarabunPSK" w:cs="TH SarabunPSK"/>
          <w:sz w:val="32"/>
          <w:szCs w:val="32"/>
          <w:cs/>
        </w:rPr>
        <w:t xml:space="preserve">ปฏิบัติหน้าที่ร้อยเวร </w:t>
      </w:r>
      <w:r w:rsidRPr="00613D06">
        <w:rPr>
          <w:rFonts w:ascii="TH SarabunPSK" w:hAnsi="TH SarabunPSK" w:cs="TH SarabunPSK"/>
          <w:sz w:val="32"/>
          <w:szCs w:val="32"/>
        </w:rPr>
        <w:t xml:space="preserve">20 </w:t>
      </w:r>
      <w:r w:rsidRPr="00613D06">
        <w:rPr>
          <w:rFonts w:ascii="TH SarabunPSK" w:hAnsi="TH SarabunPSK" w:cs="TH SarabunPSK"/>
          <w:sz w:val="32"/>
          <w:szCs w:val="32"/>
          <w:cs/>
        </w:rPr>
        <w:t xml:space="preserve">พร้อมชุด </w:t>
      </w:r>
      <w:proofErr w:type="spellStart"/>
      <w:r w:rsidRPr="00613D06">
        <w:rPr>
          <w:rFonts w:ascii="TH SarabunPSK" w:hAnsi="TH SarabunPSK" w:cs="TH SarabunPSK"/>
          <w:sz w:val="32"/>
          <w:szCs w:val="32"/>
          <w:cs/>
        </w:rPr>
        <w:t>ชป</w:t>
      </w:r>
      <w:proofErr w:type="spellEnd"/>
      <w:r w:rsidRPr="00613D06">
        <w:rPr>
          <w:rFonts w:ascii="TH SarabunPSK" w:hAnsi="TH SarabunPSK" w:cs="TH SarabunPSK"/>
          <w:sz w:val="32"/>
          <w:szCs w:val="32"/>
          <w:cs/>
        </w:rPr>
        <w:t>.อัสนี</w:t>
      </w:r>
      <w:proofErr w:type="spellStart"/>
      <w:r w:rsidRPr="00613D06">
        <w:rPr>
          <w:rFonts w:ascii="TH SarabunPSK" w:hAnsi="TH SarabunPSK" w:cs="TH SarabunPSK"/>
          <w:sz w:val="32"/>
          <w:szCs w:val="32"/>
          <w:cs/>
        </w:rPr>
        <w:t>ย์</w:t>
      </w:r>
      <w:proofErr w:type="spellEnd"/>
      <w:r w:rsidRPr="00613D0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FDC657F" w14:textId="77777777" w:rsidR="00AF10DE" w:rsidRPr="00613D06" w:rsidRDefault="00AF10DE" w:rsidP="00AF10D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13D06">
        <w:rPr>
          <w:rFonts w:ascii="TH SarabunPSK" w:hAnsi="TH SarabunPSK" w:cs="TH SarabunPSK"/>
          <w:sz w:val="32"/>
          <w:szCs w:val="32"/>
        </w:rPr>
        <w:t xml:space="preserve">- </w:t>
      </w:r>
      <w:r w:rsidRPr="00613D06">
        <w:rPr>
          <w:rFonts w:ascii="TH SarabunPSK" w:hAnsi="TH SarabunPSK" w:cs="TH SarabunPSK"/>
          <w:sz w:val="32"/>
          <w:szCs w:val="32"/>
          <w:cs/>
        </w:rPr>
        <w:t xml:space="preserve">ตรวจสอบยอดกำลังพล สายตรวจผลัดที่ </w:t>
      </w:r>
      <w:r w:rsidRPr="00613D06">
        <w:rPr>
          <w:rFonts w:ascii="TH SarabunPSK" w:hAnsi="TH SarabunPSK" w:cs="TH SarabunPSK"/>
          <w:sz w:val="32"/>
          <w:szCs w:val="32"/>
        </w:rPr>
        <w:t>2</w:t>
      </w:r>
      <w:r w:rsidRPr="00613D06">
        <w:rPr>
          <w:rFonts w:ascii="TH SarabunPSK" w:hAnsi="TH SarabunPSK" w:cs="TH SarabunPSK"/>
          <w:sz w:val="32"/>
          <w:szCs w:val="32"/>
          <w:cs/>
        </w:rPr>
        <w:t xml:space="preserve"> และชุดสนับสนุน สภ. </w:t>
      </w:r>
      <w:proofErr w:type="gramStart"/>
      <w:r w:rsidRPr="00613D06">
        <w:rPr>
          <w:rFonts w:ascii="TH SarabunPSK" w:hAnsi="TH SarabunPSK" w:cs="TH SarabunPSK"/>
          <w:sz w:val="32"/>
          <w:szCs w:val="32"/>
          <w:cs/>
        </w:rPr>
        <w:t>สิบเวร</w:t>
      </w:r>
      <w:r w:rsidRPr="00613D06">
        <w:rPr>
          <w:rFonts w:ascii="TH SarabunPSK" w:hAnsi="TH SarabunPSK" w:cs="TH SarabunPSK"/>
          <w:sz w:val="32"/>
          <w:szCs w:val="32"/>
        </w:rPr>
        <w:t>,</w:t>
      </w:r>
      <w:r w:rsidRPr="00613D06">
        <w:rPr>
          <w:rFonts w:ascii="TH SarabunPSK" w:hAnsi="TH SarabunPSK" w:cs="TH SarabunPSK"/>
          <w:sz w:val="32"/>
          <w:szCs w:val="32"/>
          <w:cs/>
        </w:rPr>
        <w:t>ยามประตูหน้าและหอสูง</w:t>
      </w:r>
      <w:proofErr w:type="gramEnd"/>
    </w:p>
    <w:p w14:paraId="452EA868" w14:textId="77777777" w:rsidR="00AF10DE" w:rsidRPr="00613D06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613D06">
        <w:rPr>
          <w:rFonts w:ascii="TH SarabunPSK" w:hAnsi="TH SarabunPSK" w:cs="TH SarabunPSK"/>
          <w:sz w:val="32"/>
          <w:szCs w:val="32"/>
        </w:rPr>
        <w:t xml:space="preserve">- </w:t>
      </w:r>
      <w:r w:rsidRPr="00613D06">
        <w:rPr>
          <w:rFonts w:ascii="TH SarabunPSK" w:hAnsi="TH SarabunPSK" w:cs="TH SarabunPSK"/>
          <w:sz w:val="32"/>
          <w:szCs w:val="32"/>
          <w:cs/>
        </w:rPr>
        <w:t>กำชับการปฏิบัติให้อยู่ปฏิบัติหน้าที่ด้วยความเข้มแข็งและอย่าได้ประมาทโดยเด็ดขาดพร้อม</w:t>
      </w:r>
    </w:p>
    <w:p w14:paraId="29FF6D95" w14:textId="77777777" w:rsidR="00AF10DE" w:rsidRPr="00613D06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613D06">
        <w:rPr>
          <w:rFonts w:ascii="TH SarabunPSK" w:hAnsi="TH SarabunPSK" w:cs="TH SarabunPSK"/>
          <w:sz w:val="32"/>
          <w:szCs w:val="32"/>
        </w:rPr>
        <w:t xml:space="preserve">- </w:t>
      </w:r>
      <w:r w:rsidRPr="00613D06">
        <w:rPr>
          <w:rFonts w:ascii="TH SarabunPSK" w:hAnsi="TH SarabunPSK" w:cs="TH SarabunPSK"/>
          <w:sz w:val="32"/>
          <w:szCs w:val="32"/>
          <w:cs/>
        </w:rPr>
        <w:t xml:space="preserve">กำชับ ยาม สภ./ </w:t>
      </w:r>
      <w:proofErr w:type="gramStart"/>
      <w:r w:rsidRPr="00613D06">
        <w:rPr>
          <w:rFonts w:ascii="TH SarabunPSK" w:hAnsi="TH SarabunPSK" w:cs="TH SarabunPSK"/>
          <w:sz w:val="32"/>
          <w:szCs w:val="32"/>
          <w:cs/>
        </w:rPr>
        <w:t>หอสูง  กรณีเบิกอาวุธปืนลูกซองใช้ในการปฏิบัติหน้าที่ห้วงเวลา</w:t>
      </w:r>
      <w:proofErr w:type="gramEnd"/>
      <w:r w:rsidRPr="00613D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3D06">
        <w:rPr>
          <w:rFonts w:ascii="TH SarabunPSK" w:hAnsi="TH SarabunPSK" w:cs="TH SarabunPSK"/>
          <w:sz w:val="32"/>
          <w:szCs w:val="32"/>
        </w:rPr>
        <w:t>18.00-06.00</w:t>
      </w:r>
      <w:r w:rsidRPr="00613D06">
        <w:rPr>
          <w:rFonts w:ascii="TH SarabunPSK" w:hAnsi="TH SarabunPSK" w:cs="TH SarabunPSK"/>
          <w:sz w:val="32"/>
          <w:szCs w:val="32"/>
          <w:cs/>
        </w:rPr>
        <w:t xml:space="preserve">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613D06">
        <w:rPr>
          <w:rFonts w:ascii="TH SarabunPSK" w:hAnsi="TH SarabunPSK" w:cs="TH SarabunPSK"/>
          <w:sz w:val="32"/>
          <w:szCs w:val="32"/>
          <w:cs/>
        </w:rPr>
        <w:t xml:space="preserve"> ของวันรุ่งขึ้นให้ช่วยกันดูแลบำรุงรักษาอย่าสูญหายและอย่าลืมกฎแห่งความปลอดภัยในการใช้อาวุธ</w:t>
      </w:r>
    </w:p>
    <w:p w14:paraId="471BB1C3" w14:textId="069F3FF9" w:rsidR="0038095F" w:rsidRDefault="00AF10DE" w:rsidP="00AF10DE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13D06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Pr="00613D06">
        <w:rPr>
          <w:rFonts w:ascii="TH SarabunPSK" w:hAnsi="TH SarabunPSK" w:cs="TH SarabunPSK"/>
          <w:sz w:val="32"/>
          <w:szCs w:val="32"/>
        </w:rPr>
        <w:t xml:space="preserve">- </w:t>
      </w:r>
      <w:r w:rsidRPr="00613D06">
        <w:rPr>
          <w:rFonts w:ascii="TH SarabunPSK" w:hAnsi="TH SarabunPSK" w:cs="TH SarabunPSK"/>
          <w:sz w:val="32"/>
          <w:szCs w:val="32"/>
          <w:cs/>
        </w:rPr>
        <w:t>ตรวจสอบยอดกำลังพลบรรจุใหม่ (</w:t>
      </w:r>
      <w:proofErr w:type="spellStart"/>
      <w:r w:rsidRPr="00613D06">
        <w:rPr>
          <w:rFonts w:ascii="TH SarabunPSK" w:hAnsi="TH SarabunPSK" w:cs="TH SarabunPSK"/>
          <w:sz w:val="32"/>
          <w:szCs w:val="32"/>
          <w:cs/>
        </w:rPr>
        <w:t>นส</w:t>
      </w:r>
      <w:proofErr w:type="spellEnd"/>
      <w:r w:rsidRPr="00613D06">
        <w:rPr>
          <w:rFonts w:ascii="TH SarabunPSK" w:hAnsi="TH SarabunPSK" w:cs="TH SarabunPSK"/>
          <w:sz w:val="32"/>
          <w:szCs w:val="32"/>
          <w:cs/>
        </w:rPr>
        <w:t>ต.</w:t>
      </w:r>
      <w:proofErr w:type="gramStart"/>
      <w:r w:rsidRPr="00613D06">
        <w:rPr>
          <w:rFonts w:ascii="TH SarabunPSK" w:hAnsi="TH SarabunPSK" w:cs="TH SarabunPSK"/>
          <w:sz w:val="32"/>
          <w:szCs w:val="32"/>
        </w:rPr>
        <w:t>15 )</w:t>
      </w:r>
      <w:proofErr w:type="gramEnd"/>
      <w:r w:rsidRPr="00613D06">
        <w:rPr>
          <w:rFonts w:ascii="TH SarabunPSK" w:hAnsi="TH SarabunPSK" w:cs="TH SarabunPSK"/>
          <w:sz w:val="32"/>
          <w:szCs w:val="32"/>
        </w:rPr>
        <w:t xml:space="preserve"> </w:t>
      </w:r>
      <w:r w:rsidRPr="00613D06">
        <w:rPr>
          <w:rFonts w:ascii="TH SarabunPSK" w:hAnsi="TH SarabunPSK" w:cs="TH SarabunPSK"/>
          <w:sz w:val="32"/>
          <w:szCs w:val="32"/>
          <w:cs/>
        </w:rPr>
        <w:t xml:space="preserve">หลังจากปล่อยพัก กลับบ้าน จำนวนทั้งสั้น </w:t>
      </w:r>
      <w:r w:rsidRPr="00613D06">
        <w:rPr>
          <w:rFonts w:ascii="TH SarabunPSK" w:hAnsi="TH SarabunPSK" w:cs="TH SarabunPSK"/>
          <w:sz w:val="32"/>
          <w:szCs w:val="32"/>
        </w:rPr>
        <w:t xml:space="preserve">11 </w:t>
      </w:r>
      <w:r w:rsidRPr="00613D06">
        <w:rPr>
          <w:rFonts w:ascii="TH SarabunPSK" w:hAnsi="TH SarabunPSK" w:cs="TH SarabunPSK"/>
          <w:sz w:val="32"/>
          <w:szCs w:val="32"/>
          <w:cs/>
        </w:rPr>
        <w:t>นาย ลาป่วย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3D06">
        <w:rPr>
          <w:rFonts w:ascii="TH SarabunPSK" w:hAnsi="TH SarabunPSK" w:cs="TH SarabunPSK"/>
          <w:sz w:val="32"/>
          <w:szCs w:val="32"/>
        </w:rPr>
        <w:t xml:space="preserve">1 </w:t>
      </w:r>
      <w:r w:rsidRPr="00613D06">
        <w:rPr>
          <w:rFonts w:ascii="TH SarabunPSK" w:hAnsi="TH SarabunPSK" w:cs="TH SarabunPSK"/>
          <w:sz w:val="32"/>
          <w:szCs w:val="32"/>
          <w:cs/>
        </w:rPr>
        <w:t>นาย</w:t>
      </w:r>
    </w:p>
    <w:p w14:paraId="5F136890" w14:textId="2BF20C2C" w:rsidR="00AF10DE" w:rsidRDefault="0038095F" w:rsidP="0038095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C7F6E5E" w14:textId="77777777" w:rsidR="00AF10DE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FB9CE8A" w14:textId="77777777" w:rsidR="00AF10DE" w:rsidRDefault="00AF10DE" w:rsidP="00AF10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4382C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ปล่อยแถวพร้อมชี้แจงภารกิจ </w:t>
      </w:r>
      <w:proofErr w:type="spellStart"/>
      <w:r w:rsidRPr="0014382C">
        <w:rPr>
          <w:rFonts w:ascii="TH SarabunPSK" w:hAnsi="TH SarabunPSK" w:cs="TH SarabunPSK" w:hint="cs"/>
          <w:b/>
          <w:bCs/>
          <w:sz w:val="32"/>
          <w:szCs w:val="32"/>
          <w:cs/>
        </w:rPr>
        <w:t>รป</w:t>
      </w:r>
      <w:proofErr w:type="spellEnd"/>
      <w:r w:rsidRPr="0014382C">
        <w:rPr>
          <w:rFonts w:ascii="TH SarabunPSK" w:hAnsi="TH SarabunPSK" w:cs="TH SarabunPSK" w:hint="cs"/>
          <w:b/>
          <w:bCs/>
          <w:sz w:val="32"/>
          <w:szCs w:val="32"/>
          <w:cs/>
        </w:rPr>
        <w:t>ภ.</w:t>
      </w:r>
      <w:r w:rsidRPr="0014382C">
        <w:rPr>
          <w:rFonts w:ascii="TH SarabunPSK" w:hAnsi="TH SarabunPSK" w:cs="TH SarabunPSK"/>
          <w:b/>
          <w:bCs/>
          <w:sz w:val="32"/>
          <w:szCs w:val="32"/>
          <w:cs/>
        </w:rPr>
        <w:t>ประชาชนที่เข้าร่วมการดูดวงจันทร์</w:t>
      </w:r>
    </w:p>
    <w:p w14:paraId="6635350F" w14:textId="77777777" w:rsidR="00AF10DE" w:rsidRDefault="00AF10DE" w:rsidP="00AF10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24171BE" w14:textId="77777777" w:rsidR="00AF10DE" w:rsidRPr="0014382C" w:rsidRDefault="00AF10DE" w:rsidP="00AF10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4382C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5023CE00" wp14:editId="6B218D49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5400000" cy="1440000"/>
                <wp:effectExtent l="0" t="0" r="0" b="8255"/>
                <wp:wrapNone/>
                <wp:docPr id="118438330" name="กลุ่ม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417194" cy="2057864"/>
                        </a:xfrm>
                      </wpg:grpSpPr>
                      <pic:pic xmlns:pic="http://schemas.openxmlformats.org/drawingml/2006/picture">
                        <pic:nvPicPr>
                          <pic:cNvPr id="118438331" name="รูปภาพ 118438331"/>
                          <pic:cNvPicPr>
                            <a:picLocks noChangeAspect="1"/>
                          </pic:cNvPicPr>
                        </pic:nvPicPr>
                        <pic:blipFill>
                          <a:blip r:embed="rId2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73994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332" name="รูปภาพ 118438332"/>
                          <pic:cNvPicPr>
                            <a:picLocks noChangeAspect="1"/>
                          </pic:cNvPicPr>
                        </pic:nvPicPr>
                        <pic:blipFill>
                          <a:blip r:embed="rId2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6997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333" name="รูปภาพ 118438333"/>
                          <pic:cNvPicPr>
                            <a:picLocks noChangeAspect="1"/>
                          </pic:cNvPicPr>
                        </pic:nvPicPr>
                        <pic:blipFill>
                          <a:blip r:embed="rId2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70927B" id="กลุ่ม 23" o:spid="_x0000_s1026" style="position:absolute;margin-left:0;margin-top:.7pt;width:425.2pt;height:113.4pt;z-index:251715584;mso-position-horizontal:center;mso-position-horizontal-relative:margin;mso-width-relative:margin;mso-height-relative:margin" coordsize="84171,205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">
                <v:shape id="รูปภาพ 118438331" o:spid="_x0000_s1027" type="#_x0000_t75" style="position:absolute;left:56739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">
                  <v:imagedata r:id="rId251" o:title=""/>
                </v:shape>
                <v:shape id="รูปภาพ 118438332" o:spid="_x0000_s1028" type="#_x0000_t75" style="position:absolute;left:28369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">
                  <v:imagedata r:id="rId252" o:title=""/>
                </v:shape>
                <v:shape id="รูปภาพ 118438333" o:spid="_x0000_s1029" type="#_x0000_t75" style="position:absolute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">
                  <v:imagedata r:id="rId253" o:title=""/>
                </v:shape>
                <w10:wrap anchorx="margin"/>
              </v:group>
            </w:pict>
          </mc:Fallback>
        </mc:AlternateContent>
      </w:r>
    </w:p>
    <w:p w14:paraId="43B55213" w14:textId="77777777" w:rsidR="00AF10DE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E1A8AC1" w14:textId="77777777" w:rsidR="00AF10DE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B49DE82" w14:textId="77777777" w:rsidR="00AF10DE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BEA1D9B" w14:textId="77777777" w:rsidR="00AF10DE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F7EB13B" w14:textId="77777777" w:rsidR="00AF10DE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A61E9D0" w14:textId="77777777" w:rsidR="00AF10DE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C5BF801" w14:textId="5F46161A" w:rsidR="0038095F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14382C">
        <w:rPr>
          <w:rFonts w:ascii="TH SarabunPSK" w:hAnsi="TH SarabunPSK" w:cs="TH SarabunPSK"/>
          <w:sz w:val="32"/>
          <w:szCs w:val="32"/>
          <w:cs/>
        </w:rPr>
        <w:t xml:space="preserve">วันนี้ </w:t>
      </w:r>
      <w:r w:rsidRPr="0014382C">
        <w:rPr>
          <w:rFonts w:ascii="TH SarabunPSK" w:hAnsi="TH SarabunPSK" w:cs="TH SarabunPSK"/>
          <w:sz w:val="32"/>
          <w:szCs w:val="32"/>
        </w:rPr>
        <w:t>19</w:t>
      </w:r>
      <w:r w:rsidRPr="0014382C">
        <w:rPr>
          <w:rFonts w:ascii="TH SarabunPSK" w:hAnsi="TH SarabunPSK" w:cs="TH SarabunPSK"/>
          <w:sz w:val="32"/>
          <w:szCs w:val="32"/>
          <w:cs/>
        </w:rPr>
        <w:t xml:space="preserve"> มี.ค.</w:t>
      </w:r>
      <w:r w:rsidRPr="0014382C">
        <w:rPr>
          <w:rFonts w:ascii="TH SarabunPSK" w:hAnsi="TH SarabunPSK" w:cs="TH SarabunPSK"/>
          <w:sz w:val="32"/>
          <w:szCs w:val="32"/>
        </w:rPr>
        <w:t>69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4382C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 w:rsidRPr="0014382C">
        <w:rPr>
          <w:rFonts w:ascii="TH SarabunPSK" w:hAnsi="TH SarabunPSK" w:cs="TH SarabunPSK"/>
          <w:sz w:val="32"/>
          <w:szCs w:val="32"/>
        </w:rPr>
        <w:t>17.00</w:t>
      </w:r>
      <w:r w:rsidRPr="0014382C">
        <w:rPr>
          <w:rFonts w:ascii="TH SarabunPSK" w:hAnsi="TH SarabunPSK" w:cs="TH SarabunPSK"/>
          <w:sz w:val="32"/>
          <w:szCs w:val="32"/>
          <w:cs/>
        </w:rPr>
        <w:t xml:space="preserve">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4382C">
        <w:rPr>
          <w:rFonts w:ascii="TH SarabunPSK" w:hAnsi="TH SarabunPSK" w:cs="TH SarabunPSK"/>
          <w:sz w:val="32"/>
          <w:szCs w:val="32"/>
          <w:cs/>
        </w:rPr>
        <w:t>พ.ต.อ.สายูตี กา</w:t>
      </w:r>
      <w:proofErr w:type="spellStart"/>
      <w:r w:rsidRPr="0014382C">
        <w:rPr>
          <w:rFonts w:ascii="TH SarabunPSK" w:hAnsi="TH SarabunPSK" w:cs="TH SarabunPSK"/>
          <w:sz w:val="32"/>
          <w:szCs w:val="32"/>
          <w:cs/>
        </w:rPr>
        <w:t>เต๊ะ</w:t>
      </w:r>
      <w:proofErr w:type="spellEnd"/>
      <w:r w:rsidRPr="0014382C">
        <w:rPr>
          <w:rFonts w:ascii="TH SarabunPSK" w:hAnsi="TH SarabunPSK" w:cs="TH SarabunPSK"/>
          <w:sz w:val="32"/>
          <w:szCs w:val="32"/>
          <w:cs/>
        </w:rPr>
        <w:t xml:space="preserve"> ผกก.สภ.ยะหา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14382C">
        <w:rPr>
          <w:rFonts w:ascii="TH SarabunPSK" w:hAnsi="TH SarabunPSK" w:cs="TH SarabunPSK"/>
          <w:sz w:val="32"/>
          <w:szCs w:val="32"/>
          <w:cs/>
        </w:rPr>
        <w:t>พ.ต.ท.บรรพต มณีคล้าย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4382C">
        <w:rPr>
          <w:rFonts w:ascii="TH SarabunPSK" w:hAnsi="TH SarabunPSK" w:cs="TH SarabunPSK"/>
          <w:sz w:val="32"/>
          <w:szCs w:val="32"/>
          <w:cs/>
        </w:rPr>
        <w:t>รอง ผกก.ป. 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14382C">
        <w:rPr>
          <w:rFonts w:ascii="TH SarabunPSK" w:hAnsi="TH SarabunPSK" w:cs="TH SarabunPSK"/>
          <w:sz w:val="32"/>
          <w:szCs w:val="32"/>
          <w:cs/>
        </w:rPr>
        <w:t>พ.ต.ต.มะรอพี สาและ สวป.สภ.ยะหา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14382C">
        <w:rPr>
          <w:rFonts w:ascii="TH SarabunPSK" w:hAnsi="TH SarabunPSK" w:cs="TH SarabunPSK"/>
          <w:sz w:val="32"/>
          <w:szCs w:val="32"/>
          <w:cs/>
        </w:rPr>
        <w:t>ร.ต.ท.ธนวัฒน์ ธรรมรัตน์ รอง สวป.สภ.ยะหา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4382C">
        <w:rPr>
          <w:rFonts w:ascii="TH SarabunPSK" w:hAnsi="TH SarabunPSK" w:cs="TH SarabunPSK"/>
          <w:sz w:val="32"/>
          <w:szCs w:val="32"/>
          <w:cs/>
        </w:rPr>
        <w:t xml:space="preserve">ปฏิบัติหน้าที่ร้อยเวร </w:t>
      </w:r>
      <w:r w:rsidRPr="0014382C">
        <w:rPr>
          <w:rFonts w:ascii="TH SarabunPSK" w:hAnsi="TH SarabunPSK" w:cs="TH SarabunPSK"/>
          <w:sz w:val="32"/>
          <w:szCs w:val="32"/>
        </w:rPr>
        <w:t>20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4382C">
        <w:rPr>
          <w:rFonts w:ascii="TH SarabunPSK" w:hAnsi="TH SarabunPSK" w:cs="TH SarabunPSK"/>
          <w:sz w:val="32"/>
          <w:szCs w:val="32"/>
          <w:cs/>
        </w:rPr>
        <w:t>ปล่อยแถวพร้อมชี้แจงภารกิจในการอำนวยความสะดวกด้านการจราจร และรักษาความปลอดภัย ให้แก่ประชาชนที่เข้าร่วมการดูดวงจันทร์ ณ ศาลาดูดวงจันทร์ อ.ยะหา จ.ยะลา โดยได้กำชับให้เจ้าหน้าที่ปฏิบัติหน้าที่ด้วยความเรียบร้อย ระมัดระวัง ป้องกันเหตุอันอาจเกิดขึ้น รวมทั้งอำนวยความสะดวกด้านการจราจรโดยรอบพื้นที่จัดกิจกรรม</w:t>
      </w:r>
    </w:p>
    <w:p w14:paraId="07333B0A" w14:textId="77777777" w:rsidR="00AF10DE" w:rsidRDefault="00AF10DE" w:rsidP="00AF10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94314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ตรวจยึดรถ </w:t>
      </w:r>
      <w:proofErr w:type="spellStart"/>
      <w:r w:rsidRPr="00094314">
        <w:rPr>
          <w:rFonts w:ascii="TH SarabunPSK" w:hAnsi="TH SarabunPSK" w:cs="TH SarabunPSK"/>
          <w:b/>
          <w:bCs/>
          <w:sz w:val="32"/>
          <w:szCs w:val="32"/>
          <w:cs/>
        </w:rPr>
        <w:t>จยย</w:t>
      </w:r>
      <w:proofErr w:type="spellEnd"/>
      <w:r w:rsidRPr="00094314">
        <w:rPr>
          <w:rFonts w:ascii="TH SarabunPSK" w:hAnsi="TH SarabunPSK" w:cs="TH SarabunPSK"/>
          <w:b/>
          <w:bCs/>
          <w:sz w:val="32"/>
          <w:szCs w:val="32"/>
          <w:cs/>
        </w:rPr>
        <w:t>.ต้องสงสัย</w:t>
      </w:r>
    </w:p>
    <w:p w14:paraId="536CB344" w14:textId="77777777" w:rsidR="00AF10DE" w:rsidRPr="00094314" w:rsidRDefault="00AF10DE" w:rsidP="00AF10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C26203B" w14:textId="77777777" w:rsidR="00AF10DE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094314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3DAF25E9" wp14:editId="74A12C09">
                <wp:simplePos x="0" y="0"/>
                <wp:positionH relativeFrom="page">
                  <wp:align>center</wp:align>
                </wp:positionH>
                <wp:positionV relativeFrom="paragraph">
                  <wp:posOffset>8890</wp:posOffset>
                </wp:positionV>
                <wp:extent cx="5400000" cy="1440000"/>
                <wp:effectExtent l="0" t="0" r="0" b="8255"/>
                <wp:wrapNone/>
                <wp:docPr id="118438334" name="กลุ่ม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473348" cy="2057864"/>
                        </a:xfrm>
                      </wpg:grpSpPr>
                      <pic:pic xmlns:pic="http://schemas.openxmlformats.org/drawingml/2006/picture">
                        <pic:nvPicPr>
                          <pic:cNvPr id="118438335" name="รูปภาพ 118438335"/>
                          <pic:cNvPicPr>
                            <a:picLocks noChangeAspect="1"/>
                          </pic:cNvPicPr>
                        </pic:nvPicPr>
                        <pic:blipFill>
                          <a:blip r:embed="rId2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30148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336" name="รูปภาพ 118438336"/>
                          <pic:cNvPicPr>
                            <a:picLocks noChangeAspect="1"/>
                          </pic:cNvPicPr>
                        </pic:nvPicPr>
                        <pic:blipFill>
                          <a:blip r:embed="rId2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337" name="รูปภาพ 118438337"/>
                          <pic:cNvPicPr>
                            <a:picLocks noChangeAspect="1"/>
                          </pic:cNvPicPr>
                        </pic:nvPicPr>
                        <pic:blipFill>
                          <a:blip r:embed="rId2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65074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7D1D16" id="กลุ่ม 56" o:spid="_x0000_s1026" style="position:absolute;margin-left:0;margin-top:.7pt;width:425.2pt;height:113.4pt;z-index:251720704;mso-position-horizontal:center;mso-position-horizontal-relative:page;mso-width-relative:margin;mso-height-relative:margin" coordsize="84733,205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">
                <v:shape id="รูปภาพ 118438335" o:spid="_x0000_s1027" type="#_x0000_t75" style="position:absolute;left:57301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">
                  <v:imagedata r:id="rId257" o:title=""/>
                </v:shape>
                <v:shape id="รูปภาพ 118438336" o:spid="_x0000_s1028" type="#_x0000_t75" style="position:absolute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">
                  <v:imagedata r:id="rId258" o:title=""/>
                </v:shape>
                <v:shape id="รูปภาพ 118438337" o:spid="_x0000_s1029" type="#_x0000_t75" style="position:absolute;left:28650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">
                  <v:imagedata r:id="rId259" o:title=""/>
                </v:shape>
                <w10:wrap anchorx="page"/>
              </v:group>
            </w:pict>
          </mc:Fallback>
        </mc:AlternateContent>
      </w:r>
    </w:p>
    <w:p w14:paraId="2DAF39D2" w14:textId="77777777" w:rsidR="00AF10DE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64A0495" w14:textId="77777777" w:rsidR="00AF10DE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09E930E" w14:textId="77777777" w:rsidR="00AF10DE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E7C7280" w14:textId="77777777" w:rsidR="00AF10DE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741805A" w14:textId="77777777" w:rsidR="00AF10DE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6E5CD3E" w14:textId="77777777" w:rsidR="00AF10DE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8FFA77B" w14:textId="77777777" w:rsidR="00AF10DE" w:rsidRPr="00094314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094314">
        <w:rPr>
          <w:rFonts w:ascii="TH SarabunPSK" w:hAnsi="TH SarabunPSK" w:cs="TH SarabunPSK"/>
          <w:sz w:val="32"/>
          <w:szCs w:val="32"/>
          <w:cs/>
        </w:rPr>
        <w:t>วันนี้</w:t>
      </w:r>
      <w:r w:rsidRPr="00094314">
        <w:rPr>
          <w:rFonts w:ascii="TH SarabunPSK" w:hAnsi="TH SarabunPSK" w:cs="TH SarabunPSK"/>
          <w:sz w:val="32"/>
          <w:szCs w:val="32"/>
        </w:rPr>
        <w:t> 11</w:t>
      </w:r>
      <w:r w:rsidRPr="00094314">
        <w:rPr>
          <w:rFonts w:ascii="TH SarabunPSK" w:hAnsi="TH SarabunPSK" w:cs="TH SarabunPSK"/>
          <w:sz w:val="32"/>
          <w:szCs w:val="32"/>
          <w:cs/>
        </w:rPr>
        <w:t xml:space="preserve"> มี.ค. </w:t>
      </w:r>
      <w:r w:rsidRPr="00094314">
        <w:rPr>
          <w:rFonts w:ascii="TH SarabunPSK" w:hAnsi="TH SarabunPSK" w:cs="TH SarabunPSK"/>
          <w:sz w:val="32"/>
          <w:szCs w:val="32"/>
        </w:rPr>
        <w:t>69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94314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 w:rsidRPr="00094314">
        <w:rPr>
          <w:rFonts w:ascii="TH SarabunPSK" w:hAnsi="TH SarabunPSK" w:cs="TH SarabunPSK"/>
          <w:sz w:val="32"/>
          <w:szCs w:val="32"/>
        </w:rPr>
        <w:t>19.45</w:t>
      </w:r>
      <w:r w:rsidRPr="00094314">
        <w:rPr>
          <w:rFonts w:ascii="TH SarabunPSK" w:hAnsi="TH SarabunPSK" w:cs="TH SarabunPSK"/>
          <w:sz w:val="32"/>
          <w:szCs w:val="32"/>
          <w:cs/>
        </w:rPr>
        <w:t xml:space="preserve">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94314">
        <w:rPr>
          <w:rFonts w:ascii="TH SarabunPSK" w:hAnsi="TH SarabunPSK" w:cs="TH SarabunPSK"/>
          <w:sz w:val="32"/>
          <w:szCs w:val="32"/>
          <w:cs/>
        </w:rPr>
        <w:t>พ.ต.อ.สายูตี กา</w:t>
      </w:r>
      <w:proofErr w:type="spellStart"/>
      <w:r w:rsidRPr="00094314">
        <w:rPr>
          <w:rFonts w:ascii="TH SarabunPSK" w:hAnsi="TH SarabunPSK" w:cs="TH SarabunPSK"/>
          <w:sz w:val="32"/>
          <w:szCs w:val="32"/>
          <w:cs/>
        </w:rPr>
        <w:t>เต๊ะ</w:t>
      </w:r>
      <w:proofErr w:type="spellEnd"/>
      <w:r w:rsidRPr="00094314">
        <w:rPr>
          <w:rFonts w:ascii="TH SarabunPSK" w:hAnsi="TH SarabunPSK" w:cs="TH SarabunPSK"/>
          <w:sz w:val="32"/>
          <w:szCs w:val="32"/>
          <w:cs/>
        </w:rPr>
        <w:t xml:space="preserve"> ผกก.สภ.ยะหา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094314">
        <w:rPr>
          <w:rFonts w:ascii="TH SarabunPSK" w:hAnsi="TH SarabunPSK" w:cs="TH SarabunPSK"/>
          <w:sz w:val="32"/>
          <w:szCs w:val="32"/>
          <w:cs/>
        </w:rPr>
        <w:t>พ.ต.ท.บรรพต มณีคล้าย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094314">
        <w:rPr>
          <w:rFonts w:ascii="TH SarabunPSK" w:hAnsi="TH SarabunPSK" w:cs="TH SarabunPSK"/>
          <w:sz w:val="32"/>
          <w:szCs w:val="32"/>
          <w:cs/>
        </w:rPr>
        <w:t>รอง ผกก. ป. 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094314">
        <w:rPr>
          <w:rFonts w:ascii="TH SarabunPSK" w:hAnsi="TH SarabunPSK" w:cs="TH SarabunPSK"/>
          <w:sz w:val="32"/>
          <w:szCs w:val="32"/>
          <w:cs/>
        </w:rPr>
        <w:t>ว่าที่ พ.ต.ต.มะรอพี สาและ สวป.สภ.ยะหา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094314">
        <w:rPr>
          <w:rFonts w:ascii="TH SarabunPSK" w:hAnsi="TH SarabunPSK" w:cs="TH SarabunPSK"/>
          <w:sz w:val="32"/>
          <w:szCs w:val="32"/>
          <w:cs/>
        </w:rPr>
        <w:t>ร.ต.อ.อำนวย เเก้วออด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94314">
        <w:rPr>
          <w:rFonts w:ascii="TH SarabunPSK" w:hAnsi="TH SarabunPSK" w:cs="TH SarabunPSK"/>
          <w:sz w:val="32"/>
          <w:szCs w:val="32"/>
          <w:cs/>
        </w:rPr>
        <w:t>รอง สวป.สภ.ยะหา ปฏิบัติหน้าที่  (ร้อยเวร</w:t>
      </w:r>
      <w:r w:rsidRPr="00094314">
        <w:rPr>
          <w:rFonts w:ascii="TH SarabunPSK" w:hAnsi="TH SarabunPSK" w:cs="TH SarabunPSK"/>
          <w:sz w:val="32"/>
          <w:szCs w:val="32"/>
        </w:rPr>
        <w:t xml:space="preserve">2-0) </w:t>
      </w:r>
      <w:r w:rsidRPr="00094314">
        <w:rPr>
          <w:rFonts w:ascii="TH SarabunPSK" w:hAnsi="TH SarabunPSK" w:cs="TH SarabunPSK"/>
          <w:sz w:val="32"/>
          <w:szCs w:val="32"/>
          <w:cs/>
        </w:rPr>
        <w:t>พร้อมด้วย ชุด</w:t>
      </w:r>
      <w:proofErr w:type="spellStart"/>
      <w:r w:rsidRPr="00094314">
        <w:rPr>
          <w:rFonts w:ascii="TH SarabunPSK" w:hAnsi="TH SarabunPSK" w:cs="TH SarabunPSK"/>
          <w:sz w:val="32"/>
          <w:szCs w:val="32"/>
          <w:cs/>
        </w:rPr>
        <w:t>ชป</w:t>
      </w:r>
      <w:proofErr w:type="spellEnd"/>
      <w:r w:rsidRPr="00094314">
        <w:rPr>
          <w:rFonts w:ascii="TH SarabunPSK" w:hAnsi="TH SarabunPSK" w:cs="TH SarabunPSK"/>
          <w:sz w:val="32"/>
          <w:szCs w:val="32"/>
          <w:cs/>
        </w:rPr>
        <w:t>.อัสนี</w:t>
      </w:r>
      <w:proofErr w:type="spellStart"/>
      <w:r w:rsidRPr="00094314">
        <w:rPr>
          <w:rFonts w:ascii="TH SarabunPSK" w:hAnsi="TH SarabunPSK" w:cs="TH SarabunPSK"/>
          <w:sz w:val="32"/>
          <w:szCs w:val="32"/>
          <w:cs/>
        </w:rPr>
        <w:t>ย์</w:t>
      </w:r>
      <w:proofErr w:type="spellEnd"/>
    </w:p>
    <w:p w14:paraId="22C8D900" w14:textId="77777777" w:rsidR="00AF10DE" w:rsidRPr="00094314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094314">
        <w:rPr>
          <w:rFonts w:ascii="TH SarabunPSK" w:hAnsi="TH SarabunPSK" w:cs="TH SarabunPSK"/>
          <w:sz w:val="32"/>
          <w:szCs w:val="32"/>
          <w:cs/>
        </w:rPr>
        <w:t xml:space="preserve">ได้ร่วมกันตรวจยึดรถ </w:t>
      </w:r>
      <w:proofErr w:type="spellStart"/>
      <w:r w:rsidRPr="00094314">
        <w:rPr>
          <w:rFonts w:ascii="TH SarabunPSK" w:hAnsi="TH SarabunPSK" w:cs="TH SarabunPSK"/>
          <w:sz w:val="32"/>
          <w:szCs w:val="32"/>
          <w:cs/>
        </w:rPr>
        <w:t>จยย</w:t>
      </w:r>
      <w:proofErr w:type="spellEnd"/>
      <w:r w:rsidRPr="00094314">
        <w:rPr>
          <w:rFonts w:ascii="TH SarabunPSK" w:hAnsi="TH SarabunPSK" w:cs="TH SarabunPSK"/>
          <w:sz w:val="32"/>
          <w:szCs w:val="32"/>
          <w:cs/>
        </w:rPr>
        <w:t xml:space="preserve">.ต้องสงสัย จำนวน </w:t>
      </w:r>
      <w:r w:rsidRPr="00094314">
        <w:rPr>
          <w:rFonts w:ascii="TH SarabunPSK" w:hAnsi="TH SarabunPSK" w:cs="TH SarabunPSK"/>
          <w:sz w:val="32"/>
          <w:szCs w:val="32"/>
        </w:rPr>
        <w:t>1</w:t>
      </w:r>
      <w:r w:rsidRPr="00094314">
        <w:rPr>
          <w:rFonts w:ascii="TH SarabunPSK" w:hAnsi="TH SarabunPSK" w:cs="TH SarabunPSK"/>
          <w:sz w:val="32"/>
          <w:szCs w:val="32"/>
          <w:cs/>
        </w:rPr>
        <w:t xml:space="preserve"> คัน บริเวณ จุดตรวจรัตนา ต.ยะหา อ.ยะหา จ.ยะลา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094314">
        <w:rPr>
          <w:rFonts w:ascii="TH SarabunPSK" w:hAnsi="TH SarabunPSK" w:cs="TH SarabunPSK"/>
          <w:sz w:val="32"/>
          <w:szCs w:val="32"/>
          <w:cs/>
        </w:rPr>
        <w:t>เเละ</w:t>
      </w:r>
      <w:proofErr w:type="spellEnd"/>
      <w:r w:rsidRPr="00094314">
        <w:rPr>
          <w:rFonts w:ascii="TH SarabunPSK" w:hAnsi="TH SarabunPSK" w:cs="TH SarabunPSK"/>
          <w:sz w:val="32"/>
          <w:szCs w:val="32"/>
          <w:cs/>
        </w:rPr>
        <w:t>เชิญตัวผู้ขับขี่ มา สภ.ยะหา เพื่อตรวจสอบข้อมูลผู้ขับขี่</w:t>
      </w:r>
      <w:proofErr w:type="spellStart"/>
      <w:r w:rsidRPr="00094314">
        <w:rPr>
          <w:rFonts w:ascii="TH SarabunPSK" w:hAnsi="TH SarabunPSK" w:cs="TH SarabunPSK"/>
          <w:sz w:val="32"/>
          <w:szCs w:val="32"/>
          <w:cs/>
        </w:rPr>
        <w:t>เเละ</w:t>
      </w:r>
      <w:proofErr w:type="spellEnd"/>
      <w:r w:rsidRPr="00094314">
        <w:rPr>
          <w:rFonts w:ascii="TH SarabunPSK" w:hAnsi="TH SarabunPSK" w:cs="TH SarabunPSK"/>
          <w:sz w:val="32"/>
          <w:szCs w:val="32"/>
          <w:cs/>
        </w:rPr>
        <w:t xml:space="preserve">รถ </w:t>
      </w:r>
      <w:proofErr w:type="spellStart"/>
      <w:r w:rsidRPr="00094314">
        <w:rPr>
          <w:rFonts w:ascii="TH SarabunPSK" w:hAnsi="TH SarabunPSK" w:cs="TH SarabunPSK"/>
          <w:sz w:val="32"/>
          <w:szCs w:val="32"/>
          <w:cs/>
        </w:rPr>
        <w:t>จยย</w:t>
      </w:r>
      <w:proofErr w:type="spellEnd"/>
      <w:r w:rsidRPr="00094314">
        <w:rPr>
          <w:rFonts w:ascii="TH SarabunPSK" w:hAnsi="TH SarabunPSK" w:cs="TH SarabunPSK"/>
          <w:sz w:val="32"/>
          <w:szCs w:val="32"/>
          <w:cs/>
        </w:rPr>
        <w:t>. พร้อมทั้ง</w:t>
      </w:r>
      <w:proofErr w:type="spellStart"/>
      <w:r w:rsidRPr="00094314">
        <w:rPr>
          <w:rFonts w:ascii="TH SarabunPSK" w:hAnsi="TH SarabunPSK" w:cs="TH SarabunPSK"/>
          <w:sz w:val="32"/>
          <w:szCs w:val="32"/>
          <w:cs/>
        </w:rPr>
        <w:t>เเจ้งข้</w:t>
      </w:r>
      <w:proofErr w:type="spellEnd"/>
      <w:r w:rsidRPr="00094314">
        <w:rPr>
          <w:rFonts w:ascii="TH SarabunPSK" w:hAnsi="TH SarabunPSK" w:cs="TH SarabunPSK"/>
          <w:sz w:val="32"/>
          <w:szCs w:val="32"/>
          <w:cs/>
        </w:rPr>
        <w:t>อกล่าวหาให้ผู้ขับขี่ทราบดัดแปลงสภาพรถ(ท่อดัง)</w:t>
      </w:r>
      <w:r w:rsidRPr="00094314">
        <w:rPr>
          <w:rFonts w:ascii="TH SarabunPSK" w:hAnsi="TH SarabunPSK" w:cs="TH SarabunPSK"/>
          <w:sz w:val="32"/>
          <w:szCs w:val="32"/>
        </w:rPr>
        <w:t>,</w:t>
      </w:r>
      <w:r w:rsidRPr="00094314">
        <w:rPr>
          <w:rFonts w:ascii="TH SarabunPSK" w:hAnsi="TH SarabunPSK" w:cs="TH SarabunPSK"/>
          <w:sz w:val="32"/>
          <w:szCs w:val="32"/>
          <w:cs/>
        </w:rPr>
        <w:t>ไม่มีใบอนุญาตขับขี่</w:t>
      </w:r>
      <w:r w:rsidRPr="00094314">
        <w:rPr>
          <w:rFonts w:ascii="TH SarabunPSK" w:hAnsi="TH SarabunPSK" w:cs="TH SarabunPSK"/>
          <w:sz w:val="32"/>
          <w:szCs w:val="32"/>
        </w:rPr>
        <w:t>,</w:t>
      </w:r>
      <w:r w:rsidRPr="00094314">
        <w:rPr>
          <w:rFonts w:ascii="TH SarabunPSK" w:hAnsi="TH SarabunPSK" w:cs="TH SarabunPSK"/>
          <w:sz w:val="32"/>
          <w:szCs w:val="32"/>
          <w:cs/>
        </w:rPr>
        <w:t>ไม่ติดแผ่นป้ายทะเบียน</w:t>
      </w:r>
      <w:proofErr w:type="spellStart"/>
      <w:r w:rsidRPr="00094314">
        <w:rPr>
          <w:rFonts w:ascii="TH SarabunPSK" w:hAnsi="TH SarabunPSK" w:cs="TH SarabunPSK"/>
          <w:sz w:val="32"/>
          <w:szCs w:val="32"/>
          <w:cs/>
        </w:rPr>
        <w:t>เเละ</w:t>
      </w:r>
      <w:proofErr w:type="spellEnd"/>
      <w:r w:rsidRPr="00094314">
        <w:rPr>
          <w:rFonts w:ascii="TH SarabunPSK" w:hAnsi="TH SarabunPSK" w:cs="TH SarabunPSK"/>
          <w:sz w:val="32"/>
          <w:szCs w:val="32"/>
          <w:cs/>
        </w:rPr>
        <w:t xml:space="preserve"> ชื่อผู้ขับขี่ไม่ตรงกับชื่อผู้ครอบครองหรือผู้ถือกรรมสิทธิ์ จนท.ตร.จึงได้ตรวจยึดรถนำส่งพนักงานสอบสวน  สภ.ยะหา   เพื่อดำเนินการตามกฎหมายต่อไป    </w:t>
      </w:r>
    </w:p>
    <w:p w14:paraId="530141CA" w14:textId="1ECAD830" w:rsidR="00AF10DE" w:rsidRPr="0038095F" w:rsidRDefault="00AF10DE" w:rsidP="0038095F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094314">
        <w:rPr>
          <w:rFonts w:ascii="TH SarabunPSK" w:hAnsi="TH SarabunPSK" w:cs="TH SarabunPSK"/>
          <w:sz w:val="32"/>
          <w:szCs w:val="32"/>
          <w:cs/>
        </w:rPr>
        <w:t>ผู้ขับขี่ ชื่อ นายฟิตรี คอเลาะหมี๊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94314">
        <w:rPr>
          <w:rFonts w:ascii="TH SarabunPSK" w:hAnsi="TH SarabunPSK" w:cs="TH SarabunPSK"/>
          <w:sz w:val="32"/>
          <w:szCs w:val="32"/>
        </w:rPr>
        <w:t xml:space="preserve">(1 9507 00056 92 1) </w:t>
      </w:r>
      <w:r w:rsidRPr="00094314">
        <w:rPr>
          <w:rFonts w:ascii="TH SarabunPSK" w:hAnsi="TH SarabunPSK" w:cs="TH SarabunPSK"/>
          <w:sz w:val="32"/>
          <w:szCs w:val="32"/>
          <w:cs/>
        </w:rPr>
        <w:t xml:space="preserve">อายุ </w:t>
      </w:r>
      <w:r w:rsidRPr="00094314">
        <w:rPr>
          <w:rFonts w:ascii="TH SarabunPSK" w:hAnsi="TH SarabunPSK" w:cs="TH SarabunPSK"/>
          <w:sz w:val="32"/>
          <w:szCs w:val="32"/>
        </w:rPr>
        <w:t>20</w:t>
      </w:r>
      <w:r w:rsidRPr="00094314">
        <w:rPr>
          <w:rFonts w:ascii="TH SarabunPSK" w:hAnsi="TH SarabunPSK" w:cs="TH SarabunPSK"/>
          <w:sz w:val="32"/>
          <w:szCs w:val="32"/>
          <w:cs/>
        </w:rPr>
        <w:t>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94314">
        <w:rPr>
          <w:rFonts w:ascii="TH SarabunPSK" w:hAnsi="TH SarabunPSK" w:cs="TH SarabunPSK"/>
          <w:sz w:val="32"/>
          <w:szCs w:val="32"/>
          <w:cs/>
        </w:rPr>
        <w:t xml:space="preserve">ที่อยู่ </w:t>
      </w:r>
      <w:r w:rsidRPr="00094314">
        <w:rPr>
          <w:rFonts w:ascii="TH SarabunPSK" w:hAnsi="TH SarabunPSK" w:cs="TH SarabunPSK"/>
          <w:sz w:val="32"/>
          <w:szCs w:val="32"/>
        </w:rPr>
        <w:t>148</w:t>
      </w:r>
      <w:r w:rsidRPr="00094314">
        <w:rPr>
          <w:rFonts w:ascii="TH SarabunPSK" w:hAnsi="TH SarabunPSK" w:cs="TH SarabunPSK"/>
          <w:sz w:val="32"/>
          <w:szCs w:val="32"/>
          <w:cs/>
        </w:rPr>
        <w:t xml:space="preserve"> ม.</w:t>
      </w:r>
      <w:r w:rsidRPr="00094314">
        <w:rPr>
          <w:rFonts w:ascii="TH SarabunPSK" w:hAnsi="TH SarabunPSK" w:cs="TH SarabunPSK"/>
          <w:sz w:val="32"/>
          <w:szCs w:val="32"/>
        </w:rPr>
        <w:t>5</w:t>
      </w:r>
      <w:r w:rsidRPr="00094314">
        <w:rPr>
          <w:rFonts w:ascii="TH SarabunPSK" w:hAnsi="TH SarabunPSK" w:cs="TH SarabunPSK"/>
          <w:sz w:val="32"/>
          <w:szCs w:val="32"/>
          <w:cs/>
        </w:rPr>
        <w:t xml:space="preserve"> ต.กาบัง อ.กาบัง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094314">
        <w:rPr>
          <w:rFonts w:ascii="TH SarabunPSK" w:hAnsi="TH SarabunPSK" w:cs="TH SarabunPSK"/>
          <w:sz w:val="32"/>
          <w:szCs w:val="32"/>
          <w:cs/>
        </w:rPr>
        <w:t>จ.ยะลา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94314">
        <w:rPr>
          <w:rFonts w:ascii="TH SarabunPSK" w:hAnsi="TH SarabunPSK" w:cs="TH SarabunPSK"/>
          <w:sz w:val="32"/>
          <w:szCs w:val="32"/>
          <w:cs/>
        </w:rPr>
        <w:t xml:space="preserve">ขับขี่ รถ </w:t>
      </w:r>
      <w:proofErr w:type="spellStart"/>
      <w:r w:rsidRPr="00094314">
        <w:rPr>
          <w:rFonts w:ascii="TH SarabunPSK" w:hAnsi="TH SarabunPSK" w:cs="TH SarabunPSK"/>
          <w:sz w:val="32"/>
          <w:szCs w:val="32"/>
          <w:cs/>
        </w:rPr>
        <w:t>จยย</w:t>
      </w:r>
      <w:proofErr w:type="spellEnd"/>
      <w:r w:rsidRPr="00094314">
        <w:rPr>
          <w:rFonts w:ascii="TH SarabunPSK" w:hAnsi="TH SarabunPSK" w:cs="TH SarabunPSK"/>
          <w:sz w:val="32"/>
          <w:szCs w:val="32"/>
          <w:cs/>
        </w:rPr>
        <w:t xml:space="preserve">. ยี่ห้อ </w:t>
      </w:r>
      <w:r w:rsidRPr="00094314">
        <w:rPr>
          <w:rFonts w:ascii="TH SarabunPSK" w:hAnsi="TH SarabunPSK" w:cs="TH SarabunPSK"/>
          <w:sz w:val="32"/>
          <w:szCs w:val="32"/>
        </w:rPr>
        <w:t xml:space="preserve">Honda </w:t>
      </w:r>
      <w:r w:rsidRPr="00094314">
        <w:rPr>
          <w:rFonts w:ascii="TH SarabunPSK" w:hAnsi="TH SarabunPSK" w:cs="TH SarabunPSK"/>
          <w:sz w:val="32"/>
          <w:szCs w:val="32"/>
          <w:cs/>
        </w:rPr>
        <w:t xml:space="preserve">รุ่น </w:t>
      </w:r>
      <w:r w:rsidRPr="00094314">
        <w:rPr>
          <w:rFonts w:ascii="TH SarabunPSK" w:hAnsi="TH SarabunPSK" w:cs="TH SarabunPSK"/>
          <w:sz w:val="32"/>
          <w:szCs w:val="32"/>
        </w:rPr>
        <w:t xml:space="preserve">Lead 125 </w:t>
      </w:r>
      <w:r w:rsidRPr="00094314">
        <w:rPr>
          <w:rFonts w:ascii="TH SarabunPSK" w:hAnsi="TH SarabunPSK" w:cs="TH SarabunPSK"/>
          <w:sz w:val="32"/>
          <w:szCs w:val="32"/>
          <w:cs/>
        </w:rPr>
        <w:t xml:space="preserve">สี ดำ ป้ายทะเบียน </w:t>
      </w:r>
      <w:r w:rsidRPr="00094314">
        <w:rPr>
          <w:rFonts w:ascii="TH SarabunPSK" w:hAnsi="TH SarabunPSK" w:cs="TH SarabunPSK"/>
          <w:sz w:val="32"/>
          <w:szCs w:val="32"/>
        </w:rPr>
        <w:t>1</w:t>
      </w:r>
      <w:r w:rsidRPr="00094314">
        <w:rPr>
          <w:rFonts w:ascii="TH SarabunPSK" w:hAnsi="TH SarabunPSK" w:cs="TH SarabunPSK"/>
          <w:sz w:val="32"/>
          <w:szCs w:val="32"/>
          <w:cs/>
        </w:rPr>
        <w:t xml:space="preserve">กม </w:t>
      </w:r>
      <w:r w:rsidRPr="00094314">
        <w:rPr>
          <w:rFonts w:ascii="TH SarabunPSK" w:hAnsi="TH SarabunPSK" w:cs="TH SarabunPSK"/>
          <w:sz w:val="32"/>
          <w:szCs w:val="32"/>
        </w:rPr>
        <w:t xml:space="preserve">7138 </w:t>
      </w:r>
      <w:r w:rsidRPr="00094314">
        <w:rPr>
          <w:rFonts w:ascii="TH SarabunPSK" w:hAnsi="TH SarabunPSK" w:cs="TH SarabunPSK"/>
          <w:sz w:val="32"/>
          <w:szCs w:val="32"/>
          <w:cs/>
        </w:rPr>
        <w:t>ยะลา</w:t>
      </w:r>
    </w:p>
    <w:p w14:paraId="7245C56F" w14:textId="77777777" w:rsidR="00AF10DE" w:rsidRDefault="00AF10DE" w:rsidP="00AF10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66DE6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ยึดรถจักรยานยนต์</w:t>
      </w:r>
    </w:p>
    <w:p w14:paraId="79B43878" w14:textId="77777777" w:rsidR="00AF10DE" w:rsidRPr="00366DE6" w:rsidRDefault="00AF10DE" w:rsidP="00AF10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1E74B42" w14:textId="77777777" w:rsidR="00AF10DE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66DE6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6963F35B" wp14:editId="14E01C0F">
                <wp:simplePos x="0" y="0"/>
                <wp:positionH relativeFrom="page">
                  <wp:align>center</wp:align>
                </wp:positionH>
                <wp:positionV relativeFrom="paragraph">
                  <wp:posOffset>8255</wp:posOffset>
                </wp:positionV>
                <wp:extent cx="5400000" cy="1440000"/>
                <wp:effectExtent l="0" t="0" r="0" b="8255"/>
                <wp:wrapNone/>
                <wp:docPr id="118438338" name="กลุ่ม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470202" cy="2057864"/>
                        </a:xfrm>
                      </wpg:grpSpPr>
                      <pic:pic xmlns:pic="http://schemas.openxmlformats.org/drawingml/2006/picture">
                        <pic:nvPicPr>
                          <pic:cNvPr id="118438339" name="รูปภาพ 118438339"/>
                          <pic:cNvPicPr>
                            <a:picLocks noChangeAspect="1"/>
                          </pic:cNvPicPr>
                        </pic:nvPicPr>
                        <pic:blipFill>
                          <a:blip r:embed="rId2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27002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340" name="รูปภาพ 118438340"/>
                          <pic:cNvPicPr>
                            <a:picLocks noChangeAspect="1"/>
                          </pic:cNvPicPr>
                        </pic:nvPicPr>
                        <pic:blipFill>
                          <a:blip r:embed="rId2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63501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341" name="รูปภาพ 118438341"/>
                          <pic:cNvPicPr>
                            <a:picLocks noChangeAspect="1"/>
                          </pic:cNvPicPr>
                        </pic:nvPicPr>
                        <pic:blipFill>
                          <a:blip r:embed="rId2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21A771" id="กลุ่ม 16" o:spid="_x0000_s1026" style="position:absolute;margin-left:0;margin-top:.65pt;width:425.2pt;height:113.4pt;z-index:251719680;mso-position-horizontal:center;mso-position-horizontal-relative:page;mso-width-relative:margin;mso-height-relative:margin" coordsize="84702,205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">
                <v:shape id="รูปภาพ 118438339" o:spid="_x0000_s1027" type="#_x0000_t75" style="position:absolute;left:57270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">
                  <v:imagedata r:id="rId263" o:title=""/>
                </v:shape>
                <v:shape id="รูปภาพ 118438340" o:spid="_x0000_s1028" type="#_x0000_t75" style="position:absolute;left:28635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">
                  <v:imagedata r:id="rId264" o:title=""/>
                </v:shape>
                <v:shape id="รูปภาพ 118438341" o:spid="_x0000_s1029" type="#_x0000_t75" style="position:absolute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">
                  <v:imagedata r:id="rId265" o:title=""/>
                </v:shape>
                <w10:wrap anchorx="page"/>
              </v:group>
            </w:pict>
          </mc:Fallback>
        </mc:AlternateContent>
      </w:r>
    </w:p>
    <w:p w14:paraId="713ED999" w14:textId="77777777" w:rsidR="00AF10DE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32EAC62" w14:textId="77777777" w:rsidR="00AF10DE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097F15D" w14:textId="77777777" w:rsidR="00AF10DE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0133461" w14:textId="77777777" w:rsidR="00AF10DE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BCD64E6" w14:textId="77777777" w:rsidR="00AF10DE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1A4B3ED" w14:textId="77777777" w:rsidR="00AF10DE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6978C46" w14:textId="77777777" w:rsidR="00AF10DE" w:rsidRDefault="00AF10DE" w:rsidP="00AF10DE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15DFF">
        <w:rPr>
          <w:rFonts w:ascii="TH SarabunPSK" w:hAnsi="TH SarabunPSK" w:cs="TH SarabunPSK"/>
          <w:sz w:val="32"/>
          <w:szCs w:val="32"/>
          <w:cs/>
        </w:rPr>
        <w:t>วันนี้</w:t>
      </w:r>
      <w:r w:rsidRPr="00C15DFF">
        <w:rPr>
          <w:rFonts w:ascii="TH SarabunPSK" w:hAnsi="TH SarabunPSK" w:cs="TH SarabunPSK"/>
          <w:sz w:val="32"/>
          <w:szCs w:val="32"/>
        </w:rPr>
        <w:t> </w:t>
      </w:r>
      <w:r w:rsidRPr="00C15DFF">
        <w:rPr>
          <w:rFonts w:ascii="TH SarabunPSK" w:hAnsi="TH SarabunPSK" w:cs="TH SarabunPSK"/>
          <w:sz w:val="32"/>
          <w:szCs w:val="32"/>
          <w:cs/>
        </w:rPr>
        <w:t>17 มี.ค.69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15DFF">
        <w:rPr>
          <w:rFonts w:ascii="TH SarabunPSK" w:hAnsi="TH SarabunPSK" w:cs="TH SarabunPSK"/>
          <w:sz w:val="32"/>
          <w:szCs w:val="32"/>
          <w:cs/>
        </w:rPr>
        <w:t>เวลา 09.40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15DFF">
        <w:rPr>
          <w:rFonts w:ascii="TH SarabunPSK" w:hAnsi="TH SarabunPSK" w:cs="TH SarabunPSK"/>
          <w:sz w:val="32"/>
          <w:szCs w:val="32"/>
          <w:cs/>
        </w:rPr>
        <w:t>พ.ต.อ.สายูตี กา</w:t>
      </w:r>
      <w:proofErr w:type="spellStart"/>
      <w:r w:rsidRPr="00C15DFF">
        <w:rPr>
          <w:rFonts w:ascii="TH SarabunPSK" w:hAnsi="TH SarabunPSK" w:cs="TH SarabunPSK"/>
          <w:sz w:val="32"/>
          <w:szCs w:val="32"/>
          <w:cs/>
        </w:rPr>
        <w:t>เต๊ะ</w:t>
      </w:r>
      <w:proofErr w:type="spellEnd"/>
      <w:r w:rsidRPr="00C15DFF">
        <w:rPr>
          <w:rFonts w:ascii="TH SarabunPSK" w:hAnsi="TH SarabunPSK" w:cs="TH SarabunPSK"/>
          <w:sz w:val="32"/>
          <w:szCs w:val="32"/>
          <w:cs/>
        </w:rPr>
        <w:t xml:space="preserve"> ผกก.สภ.ยะหา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C15DFF">
        <w:rPr>
          <w:rFonts w:ascii="TH SarabunPSK" w:hAnsi="TH SarabunPSK" w:cs="TH SarabunPSK"/>
          <w:sz w:val="32"/>
          <w:szCs w:val="32"/>
          <w:cs/>
        </w:rPr>
        <w:t>พ.ต.ท.บรรพต มณีคล้าย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C15DFF">
        <w:rPr>
          <w:rFonts w:ascii="TH SarabunPSK" w:hAnsi="TH SarabunPSK" w:cs="TH SarabunPSK"/>
          <w:sz w:val="32"/>
          <w:szCs w:val="32"/>
          <w:cs/>
        </w:rPr>
        <w:t>รอง ผกก.ป. 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C15DFF">
        <w:rPr>
          <w:rFonts w:ascii="TH SarabunPSK" w:hAnsi="TH SarabunPSK" w:cs="TH SarabunPSK"/>
          <w:sz w:val="32"/>
          <w:szCs w:val="32"/>
          <w:cs/>
        </w:rPr>
        <w:t>พ.ต.ต.มะรอพี สาและ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15DFF">
        <w:rPr>
          <w:rFonts w:ascii="TH SarabunPSK" w:hAnsi="TH SarabunPSK" w:cs="TH SarabunPSK"/>
          <w:sz w:val="32"/>
          <w:szCs w:val="32"/>
          <w:cs/>
        </w:rPr>
        <w:t>สวป.สภ.ยะหา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C15DFF">
        <w:rPr>
          <w:rFonts w:ascii="TH SarabunPSK" w:hAnsi="TH SarabunPSK" w:cs="TH SarabunPSK"/>
          <w:sz w:val="32"/>
          <w:szCs w:val="32"/>
          <w:cs/>
        </w:rPr>
        <w:t>ร.ต.ท.ธนวัฒน์ ธรรมรัตน์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15DFF">
        <w:rPr>
          <w:rFonts w:ascii="TH SarabunPSK" w:hAnsi="TH SarabunPSK" w:cs="TH SarabunPSK"/>
          <w:sz w:val="32"/>
          <w:szCs w:val="32"/>
          <w:cs/>
        </w:rPr>
        <w:t>รอง สวป.สภ.ยะหา ปฏิบัติหน้าที่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15DFF">
        <w:rPr>
          <w:rFonts w:ascii="TH SarabunPSK" w:hAnsi="TH SarabunPSK" w:cs="TH SarabunPSK"/>
          <w:sz w:val="32"/>
          <w:szCs w:val="32"/>
          <w:cs/>
        </w:rPr>
        <w:t>(ร้อยเวร2-0) พร้อมด้วย ชุด</w:t>
      </w:r>
      <w:proofErr w:type="spellStart"/>
      <w:r w:rsidRPr="00C15DFF">
        <w:rPr>
          <w:rFonts w:ascii="TH SarabunPSK" w:hAnsi="TH SarabunPSK" w:cs="TH SarabunPSK"/>
          <w:sz w:val="32"/>
          <w:szCs w:val="32"/>
          <w:cs/>
        </w:rPr>
        <w:t>ชป</w:t>
      </w:r>
      <w:proofErr w:type="spellEnd"/>
      <w:r w:rsidRPr="00C15DFF">
        <w:rPr>
          <w:rFonts w:ascii="TH SarabunPSK" w:hAnsi="TH SarabunPSK" w:cs="TH SarabunPSK"/>
          <w:sz w:val="32"/>
          <w:szCs w:val="32"/>
          <w:cs/>
        </w:rPr>
        <w:t>.อัสนี</w:t>
      </w:r>
      <w:proofErr w:type="spellStart"/>
      <w:r w:rsidRPr="00C15DFF">
        <w:rPr>
          <w:rFonts w:ascii="TH SarabunPSK" w:hAnsi="TH SarabunPSK" w:cs="TH SarabunPSK"/>
          <w:sz w:val="32"/>
          <w:szCs w:val="32"/>
          <w:cs/>
        </w:rPr>
        <w:t>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15DFF">
        <w:rPr>
          <w:rFonts w:ascii="TH SarabunPSK" w:hAnsi="TH SarabunPSK" w:cs="TH SarabunPSK"/>
          <w:sz w:val="32"/>
          <w:szCs w:val="32"/>
          <w:cs/>
        </w:rPr>
        <w:t xml:space="preserve">ได้ร่วมกันตรวจยึดรถ </w:t>
      </w:r>
      <w:proofErr w:type="spellStart"/>
      <w:r w:rsidRPr="00C15DFF">
        <w:rPr>
          <w:rFonts w:ascii="TH SarabunPSK" w:hAnsi="TH SarabunPSK" w:cs="TH SarabunPSK"/>
          <w:sz w:val="32"/>
          <w:szCs w:val="32"/>
          <w:cs/>
        </w:rPr>
        <w:t>จยย</w:t>
      </w:r>
      <w:proofErr w:type="spellEnd"/>
      <w:r w:rsidRPr="00C15DFF">
        <w:rPr>
          <w:rFonts w:ascii="TH SarabunPSK" w:hAnsi="TH SarabunPSK" w:cs="TH SarabunPSK"/>
          <w:sz w:val="32"/>
          <w:szCs w:val="32"/>
          <w:cs/>
        </w:rPr>
        <w:t xml:space="preserve">.ต้องสงสัย จำนวน 1 คัน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C15DFF">
        <w:rPr>
          <w:rFonts w:ascii="TH SarabunPSK" w:hAnsi="TH SarabunPSK" w:cs="TH SarabunPSK"/>
          <w:sz w:val="32"/>
          <w:szCs w:val="32"/>
          <w:cs/>
        </w:rPr>
        <w:t xml:space="preserve">บริเวณ แยกกำนัน ต.ยะหา อ.ยะหา จ.ยะลา </w:t>
      </w:r>
      <w:proofErr w:type="spellStart"/>
      <w:r w:rsidRPr="00C15DFF">
        <w:rPr>
          <w:rFonts w:ascii="TH SarabunPSK" w:hAnsi="TH SarabunPSK" w:cs="TH SarabunPSK"/>
          <w:sz w:val="32"/>
          <w:szCs w:val="32"/>
          <w:cs/>
        </w:rPr>
        <w:t>เเละ</w:t>
      </w:r>
      <w:proofErr w:type="spellEnd"/>
      <w:r w:rsidRPr="00C15DFF">
        <w:rPr>
          <w:rFonts w:ascii="TH SarabunPSK" w:hAnsi="TH SarabunPSK" w:cs="TH SarabunPSK"/>
          <w:sz w:val="32"/>
          <w:szCs w:val="32"/>
          <w:cs/>
        </w:rPr>
        <w:t>เชิญตัวผู้ขับขี่ มา สภ.ยะหา เพื่อตรวจสอบข้อมูลผู้ขับขี่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proofErr w:type="spellStart"/>
      <w:r w:rsidRPr="00C15DFF">
        <w:rPr>
          <w:rFonts w:ascii="TH SarabunPSK" w:hAnsi="TH SarabunPSK" w:cs="TH SarabunPSK"/>
          <w:sz w:val="32"/>
          <w:szCs w:val="32"/>
          <w:cs/>
        </w:rPr>
        <w:t>เเละ</w:t>
      </w:r>
      <w:proofErr w:type="spellEnd"/>
      <w:r w:rsidRPr="00C15DFF">
        <w:rPr>
          <w:rFonts w:ascii="TH SarabunPSK" w:hAnsi="TH SarabunPSK" w:cs="TH SarabunPSK"/>
          <w:sz w:val="32"/>
          <w:szCs w:val="32"/>
          <w:cs/>
        </w:rPr>
        <w:t xml:space="preserve">รถ </w:t>
      </w:r>
      <w:proofErr w:type="spellStart"/>
      <w:r w:rsidRPr="00C15DFF">
        <w:rPr>
          <w:rFonts w:ascii="TH SarabunPSK" w:hAnsi="TH SarabunPSK" w:cs="TH SarabunPSK"/>
          <w:sz w:val="32"/>
          <w:szCs w:val="32"/>
          <w:cs/>
        </w:rPr>
        <w:t>จยย</w:t>
      </w:r>
      <w:proofErr w:type="spellEnd"/>
      <w:r w:rsidRPr="00C15DFF">
        <w:rPr>
          <w:rFonts w:ascii="TH SarabunPSK" w:hAnsi="TH SarabunPSK" w:cs="TH SarabunPSK"/>
          <w:sz w:val="32"/>
          <w:szCs w:val="32"/>
          <w:cs/>
        </w:rPr>
        <w:t>. พร้อมทั้ง</w:t>
      </w:r>
      <w:proofErr w:type="spellStart"/>
      <w:r w:rsidRPr="00C15DFF">
        <w:rPr>
          <w:rFonts w:ascii="TH SarabunPSK" w:hAnsi="TH SarabunPSK" w:cs="TH SarabunPSK"/>
          <w:sz w:val="32"/>
          <w:szCs w:val="32"/>
          <w:cs/>
        </w:rPr>
        <w:t>เเจ้งข้</w:t>
      </w:r>
      <w:proofErr w:type="spellEnd"/>
      <w:r w:rsidRPr="00C15DFF">
        <w:rPr>
          <w:rFonts w:ascii="TH SarabunPSK" w:hAnsi="TH SarabunPSK" w:cs="TH SarabunPSK"/>
          <w:sz w:val="32"/>
          <w:szCs w:val="32"/>
          <w:cs/>
        </w:rPr>
        <w:t>อกล่าวหาให้ผู้ขับขี่ทราบ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15DFF">
        <w:rPr>
          <w:rFonts w:ascii="TH SarabunPSK" w:hAnsi="TH SarabunPSK" w:cs="TH SarabunPSK"/>
          <w:sz w:val="32"/>
          <w:szCs w:val="32"/>
          <w:cs/>
        </w:rPr>
        <w:t>ดัดแปลงสภาพรถ(ท่อดัง)</w:t>
      </w:r>
      <w:r w:rsidRPr="00C15DFF"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C15DFF">
        <w:rPr>
          <w:rFonts w:ascii="TH SarabunPSK" w:hAnsi="TH SarabunPSK" w:cs="TH SarabunPSK"/>
          <w:sz w:val="32"/>
          <w:szCs w:val="32"/>
          <w:cs/>
        </w:rPr>
        <w:t>ไม่มีใบอนุญาตขับขี่</w:t>
      </w:r>
      <w:r w:rsidRPr="00C15DFF"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 xml:space="preserve">                    </w:t>
      </w:r>
      <w:r w:rsidRPr="00C15DFF">
        <w:rPr>
          <w:rFonts w:ascii="TH SarabunPSK" w:hAnsi="TH SarabunPSK" w:cs="TH SarabunPSK"/>
          <w:sz w:val="32"/>
          <w:szCs w:val="32"/>
          <w:cs/>
        </w:rPr>
        <w:t>ไม่ติดแผ่นป้ายทะเบียน</w:t>
      </w:r>
      <w:r w:rsidRPr="00C15DFF"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C15DFF">
        <w:rPr>
          <w:rFonts w:ascii="TH SarabunPSK" w:hAnsi="TH SarabunPSK" w:cs="TH SarabunPSK"/>
          <w:sz w:val="32"/>
          <w:szCs w:val="32"/>
          <w:cs/>
        </w:rPr>
        <w:t>ไม่มีคู่มือจดทะเบียนรถมาแสดง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C15DFF">
        <w:rPr>
          <w:rFonts w:ascii="TH SarabunPSK" w:hAnsi="TH SarabunPSK" w:cs="TH SarabunPSK"/>
          <w:sz w:val="32"/>
          <w:szCs w:val="32"/>
          <w:cs/>
        </w:rPr>
        <w:t>เเละ</w:t>
      </w:r>
      <w:proofErr w:type="spellEnd"/>
      <w:r w:rsidRPr="00C15DFF">
        <w:rPr>
          <w:rFonts w:ascii="TH SarabunPSK" w:hAnsi="TH SarabunPSK" w:cs="TH SarabunPSK"/>
          <w:sz w:val="32"/>
          <w:szCs w:val="32"/>
          <w:cs/>
        </w:rPr>
        <w:t>ชื่อผู้ขับขี่ไม่ตรงกับชื่อผู้ครอบครอง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Pr="00C15DFF">
        <w:rPr>
          <w:rFonts w:ascii="TH SarabunPSK" w:hAnsi="TH SarabunPSK" w:cs="TH SarabunPSK"/>
          <w:sz w:val="32"/>
          <w:szCs w:val="32"/>
          <w:cs/>
        </w:rPr>
        <w:t>หรือผู้ถือกรรมสิทธิ์ จนท.ตร.จึงได้ตรวจยึดรถนำส่งพนักงานสอบสวน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15DFF">
        <w:rPr>
          <w:rFonts w:ascii="TH SarabunPSK" w:hAnsi="TH SarabunPSK" w:cs="TH SarabunPSK"/>
          <w:sz w:val="32"/>
          <w:szCs w:val="32"/>
          <w:cs/>
        </w:rPr>
        <w:t>สภ.ยะหา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15DFF">
        <w:rPr>
          <w:rFonts w:ascii="TH SarabunPSK" w:hAnsi="TH SarabunPSK" w:cs="TH SarabunPSK"/>
          <w:sz w:val="32"/>
          <w:szCs w:val="32"/>
          <w:cs/>
        </w:rPr>
        <w:t>เพื่อดำเนินการตามกฎหมายต่อไป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15DFF">
        <w:rPr>
          <w:rFonts w:ascii="TH SarabunPSK" w:hAnsi="TH SarabunPSK" w:cs="TH SarabunPSK"/>
          <w:sz w:val="32"/>
          <w:szCs w:val="32"/>
          <w:cs/>
        </w:rPr>
        <w:t>ผู้ขับขี่ ชื่อ ด.ช.กิตติศักดิ์ คงยอด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15DFF">
        <w:rPr>
          <w:rFonts w:ascii="TH SarabunPSK" w:hAnsi="TH SarabunPSK" w:cs="TH SarabunPSK"/>
          <w:sz w:val="32"/>
          <w:szCs w:val="32"/>
          <w:cs/>
        </w:rPr>
        <w:t>(1 9599 01356 69 5 ) อายุ 13 ปี ที่อยู่ 8 ม.1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15DFF">
        <w:rPr>
          <w:rFonts w:ascii="TH SarabunPSK" w:hAnsi="TH SarabunPSK" w:cs="TH SarabunPSK"/>
          <w:sz w:val="32"/>
          <w:szCs w:val="32"/>
          <w:cs/>
        </w:rPr>
        <w:t>ต.บาโงย อ.สะบ้าย้อย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15DFF">
        <w:rPr>
          <w:rFonts w:ascii="TH SarabunPSK" w:hAnsi="TH SarabunPSK" w:cs="TH SarabunPSK"/>
          <w:sz w:val="32"/>
          <w:szCs w:val="32"/>
          <w:cs/>
        </w:rPr>
        <w:t xml:space="preserve">จ.สงขลา  ขับขี่ รถ </w:t>
      </w:r>
      <w:proofErr w:type="spellStart"/>
      <w:r w:rsidRPr="00C15DFF">
        <w:rPr>
          <w:rFonts w:ascii="TH SarabunPSK" w:hAnsi="TH SarabunPSK" w:cs="TH SarabunPSK"/>
          <w:sz w:val="32"/>
          <w:szCs w:val="32"/>
          <w:cs/>
        </w:rPr>
        <w:t>จยย</w:t>
      </w:r>
      <w:proofErr w:type="spellEnd"/>
      <w:r w:rsidRPr="00C15DFF">
        <w:rPr>
          <w:rFonts w:ascii="TH SarabunPSK" w:hAnsi="TH SarabunPSK" w:cs="TH SarabunPSK"/>
          <w:sz w:val="32"/>
          <w:szCs w:val="32"/>
          <w:cs/>
        </w:rPr>
        <w:t xml:space="preserve">. ยี่ห้อ </w:t>
      </w:r>
      <w:r w:rsidRPr="00C15DFF">
        <w:rPr>
          <w:rFonts w:ascii="TH SarabunPSK" w:hAnsi="TH SarabunPSK" w:cs="TH SarabunPSK"/>
          <w:sz w:val="32"/>
          <w:szCs w:val="32"/>
        </w:rPr>
        <w:t xml:space="preserve">Honda </w:t>
      </w:r>
      <w:r w:rsidRPr="00C15DFF">
        <w:rPr>
          <w:rFonts w:ascii="TH SarabunPSK" w:hAnsi="TH SarabunPSK" w:cs="TH SarabunPSK"/>
          <w:sz w:val="32"/>
          <w:szCs w:val="32"/>
          <w:cs/>
        </w:rPr>
        <w:t xml:space="preserve">รุ่น </w:t>
      </w:r>
      <w:r w:rsidRPr="00C15DFF">
        <w:rPr>
          <w:rFonts w:ascii="TH SarabunPSK" w:hAnsi="TH SarabunPSK" w:cs="TH SarabunPSK"/>
          <w:sz w:val="32"/>
          <w:szCs w:val="32"/>
        </w:rPr>
        <w:t xml:space="preserve">wave </w:t>
      </w:r>
      <w:r w:rsidRPr="00C15DFF">
        <w:rPr>
          <w:rFonts w:ascii="TH SarabunPSK" w:hAnsi="TH SarabunPSK" w:cs="TH SarabunPSK"/>
          <w:sz w:val="32"/>
          <w:szCs w:val="32"/>
          <w:cs/>
        </w:rPr>
        <w:t>110</w:t>
      </w:r>
      <w:proofErr w:type="spellStart"/>
      <w:r w:rsidRPr="00C15DFF">
        <w:rPr>
          <w:rFonts w:ascii="TH SarabunPSK" w:hAnsi="TH SarabunPSK" w:cs="TH SarabunPSK"/>
          <w:sz w:val="32"/>
          <w:szCs w:val="32"/>
        </w:rPr>
        <w:t>i</w:t>
      </w:r>
      <w:proofErr w:type="spellEnd"/>
      <w:r w:rsidRPr="00C15DFF">
        <w:rPr>
          <w:rFonts w:ascii="TH SarabunPSK" w:hAnsi="TH SarabunPSK" w:cs="TH SarabunPSK"/>
          <w:sz w:val="32"/>
          <w:szCs w:val="32"/>
        </w:rPr>
        <w:t xml:space="preserve"> </w:t>
      </w:r>
      <w:r w:rsidRPr="00C15DFF">
        <w:rPr>
          <w:rFonts w:ascii="TH SarabunPSK" w:hAnsi="TH SarabunPSK" w:cs="TH SarabunPSK"/>
          <w:sz w:val="32"/>
          <w:szCs w:val="32"/>
          <w:cs/>
        </w:rPr>
        <w:t>สี ขาว</w:t>
      </w:r>
      <w:r w:rsidRPr="00C15DFF">
        <w:rPr>
          <w:rFonts w:ascii="TH SarabunPSK" w:hAnsi="TH SarabunPSK" w:cs="TH SarabunPSK"/>
          <w:sz w:val="32"/>
          <w:szCs w:val="32"/>
        </w:rPr>
        <w:t>,</w:t>
      </w:r>
      <w:r w:rsidRPr="00C15DFF">
        <w:rPr>
          <w:rFonts w:ascii="TH SarabunPSK" w:hAnsi="TH SarabunPSK" w:cs="TH SarabunPSK"/>
          <w:sz w:val="32"/>
          <w:szCs w:val="32"/>
          <w:cs/>
        </w:rPr>
        <w:t>ดำ ป้ายทะเบียน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15DFF">
        <w:rPr>
          <w:rFonts w:ascii="TH SarabunPSK" w:hAnsi="TH SarabunPSK" w:cs="TH SarabunPSK"/>
          <w:sz w:val="32"/>
          <w:szCs w:val="32"/>
          <w:cs/>
        </w:rPr>
        <w:t>1กฎ 2454 ราชบุรี</w:t>
      </w:r>
    </w:p>
    <w:p w14:paraId="3760FC4C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1EBBC9AD" w14:textId="77777777" w:rsidR="00AF10DE" w:rsidRPr="00AF10DE" w:rsidRDefault="00AF10DE" w:rsidP="00AF10DE">
      <w:pPr>
        <w:ind w:firstLine="720"/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มอบขวัญกำลังใจให้กำลังพล</w:t>
      </w:r>
    </w:p>
    <w:p w14:paraId="2534B210" w14:textId="77777777" w:rsidR="00AF10DE" w:rsidRPr="00AF10DE" w:rsidRDefault="00AF10DE" w:rsidP="00AF10DE">
      <w:pPr>
        <w:ind w:firstLine="720"/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</w:p>
    <w:p w14:paraId="719FDCD6" w14:textId="77777777" w:rsidR="00AF10DE" w:rsidRPr="00AF10DE" w:rsidRDefault="00AF10DE" w:rsidP="00AF10DE">
      <w:pPr>
        <w:ind w:firstLine="720"/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b/>
          <w:bCs/>
          <w:noProof/>
          <w:kern w:val="2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456DB7F0" wp14:editId="662350A3">
                <wp:simplePos x="0" y="0"/>
                <wp:positionH relativeFrom="margin">
                  <wp:align>center</wp:align>
                </wp:positionH>
                <wp:positionV relativeFrom="paragraph">
                  <wp:posOffset>10307</wp:posOffset>
                </wp:positionV>
                <wp:extent cx="4320000" cy="2160000"/>
                <wp:effectExtent l="0" t="0" r="4445" b="0"/>
                <wp:wrapNone/>
                <wp:docPr id="118438380" name="กลุ่ม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0000" cy="2160000"/>
                          <a:chOff x="0" y="0"/>
                          <a:chExt cx="5613785" cy="3192494"/>
                        </a:xfrm>
                      </wpg:grpSpPr>
                      <pic:pic xmlns:pic="http://schemas.openxmlformats.org/drawingml/2006/picture">
                        <pic:nvPicPr>
                          <pic:cNvPr id="118438381" name="รูปภาพ 118438381"/>
                          <pic:cNvPicPr>
                            <a:picLocks noChangeAspect="1"/>
                          </pic:cNvPicPr>
                        </pic:nvPicPr>
                        <pic:blipFill>
                          <a:blip r:embed="rId2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70585" y="1649067"/>
                            <a:ext cx="2743200" cy="15434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382" name="รูปภาพ 118438382"/>
                          <pic:cNvPicPr>
                            <a:picLocks noChangeAspect="1"/>
                          </pic:cNvPicPr>
                        </pic:nvPicPr>
                        <pic:blipFill>
                          <a:blip r:embed="rId2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70585" y="0"/>
                            <a:ext cx="2743200" cy="15434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383" name="รูปภาพ 118438383"/>
                          <pic:cNvPicPr>
                            <a:picLocks noChangeAspect="1"/>
                          </pic:cNvPicPr>
                        </pic:nvPicPr>
                        <pic:blipFill>
                          <a:blip r:embed="rId2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649067"/>
                            <a:ext cx="2743200" cy="15434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384" name="รูปภาพ 118438384"/>
                          <pic:cNvPicPr/>
                        </pic:nvPicPr>
                        <pic:blipFill>
                          <a:blip r:embed="rId2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430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972F33" id="กลุ่ม 20" o:spid="_x0000_s1026" style="position:absolute;margin-left:0;margin-top:.8pt;width:340.15pt;height:170.1pt;z-index:251722752;mso-position-horizontal:center;mso-position-horizontal-relative:margin;mso-width-relative:margin;mso-height-relative:margin" coordsize="56137,319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">
                <v:shape id="รูปภาพ 118438381" o:spid="_x0000_s1027" type="#_x0000_t75" style="position:absolute;left:28705;top:16490;width:27432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">
                  <v:imagedata r:id="rId270" o:title=""/>
                </v:shape>
                <v:shape id="รูปภาพ 118438382" o:spid="_x0000_s1028" type="#_x0000_t75" style="position:absolute;left:28705;width:27432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">
                  <v:imagedata r:id="rId271" o:title=""/>
                </v:shape>
                <v:shape id="รูปภาพ 118438383" o:spid="_x0000_s1029" type="#_x0000_t75" style="position:absolute;top:16490;width:27432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">
                  <v:imagedata r:id="rId272" o:title=""/>
                </v:shape>
                <v:shape id="รูปภาพ 118438384" o:spid="_x0000_s1030" type="#_x0000_t75" style="position:absolute;width:27432;height:15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">
                  <v:imagedata r:id="rId273" o:title=""/>
                </v:shape>
                <w10:wrap anchorx="margin"/>
              </v:group>
            </w:pict>
          </mc:Fallback>
        </mc:AlternateContent>
      </w:r>
    </w:p>
    <w:p w14:paraId="1CE7F375" w14:textId="77777777" w:rsidR="00AF10DE" w:rsidRPr="00AF10DE" w:rsidRDefault="00AF10DE" w:rsidP="00AF10DE">
      <w:pPr>
        <w:ind w:firstLine="720"/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</w:p>
    <w:p w14:paraId="097390C5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31859110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6C1ACED4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5B7D87CF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79D00682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3C96A229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79D7DF53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699F6A96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6DECA8DB" w14:textId="66D45CC3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วันนี้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 xml:space="preserve"> 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4 ก.พ.69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เวลา 09.30 น.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พ.ต.อ.สายูตี กา</w:t>
      </w:r>
      <w:proofErr w:type="spellStart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เต๊ะ</w:t>
      </w:r>
      <w:proofErr w:type="spellEnd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ผกก.สภ.ยะหา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>,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พ.ต.ท.บรรพต มณีคล้าย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          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รอง ผกก.ป. สภ.ยะหา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ได้มอบข้าวสาร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 xml:space="preserve">,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อาหารแห้ง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 xml:space="preserve">,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ปลากระป๋อง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 xml:space="preserve">,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ไข่ไก่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 xml:space="preserve">,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กาแฟ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 xml:space="preserve">,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ขนมคบเคี้ยว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 xml:space="preserve">,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ให้กับชุดปฏิบัติการจู่โจม (</w:t>
      </w:r>
      <w:proofErr w:type="spellStart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ชป</w:t>
      </w:r>
      <w:proofErr w:type="spellEnd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.</w:t>
      </w:r>
      <w:proofErr w:type="spellStart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อัศนีย์</w:t>
      </w:r>
      <w:proofErr w:type="spellEnd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) เพื่อเป็นขวัญกำลังใจให้แก่เจ้าหน้าที่ในการปฏิบัติหน้าที่ต่อไป</w:t>
      </w:r>
    </w:p>
    <w:p w14:paraId="2B16C070" w14:textId="77777777" w:rsidR="00AF10DE" w:rsidRPr="00AF10DE" w:rsidRDefault="00AF10DE" w:rsidP="00AF10DE">
      <w:pPr>
        <w:ind w:firstLine="720"/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14:ligatures w14:val="standardContextual"/>
        </w:rPr>
        <w:lastRenderedPageBreak/>
        <w:t>ตรวจเยี่ยมร้านท</w:t>
      </w:r>
      <w:r w:rsidRPr="00AF10DE">
        <w:rPr>
          <w:rFonts w:ascii="TH SarabunPSK" w:eastAsia="Calibr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อง</w:t>
      </w:r>
    </w:p>
    <w:p w14:paraId="22E14B4D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38128ECE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noProof/>
          <w:kern w:val="2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4696BFA5" wp14:editId="73D96D14">
                <wp:simplePos x="0" y="0"/>
                <wp:positionH relativeFrom="page">
                  <wp:align>center</wp:align>
                </wp:positionH>
                <wp:positionV relativeFrom="paragraph">
                  <wp:posOffset>-10160</wp:posOffset>
                </wp:positionV>
                <wp:extent cx="5400000" cy="1440000"/>
                <wp:effectExtent l="0" t="0" r="0" b="8255"/>
                <wp:wrapNone/>
                <wp:docPr id="118438385" name="กลุ่ม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444610" cy="1543427"/>
                        </a:xfrm>
                      </wpg:grpSpPr>
                      <pic:pic xmlns:pic="http://schemas.openxmlformats.org/drawingml/2006/picture">
                        <pic:nvPicPr>
                          <pic:cNvPr id="118438386" name="รูปภาพ 118438386"/>
                          <pic:cNvPicPr>
                            <a:picLocks noChangeAspect="1"/>
                          </pic:cNvPicPr>
                        </pic:nvPicPr>
                        <pic:blipFill>
                          <a:blip r:embed="rId2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0705" y="0"/>
                            <a:ext cx="2743200" cy="15434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387" name="รูปภาพ 118438387"/>
                          <pic:cNvPicPr>
                            <a:picLocks noChangeAspect="1"/>
                          </pic:cNvPicPr>
                        </pic:nvPicPr>
                        <pic:blipFill>
                          <a:blip r:embed="rId2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01410" y="0"/>
                            <a:ext cx="2743200" cy="15434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388" name="รูปภาพ 118438388"/>
                          <pic:cNvPicPr>
                            <a:picLocks noChangeAspect="1"/>
                          </pic:cNvPicPr>
                        </pic:nvPicPr>
                        <pic:blipFill>
                          <a:blip r:embed="rId2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434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71BDDA" id="กลุ่ม 16" o:spid="_x0000_s1026" style="position:absolute;margin-left:0;margin-top:-.8pt;width:425.2pt;height:113.4pt;z-index:251723776;mso-position-horizontal:center;mso-position-horizontal-relative:page;mso-width-relative:margin;mso-height-relative:margin" coordsize="84446,154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">
                <v:shape id="รูปภาพ 118438386" o:spid="_x0000_s1027" type="#_x0000_t75" style="position:absolute;left:28507;width:27432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">
                  <v:imagedata r:id="rId277" o:title=""/>
                </v:shape>
                <v:shape id="รูปภาพ 118438387" o:spid="_x0000_s1028" type="#_x0000_t75" style="position:absolute;left:57014;width:27432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">
                  <v:imagedata r:id="rId278" o:title=""/>
                </v:shape>
                <v:shape id="รูปภาพ 118438388" o:spid="_x0000_s1029" type="#_x0000_t75" style="position:absolute;width:27432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">
                  <v:imagedata r:id="rId279" o:title=""/>
                </v:shape>
                <w10:wrap anchorx="page"/>
              </v:group>
            </w:pict>
          </mc:Fallback>
        </mc:AlternateContent>
      </w:r>
    </w:p>
    <w:p w14:paraId="3AFD59C4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24698162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7E954385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3F4C4AFD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6CE5A78C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41598551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225C5E27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วันนี้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>4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ก.พ.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 xml:space="preserve">69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เวลา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>11.30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น.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พ.ต.ท.บรรพต มณีคล้าย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รอง ผกก.ป. สภ.ยะหา ได้พบปะพูดคุยตรวจเยี่ยมร้านทองก</w:t>
      </w:r>
      <w:proofErr w:type="spellStart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ฤษ</w:t>
      </w:r>
      <w:proofErr w:type="spellEnd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ณพร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พบ น.ส.</w:t>
      </w:r>
      <w:proofErr w:type="spellStart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นู</w:t>
      </w:r>
      <w:proofErr w:type="spellEnd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ไรตี </w:t>
      </w:r>
      <w:proofErr w:type="spellStart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แม</w:t>
      </w:r>
      <w:proofErr w:type="spellEnd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พรมมิ พนักงานร้านทอง และเจ้าของร้าน พร้อมด้วยพูดคุยขอความร่วมมือให้ทางร้านระมัดระวังสังเกตบุคคลแปลกหน้าหรือบุคคลต้องสงสัยที่อาจจะก่อเหตุชิงทรัพย์ทอง เนื่องจากช่วงที่ผ่านราคาทองมีการขึ้นอย่างต่อเนื่องเกรงว่าจะเกิดการก่อเหตุพร้อมกันนี้ทางร้านทองได้มอบ อินทพลาลัมให้แก่เจ้าหน้าที่ตำรวจไว้รับประทานตอนเปิดบวช</w:t>
      </w:r>
    </w:p>
    <w:p w14:paraId="48A9CC24" w14:textId="77777777" w:rsidR="00AF10DE" w:rsidRPr="00AF10DE" w:rsidRDefault="00AF10DE" w:rsidP="00AF10DE">
      <w:pPr>
        <w:ind w:firstLine="720"/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ตรวจเยี่ยมธนาคาร</w:t>
      </w:r>
    </w:p>
    <w:p w14:paraId="350953BA" w14:textId="77777777" w:rsidR="00AF10DE" w:rsidRPr="00AF10DE" w:rsidRDefault="00AF10DE" w:rsidP="00AF10DE">
      <w:pPr>
        <w:ind w:firstLine="720"/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b/>
          <w:bCs/>
          <w:noProof/>
          <w:kern w:val="2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46E20738" wp14:editId="773A9FBC">
                <wp:simplePos x="0" y="0"/>
                <wp:positionH relativeFrom="page">
                  <wp:align>center</wp:align>
                </wp:positionH>
                <wp:positionV relativeFrom="paragraph">
                  <wp:posOffset>229235</wp:posOffset>
                </wp:positionV>
                <wp:extent cx="5400000" cy="1440000"/>
                <wp:effectExtent l="0" t="0" r="0" b="8255"/>
                <wp:wrapNone/>
                <wp:docPr id="118438389" name="กลุ่ม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351846" cy="1543427"/>
                        </a:xfrm>
                      </wpg:grpSpPr>
                      <pic:pic xmlns:pic="http://schemas.openxmlformats.org/drawingml/2006/picture">
                        <pic:nvPicPr>
                          <pic:cNvPr id="118438390" name="รูปภาพ 118438390"/>
                          <pic:cNvPicPr>
                            <a:picLocks noChangeAspect="1"/>
                          </pic:cNvPicPr>
                        </pic:nvPicPr>
                        <pic:blipFill>
                          <a:blip r:embed="rId2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04323" y="0"/>
                            <a:ext cx="2743200" cy="15434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391" name="รูปภาพ 118438391"/>
                          <pic:cNvPicPr>
                            <a:picLocks noChangeAspect="1"/>
                          </pic:cNvPicPr>
                        </pic:nvPicPr>
                        <pic:blipFill>
                          <a:blip r:embed="rId2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434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392" name="รูปภาพ 118438392"/>
                          <pic:cNvPicPr>
                            <a:picLocks noChangeAspect="1"/>
                          </pic:cNvPicPr>
                        </pic:nvPicPr>
                        <pic:blipFill>
                          <a:blip r:embed="rId2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08646" y="0"/>
                            <a:ext cx="2743200" cy="15434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972FBB" id="กลุ่ม 23" o:spid="_x0000_s1026" style="position:absolute;margin-left:0;margin-top:18.05pt;width:425.2pt;height:113.4pt;z-index:251724800;mso-position-horizontal:center;mso-position-horizontal-relative:page;mso-width-relative:margin;mso-height-relative:margin" coordsize="83518,154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">
                <v:shape id="รูปภาพ 118438390" o:spid="_x0000_s1027" type="#_x0000_t75" style="position:absolute;left:28043;width:27432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">
                  <v:imagedata r:id="rId283" o:title=""/>
                </v:shape>
                <v:shape id="รูปภาพ 118438391" o:spid="_x0000_s1028" type="#_x0000_t75" style="position:absolute;width:27432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">
                  <v:imagedata r:id="rId284" o:title=""/>
                </v:shape>
                <v:shape id="รูปภาพ 118438392" o:spid="_x0000_s1029" type="#_x0000_t75" style="position:absolute;left:56086;width:27432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">
                  <v:imagedata r:id="rId285" o:title=""/>
                </v:shape>
                <w10:wrap anchorx="page"/>
              </v:group>
            </w:pict>
          </mc:Fallback>
        </mc:AlternateContent>
      </w:r>
    </w:p>
    <w:p w14:paraId="41DDC775" w14:textId="77777777" w:rsidR="00AF10DE" w:rsidRPr="00AF10DE" w:rsidRDefault="00AF10DE" w:rsidP="00AF10DE">
      <w:pPr>
        <w:ind w:firstLine="720"/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</w:p>
    <w:p w14:paraId="7439B8E1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657686B9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0F1B5222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262A9D8C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4BEACA5E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09624F12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1B800DA1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วันนี้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>4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มี.ค.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>69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เวลา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>12.30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น.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พ.ต.อ.สายูตี กา</w:t>
      </w:r>
      <w:proofErr w:type="spellStart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เต๊ะ</w:t>
      </w:r>
      <w:proofErr w:type="spellEnd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ผกก.สภ.ยะหา สั่งการให้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พ.ต.ท.บรรพต มณีคล้าย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รอง ผกก.ป. สภ.ยะหา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ตรวจเยี่ยมธนาคารกรุงไทย พบ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ด.ต.</w:t>
      </w:r>
      <w:proofErr w:type="spellStart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หย๊ะ</w:t>
      </w:r>
      <w:proofErr w:type="spellEnd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ฝาด เหย</w:t>
      </w:r>
      <w:proofErr w:type="spellStart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็บห</w:t>
      </w:r>
      <w:proofErr w:type="spellEnd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นุด อยู่ปฏิบัติหน้าที่ จึงได้พูดคุยพร้อมกำชับการปฏิบัติให้มีความพร้อมตลอดเวลาเพื่อป้องกันอาชญากรรมและป้องกันการก่อเหตุจากฝั่งตรงข้าม</w:t>
      </w:r>
    </w:p>
    <w:p w14:paraId="1A9793C9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63336ED1" w14:textId="77777777" w:rsidR="0038095F" w:rsidRDefault="0038095F">
      <w:pPr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14:ligatures w14:val="standardContextual"/>
        </w:rPr>
      </w:pPr>
      <w:r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14:ligatures w14:val="standardContextual"/>
        </w:rPr>
        <w:br w:type="page"/>
      </w:r>
    </w:p>
    <w:p w14:paraId="440D45A2" w14:textId="7BF78EEF" w:rsidR="00AF10DE" w:rsidRPr="00AF10DE" w:rsidRDefault="00AF10DE" w:rsidP="00AF10DE">
      <w:pPr>
        <w:ind w:firstLine="720"/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14:ligatures w14:val="standardContextual"/>
        </w:rPr>
        <w:lastRenderedPageBreak/>
        <w:t>ตรวจเยี่ยมธนาคาร</w:t>
      </w:r>
    </w:p>
    <w:p w14:paraId="4C3539DB" w14:textId="77777777" w:rsidR="00AF10DE" w:rsidRPr="00AF10DE" w:rsidRDefault="00AF10DE" w:rsidP="00AF10DE">
      <w:pPr>
        <w:ind w:firstLine="720"/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b/>
          <w:bCs/>
          <w:noProof/>
          <w:kern w:val="2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5B70816A" wp14:editId="1F0ED8B9">
                <wp:simplePos x="0" y="0"/>
                <wp:positionH relativeFrom="margin">
                  <wp:align>center</wp:align>
                </wp:positionH>
                <wp:positionV relativeFrom="paragraph">
                  <wp:posOffset>153670</wp:posOffset>
                </wp:positionV>
                <wp:extent cx="5400000" cy="1440000"/>
                <wp:effectExtent l="0" t="0" r="0" b="8255"/>
                <wp:wrapNone/>
                <wp:docPr id="118438393" name="กลุ่ม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444610" cy="1543428"/>
                        </a:xfrm>
                      </wpg:grpSpPr>
                      <pic:pic xmlns:pic="http://schemas.openxmlformats.org/drawingml/2006/picture">
                        <pic:nvPicPr>
                          <pic:cNvPr id="118438394" name="รูปภาพ 118438394"/>
                          <pic:cNvPicPr>
                            <a:picLocks noChangeAspect="1"/>
                          </pic:cNvPicPr>
                        </pic:nvPicPr>
                        <pic:blipFill>
                          <a:blip r:embed="rId2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0705" y="0"/>
                            <a:ext cx="2743200" cy="15434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395" name="รูปภาพ 118438395"/>
                          <pic:cNvPicPr>
                            <a:picLocks noChangeAspect="1"/>
                          </pic:cNvPicPr>
                        </pic:nvPicPr>
                        <pic:blipFill>
                          <a:blip r:embed="rId2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743200" cy="15434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396" name="รูปภาพ 118438396"/>
                          <pic:cNvPicPr>
                            <a:picLocks noChangeAspect="1"/>
                          </pic:cNvPicPr>
                        </pic:nvPicPr>
                        <pic:blipFill>
                          <a:blip r:embed="rId2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01410" y="1"/>
                            <a:ext cx="2743200" cy="15434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2C1C4C" id="กลุ่ม 30" o:spid="_x0000_s1026" style="position:absolute;margin-left:0;margin-top:12.1pt;width:425.2pt;height:113.4pt;z-index:251725824;mso-position-horizontal:center;mso-position-horizontal-relative:margin;mso-width-relative:margin;mso-height-relative:margin" coordsize="84446,154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">
                <v:shape id="รูปภาพ 118438394" o:spid="_x0000_s1027" type="#_x0000_t75" style="position:absolute;left:28507;width:27432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">
                  <v:imagedata r:id="rId289" o:title=""/>
                </v:shape>
                <v:shape id="รูปภาพ 118438395" o:spid="_x0000_s1028" type="#_x0000_t75" style="position:absolute;width:27432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">
                  <v:imagedata r:id="rId290" o:title=""/>
                </v:shape>
                <v:shape id="รูปภาพ 118438396" o:spid="_x0000_s1029" type="#_x0000_t75" style="position:absolute;left:57014;width:27432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">
                  <v:imagedata r:id="rId291" o:title=""/>
                </v:shape>
                <w10:wrap anchorx="margin"/>
              </v:group>
            </w:pict>
          </mc:Fallback>
        </mc:AlternateContent>
      </w:r>
    </w:p>
    <w:p w14:paraId="30F976E1" w14:textId="77777777" w:rsidR="00AF10DE" w:rsidRPr="00AF10DE" w:rsidRDefault="00AF10DE" w:rsidP="00AF10DE">
      <w:pPr>
        <w:ind w:firstLine="720"/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</w:p>
    <w:p w14:paraId="6D5253ED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0A6AA22A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37DBCA7F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05F44E8B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0875ED43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2F1BD0BF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59240C12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วันนี้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> 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4 มี.ค. 69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เวลา 13.00 น.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พ.ต.อ.สายูตี กา</w:t>
      </w:r>
      <w:proofErr w:type="spellStart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เต๊ะ</w:t>
      </w:r>
      <w:proofErr w:type="spellEnd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ผกก.สภ.ยะหา สั่งการให้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พ.ต.ท.บรรพต มณีคล้าย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รอง ผกก.ป. สภ.ยะหา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ตรวจเยี่ยมธนาคารออมสินพบ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จ.ส.ต.อีวัน เลาะรา</w:t>
      </w:r>
      <w:proofErr w:type="spellStart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แม</w:t>
      </w:r>
      <w:proofErr w:type="spellEnd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อยู่ปฏิบัติหน้าที่ จึงได้พูดคุยพร้อมกำชับการปฏิบัติให้มีความพร้อมตลอดเวลาเพื่อป้องกันอาชญากรรมและป้องกันการก่อเหตุจากฝั่งตรงข้าม</w:t>
      </w:r>
    </w:p>
    <w:p w14:paraId="56F002D4" w14:textId="77777777" w:rsidR="00AF10DE" w:rsidRPr="00AF10DE" w:rsidRDefault="00AF10DE" w:rsidP="00AF10DE">
      <w:pPr>
        <w:ind w:firstLine="720"/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ตรวจเยี่ยมร้านทอง</w:t>
      </w:r>
    </w:p>
    <w:p w14:paraId="50A95542" w14:textId="77777777" w:rsidR="00AF10DE" w:rsidRPr="00AF10DE" w:rsidRDefault="00AF10DE" w:rsidP="00AF10DE">
      <w:pPr>
        <w:ind w:firstLine="720"/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b/>
          <w:bCs/>
          <w:noProof/>
          <w:kern w:val="2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52C83435" wp14:editId="179CFA91">
                <wp:simplePos x="0" y="0"/>
                <wp:positionH relativeFrom="page">
                  <wp:align>center</wp:align>
                </wp:positionH>
                <wp:positionV relativeFrom="paragraph">
                  <wp:posOffset>229235</wp:posOffset>
                </wp:positionV>
                <wp:extent cx="5400000" cy="1440000"/>
                <wp:effectExtent l="0" t="0" r="0" b="8255"/>
                <wp:wrapNone/>
                <wp:docPr id="118438397" name="กลุ่ม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415692" cy="2057400"/>
                        </a:xfrm>
                      </wpg:grpSpPr>
                      <pic:pic xmlns:pic="http://schemas.openxmlformats.org/drawingml/2006/picture">
                        <pic:nvPicPr>
                          <pic:cNvPr id="118438398" name="รูปภาพ 11843839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394" b="27394"/>
                          <a:stretch/>
                        </pic:blipFill>
                        <pic:spPr>
                          <a:xfrm>
                            <a:off x="2836246" y="0"/>
                            <a:ext cx="2743200" cy="2057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399" name="รูปภาพ 118438399"/>
                          <pic:cNvPicPr>
                            <a:picLocks noChangeAspect="1"/>
                          </pic:cNvPicPr>
                        </pic:nvPicPr>
                        <pic:blipFill>
                          <a:blip r:embed="rId2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73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400" name="รูปภาพ 118438400"/>
                          <pic:cNvPicPr>
                            <a:picLocks noChangeAspect="1"/>
                          </pic:cNvPicPr>
                        </pic:nvPicPr>
                        <pic:blipFill>
                          <a:blip r:embed="rId2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72492" y="0"/>
                            <a:ext cx="2743200" cy="20573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09AAA7" id="กลุ่ม 37" o:spid="_x0000_s1026" style="position:absolute;margin-left:0;margin-top:18.05pt;width:425.2pt;height:113.4pt;z-index:251726848;mso-position-horizontal:center;mso-position-horizontal-relative:page;mso-width-relative:margin;mso-height-relative:margin" coordsize="84156,205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">
                <v:shape id="รูปภาพ 118438398" o:spid="_x0000_s1027" type="#_x0000_t75" style="position:absolute;left:28362;width:27432;height:20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">
                  <v:imagedata r:id="rId295" o:title="" croptop="17953f" cropbottom="17953f"/>
                </v:shape>
                <v:shape id="รูปภาพ 118438399" o:spid="_x0000_s1028" type="#_x0000_t75" style="position:absolute;width:27432;height:20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">
                  <v:imagedata r:id="rId296" o:title=""/>
                </v:shape>
                <v:shape id="รูปภาพ 118438400" o:spid="_x0000_s1029" type="#_x0000_t75" style="position:absolute;left:56724;width:27432;height:20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">
                  <v:imagedata r:id="rId297" o:title=""/>
                </v:shape>
                <w10:wrap anchorx="page"/>
              </v:group>
            </w:pict>
          </mc:Fallback>
        </mc:AlternateContent>
      </w:r>
    </w:p>
    <w:p w14:paraId="0B38A171" w14:textId="77777777" w:rsidR="00AF10DE" w:rsidRPr="00AF10DE" w:rsidRDefault="00AF10DE" w:rsidP="00AF10DE">
      <w:pPr>
        <w:ind w:firstLine="720"/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</w:p>
    <w:p w14:paraId="16962513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19190626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700D94C7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5411803E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3E719E5E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27D55FCE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3FC92BA4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วันนี้ 4 มี.ค.69 เวลา 13.30 น.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พ.ต.ท.บรรพต มณีคล้าย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รอง ผกก.ป.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สภ.ยะหา ได้พบปะพูดคุย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     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ตรวจเยี่ยมร้านทองวิรัตน์ พบ น.ส.ธิดารัตน์ อนุรักษ์พงศธร เจ้าของร้าน พร้อมด้วยพูดคุยขอความร่วมมือให้ทางร้านระมัดระวังสังเกตบุคคลแปลกหน้าหรือบุคคลต้องสงสัยที่อาจจะก่อเหตุชิงทรัพย์ทอง เนื่องจากช่วงที่ผ่านราคาทองมีการขึ้นอย่างต่อเนื่องเกรงว่าจะเกิดการก่อเหตุเป็นได้และหลังจากได้ประชาสัมพันธ์ให้ทางร้านติดสัญญาณเตือนภัยทางร้านได้ดำเนิดการติดตั้งเรียบร้อย</w:t>
      </w:r>
    </w:p>
    <w:p w14:paraId="239C0933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7A1780DE" w14:textId="77777777" w:rsidR="0038095F" w:rsidRDefault="0038095F">
      <w:pPr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14:ligatures w14:val="standardContextual"/>
        </w:rPr>
      </w:pPr>
      <w:r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14:ligatures w14:val="standardContextual"/>
        </w:rPr>
        <w:br w:type="page"/>
      </w:r>
    </w:p>
    <w:p w14:paraId="34199C1B" w14:textId="472F3BD7" w:rsidR="00AF10DE" w:rsidRPr="00AF10DE" w:rsidRDefault="00AF10DE" w:rsidP="00AF10DE">
      <w:pPr>
        <w:ind w:firstLine="720"/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14:ligatures w14:val="standardContextual"/>
        </w:rPr>
        <w:lastRenderedPageBreak/>
        <w:t>ตรวจเยี่ยมร้านทอง</w:t>
      </w:r>
    </w:p>
    <w:p w14:paraId="55868296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noProof/>
          <w:kern w:val="2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25431021" wp14:editId="7C45397B">
                <wp:simplePos x="0" y="0"/>
                <wp:positionH relativeFrom="margin">
                  <wp:align>center</wp:align>
                </wp:positionH>
                <wp:positionV relativeFrom="paragraph">
                  <wp:posOffset>170815</wp:posOffset>
                </wp:positionV>
                <wp:extent cx="5400000" cy="1440000"/>
                <wp:effectExtent l="0" t="0" r="0" b="8255"/>
                <wp:wrapNone/>
                <wp:docPr id="118438401" name="กลุ่ม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403366" cy="1543429"/>
                        </a:xfrm>
                      </wpg:grpSpPr>
                      <pic:pic xmlns:pic="http://schemas.openxmlformats.org/drawingml/2006/picture">
                        <pic:nvPicPr>
                          <pic:cNvPr id="118438402" name="รูปภาพ 118438402"/>
                          <pic:cNvPicPr>
                            <a:picLocks noChangeAspect="1"/>
                          </pic:cNvPicPr>
                        </pic:nvPicPr>
                        <pic:blipFill>
                          <a:blip r:embed="rId2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60166" y="0"/>
                            <a:ext cx="2743200" cy="15434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403" name="รูปภาพ 118438403"/>
                          <pic:cNvPicPr>
                            <a:picLocks noChangeAspect="1"/>
                          </pic:cNvPicPr>
                        </pic:nvPicPr>
                        <pic:blipFill>
                          <a:blip r:embed="rId2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0083" y="2"/>
                            <a:ext cx="2743200" cy="15434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404" name="รูปภาพ 118438404"/>
                          <pic:cNvPicPr>
                            <a:picLocks noChangeAspect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"/>
                            <a:ext cx="2743200" cy="15434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CFF9FE" id="กลุ่ม 44" o:spid="_x0000_s1026" style="position:absolute;margin-left:0;margin-top:13.45pt;width:425.2pt;height:113.4pt;z-index:251727872;mso-position-horizontal:center;mso-position-horizontal-relative:margin;mso-width-relative:margin;mso-height-relative:margin" coordsize="84033,154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">
                <v:shape id="รูปภาพ 118438402" o:spid="_x0000_s1027" type="#_x0000_t75" style="position:absolute;left:56601;width:27432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">
                  <v:imagedata r:id="rId301" o:title=""/>
                </v:shape>
                <v:shape id="รูปภาพ 118438403" o:spid="_x0000_s1028" type="#_x0000_t75" style="position:absolute;left:28300;width:27432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">
                  <v:imagedata r:id="rId302" o:title=""/>
                </v:shape>
                <v:shape id="รูปภาพ 118438404" o:spid="_x0000_s1029" type="#_x0000_t75" style="position:absolute;width:27432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">
                  <v:imagedata r:id="rId303" o:title=""/>
                </v:shape>
                <w10:wrap anchorx="margin"/>
              </v:group>
            </w:pict>
          </mc:Fallback>
        </mc:AlternateContent>
      </w:r>
    </w:p>
    <w:p w14:paraId="244C98F9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29955230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วั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นนี้ 4 มี.ค.69 เวลา 13.50 น.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พ.ต.ท.บรรพต มณีคล้าย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รอง ผกก.ป. สภ.ยะหา ได้พบปะพูดคุย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     </w:t>
      </w:r>
    </w:p>
    <w:p w14:paraId="607ECB16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7B41E80D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2A702B7E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2C41427D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5EA07459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66A40D82" w14:textId="0E7EB99C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วันนี้ 4 มี.ค.69 เวลา 13.50 น.ตรวจเยี่ยมร้านทองทรัพย์ทวีสิน พบ นาง ปทิตตา ฤทธิ์ผสิน  พร้อมมารดา เจ้าของร้าน พร้อมด้วยพูดคุยขอความร่วมมือให้ทางร้านระมัดระวังสังเกตบุคคลแปลกหน้าหรือบุคคลต้องสงสัยที่อาจจะก่อเหตุชิงทรัพย์ทอง เนื่องจากช่วงที่ผ่านราคาทองมีการขึ้นอย่างต่อเนื่องเกรงว่าจะเกิดการก่อเหตุเป็นได้และหลังจากได้ประชาสัมพันธ์ให้ทางร้านติดสัญญาณเตือนภัยทางร้านได้ดำเนิดการติดตั้งเรียบร้อย</w:t>
      </w:r>
    </w:p>
    <w:p w14:paraId="3EA71CC0" w14:textId="77777777" w:rsidR="00AF10DE" w:rsidRPr="00AF10DE" w:rsidRDefault="00AF10DE" w:rsidP="00AF10DE">
      <w:pPr>
        <w:ind w:firstLine="720"/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</w:p>
    <w:p w14:paraId="2C06DA80" w14:textId="77777777" w:rsidR="00AF10DE" w:rsidRPr="00AF10DE" w:rsidRDefault="00AF10DE" w:rsidP="00AF10DE">
      <w:pPr>
        <w:ind w:firstLine="720"/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ตรวจเยี่ยมร้านทอง</w:t>
      </w:r>
    </w:p>
    <w:p w14:paraId="1DF937CB" w14:textId="77777777" w:rsidR="00AF10DE" w:rsidRPr="00AF10DE" w:rsidRDefault="00AF10DE" w:rsidP="00AF10DE">
      <w:pPr>
        <w:ind w:firstLine="720"/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b/>
          <w:bCs/>
          <w:noProof/>
          <w:kern w:val="2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45BC0E0A" wp14:editId="06BB155B">
                <wp:simplePos x="0" y="0"/>
                <wp:positionH relativeFrom="page">
                  <wp:align>center</wp:align>
                </wp:positionH>
                <wp:positionV relativeFrom="paragraph">
                  <wp:posOffset>207925</wp:posOffset>
                </wp:positionV>
                <wp:extent cx="5400000" cy="1440000"/>
                <wp:effectExtent l="0" t="0" r="0" b="8255"/>
                <wp:wrapNone/>
                <wp:docPr id="118438405" name="กลุ่ม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444612" cy="1566618"/>
                        </a:xfrm>
                      </wpg:grpSpPr>
                      <pic:pic xmlns:pic="http://schemas.openxmlformats.org/drawingml/2006/picture">
                        <pic:nvPicPr>
                          <pic:cNvPr id="118438406" name="รูปภาพ 118438406"/>
                          <pic:cNvPicPr>
                            <a:picLocks noChangeAspect="1"/>
                          </pic:cNvPicPr>
                        </pic:nvPicPr>
                        <pic:blipFill>
                          <a:blip r:embed="rId3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0706" y="0"/>
                            <a:ext cx="2743200" cy="15434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407" name="รูปภาพ 118438407"/>
                          <pic:cNvPicPr>
                            <a:picLocks noChangeAspect="1"/>
                          </pic:cNvPicPr>
                        </pic:nvPicPr>
                        <pic:blipFill>
                          <a:blip r:embed="rId3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01412" y="23191"/>
                            <a:ext cx="2743200" cy="15434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408" name="รูปภาพ 118438408"/>
                          <pic:cNvPicPr>
                            <a:picLocks noChangeAspect="1"/>
                          </pic:cNvPicPr>
                        </pic:nvPicPr>
                        <pic:blipFill>
                          <a:blip r:embed="rId3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434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D7411D" id="กลุ่ม 51" o:spid="_x0000_s1026" style="position:absolute;margin-left:0;margin-top:16.35pt;width:425.2pt;height:113.4pt;z-index:251728896;mso-position-horizontal:center;mso-position-horizontal-relative:page;mso-width-relative:margin;mso-height-relative:margin" coordsize="84446,156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">
                <v:shape id="รูปภาพ 118438406" o:spid="_x0000_s1027" type="#_x0000_t75" style="position:absolute;left:28507;width:27432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">
                  <v:imagedata r:id="rId307" o:title=""/>
                </v:shape>
                <v:shape id="รูปภาพ 118438407" o:spid="_x0000_s1028" type="#_x0000_t75" style="position:absolute;left:57014;top:231;width:27432;height:15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">
                  <v:imagedata r:id="rId308" o:title=""/>
                </v:shape>
                <v:shape id="รูปภาพ 118438408" o:spid="_x0000_s1029" type="#_x0000_t75" style="position:absolute;width:27432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">
                  <v:imagedata r:id="rId309" o:title=""/>
                </v:shape>
                <w10:wrap anchorx="page"/>
              </v:group>
            </w:pict>
          </mc:Fallback>
        </mc:AlternateContent>
      </w:r>
    </w:p>
    <w:p w14:paraId="7CDE31AC" w14:textId="77777777" w:rsidR="00AF10DE" w:rsidRPr="00AF10DE" w:rsidRDefault="00AF10DE" w:rsidP="00AF10DE">
      <w:pPr>
        <w:ind w:firstLine="720"/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</w:p>
    <w:p w14:paraId="732485E6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5B31B07B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1C4C3621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32C5427E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54949F95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64BAFFBA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74F17249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วันนี้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>4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มี.ค.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 xml:space="preserve">69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เวลา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>14.10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น.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พ.ต.ท.บรรพต มณีคล้าย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รอง ผกก.ป. สภ.ยะหา ได้พบปะพูดคุย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        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ตรวจเยี่ยมร้านทองเลี่ยมทอง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 xml:space="preserve">2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พบ นาย  ชัชวาล โพธิยก เจ้าของร้าน พร้อมด้วยพูดคุยขอความร่วมมือให้ทางร้านระมัดระวังสังเกตบุคคลแปลกหน้าหรือบุคคลต้องสงสัยที่อาจจะก่อเหตุชิงทรัพย์ทอง เนื่องจากช่วงที่ผ่านราคาทองมีการขึ้นอย่างต่อเนื่องเกรงว่าจะเกิดการก่อเหตุเป็นได้</w:t>
      </w:r>
    </w:p>
    <w:p w14:paraId="6DBA540D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2037688A" w14:textId="2EA354EA" w:rsid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4AFD542C" w14:textId="7392FA8B" w:rsid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68A2892D" w14:textId="3E7565BB" w:rsid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38CC7D5E" w14:textId="17F24F1A" w:rsid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45D144A7" w14:textId="08439AF4" w:rsid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249C45C7" w14:textId="1A2DB38B" w:rsid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08B24CAE" w14:textId="77777777" w:rsidR="00AF10DE" w:rsidRPr="00AF10DE" w:rsidRDefault="00AF10DE" w:rsidP="00AF10DE">
      <w:pPr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14:ligatures w14:val="standardContextual"/>
        </w:rPr>
      </w:pPr>
      <w:r w:rsidRPr="00AF10DE"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14:ligatures w14:val="standardContextual"/>
        </w:rPr>
        <w:lastRenderedPageBreak/>
        <w:t>มอบเงินสนับสนุน</w:t>
      </w:r>
      <w:r w:rsidRPr="00AF10DE">
        <w:rPr>
          <w:rFonts w:ascii="TH SarabunPSK" w:eastAsia="Calibr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 xml:space="preserve">รับ ขรก.ใหม่ </w:t>
      </w:r>
    </w:p>
    <w:p w14:paraId="3B345AD2" w14:textId="77777777" w:rsidR="00AF10DE" w:rsidRPr="00AF10DE" w:rsidRDefault="00AF10DE" w:rsidP="00AF10DE">
      <w:pPr>
        <w:jc w:val="center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628CF930" w14:textId="77777777" w:rsidR="00AF10DE" w:rsidRPr="00AF10DE" w:rsidRDefault="00AF10DE" w:rsidP="00AF10DE">
      <w:pPr>
        <w:jc w:val="center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noProof/>
          <w:kern w:val="2"/>
          <w:sz w:val="32"/>
          <w:szCs w:val="32"/>
          <w14:ligatures w14:val="standardContextual"/>
        </w:rPr>
        <w:drawing>
          <wp:inline distT="0" distB="0" distL="0" distR="0" wp14:anchorId="16AE277B" wp14:editId="322D57A7">
            <wp:extent cx="3838679" cy="2160000"/>
            <wp:effectExtent l="0" t="0" r="0" b="0"/>
            <wp:docPr id="118438416" name="รูปภาพ 13">
              <a:extLst xmlns:a="http://schemas.openxmlformats.org/drawingml/2006/main">
                <a:ext uri="{FF2B5EF4-FFF2-40B4-BE49-F238E27FC236}">
                  <a16:creationId xmlns:a16="http://schemas.microsoft.com/office/drawing/2014/main" id="{0A407F67-8A72-4208-8910-21D5E474FF9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3">
                      <a:extLst>
                        <a:ext uri="{FF2B5EF4-FFF2-40B4-BE49-F238E27FC236}">
                          <a16:creationId xmlns:a16="http://schemas.microsoft.com/office/drawing/2014/main" id="{0A407F67-8A72-4208-8910-21D5E474FF9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679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08A8A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280FC3C0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ab/>
        <w:t>วันนี้ 9 มี.ค. 69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เวลา 09.45น.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พ.ต.ท.บรรพต มณีคล้าย รอง ผกก. ป. สภ.ยะหา ได้มอบเงินสนับสนุนแก่ตัวแทนเพื่อใช้จ่ายในการจัดเลี้ยงต้อนรับ</w:t>
      </w:r>
      <w:proofErr w:type="spellStart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น้องๆ</w:t>
      </w:r>
      <w:proofErr w:type="spellEnd"/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ข้าราชการตำรวจใหม่ที่ได้รับการบรรจุมายัง สภ.ยะหา</w:t>
      </w:r>
    </w:p>
    <w:p w14:paraId="7FD55AA3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370320C4" w14:textId="77777777" w:rsidR="00AF10DE" w:rsidRPr="00AF10DE" w:rsidRDefault="00AF10DE" w:rsidP="00AF10DE">
      <w:pPr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14:ligatures w14:val="standardContextual"/>
        </w:rPr>
        <w:t xml:space="preserve">มอบเงินรางวัลให้กับชุด </w:t>
      </w:r>
      <w:proofErr w:type="spellStart"/>
      <w:r w:rsidRPr="00AF10DE"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ชป</w:t>
      </w:r>
      <w:proofErr w:type="spellEnd"/>
      <w:r w:rsidRPr="00AF10DE"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  <w:t>.</w:t>
      </w:r>
    </w:p>
    <w:p w14:paraId="0E0CDB4B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1E4588CA" w14:textId="77777777" w:rsidR="00AF10DE" w:rsidRPr="00AF10DE" w:rsidRDefault="00AF10DE" w:rsidP="00AF10DE">
      <w:pPr>
        <w:jc w:val="center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AF10DE">
        <w:rPr>
          <w:rFonts w:ascii="Calibri" w:eastAsia="Calibri" w:hAnsi="Calibri" w:cs="TH SarabunPSK"/>
          <w:noProof/>
          <w:kern w:val="2"/>
          <w:sz w:val="32"/>
          <w:szCs w:val="32"/>
          <w:cs/>
          <w14:ligatures w14:val="standardContextual"/>
        </w:rPr>
        <w:drawing>
          <wp:inline distT="0" distB="0" distL="0" distR="0" wp14:anchorId="10885D77" wp14:editId="5A764FC2">
            <wp:extent cx="3839407" cy="2160000"/>
            <wp:effectExtent l="0" t="0" r="8890" b="0"/>
            <wp:docPr id="118438417" name="รูปภาพ 118438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407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D7E3A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710076E5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ab/>
        <w:t>วันนี้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> 9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มี.ค.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>69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เวลา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>10.20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น.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พ.ต.ท.บรรพต มณีคล้าย รอง ผกก.ป. สภ.ยะหา เรียกชุด (</w:t>
      </w:r>
      <w:proofErr w:type="spellStart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ชป</w:t>
      </w:r>
      <w:proofErr w:type="spellEnd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.</w:t>
      </w:r>
      <w:proofErr w:type="spellStart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อัศนีย์</w:t>
      </w:r>
      <w:proofErr w:type="spellEnd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) 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เพื่อมอบเงินรางวัลให้กับชุด </w:t>
      </w:r>
      <w:proofErr w:type="spellStart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ชป</w:t>
      </w:r>
      <w:proofErr w:type="spellEnd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. </w:t>
      </w:r>
      <w:proofErr w:type="spellStart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อัศนีย์</w:t>
      </w:r>
      <w:proofErr w:type="spellEnd"/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ที่ตั้งจุดสกัดแล้วสามารถจับยาเสพติดได้ เพื่อเป็นขวัญและกำลังใจ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         </w:t>
      </w:r>
      <w:proofErr w:type="spellStart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เเก่</w:t>
      </w:r>
      <w:proofErr w:type="spellEnd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กำลังพลในการปฏิบัติหน้าที่ต่อไป</w:t>
      </w:r>
    </w:p>
    <w:p w14:paraId="39DE2AE6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1B208F33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4B22629B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012DAE4D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50847938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7D3FE544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174B595E" w14:textId="77777777" w:rsidR="00AF10DE" w:rsidRPr="00AF10DE" w:rsidRDefault="00AF10DE" w:rsidP="00AF10DE">
      <w:pPr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14:ligatures w14:val="standardContextual"/>
        </w:rPr>
        <w:lastRenderedPageBreak/>
        <w:t>ตรวจเยี่ยมธนาคารกรุงไทย</w:t>
      </w:r>
    </w:p>
    <w:p w14:paraId="40B021C5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noProof/>
          <w:kern w:val="2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07DEA1CB" wp14:editId="522EE64D">
                <wp:simplePos x="0" y="0"/>
                <wp:positionH relativeFrom="page">
                  <wp:align>center</wp:align>
                </wp:positionH>
                <wp:positionV relativeFrom="paragraph">
                  <wp:posOffset>210185</wp:posOffset>
                </wp:positionV>
                <wp:extent cx="5400000" cy="1440000"/>
                <wp:effectExtent l="0" t="0" r="0" b="8255"/>
                <wp:wrapNone/>
                <wp:docPr id="118438409" name="กลุ่ม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441636" cy="1543428"/>
                        </a:xfrm>
                      </wpg:grpSpPr>
                      <pic:pic xmlns:pic="http://schemas.openxmlformats.org/drawingml/2006/picture">
                        <pic:nvPicPr>
                          <pic:cNvPr id="118438410" name="รูปภาพ 118438410"/>
                          <pic:cNvPicPr>
                            <a:picLocks noChangeAspect="1"/>
                          </pic:cNvPicPr>
                        </pic:nvPicPr>
                        <pic:blipFill>
                          <a:blip r:embed="rId3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49218" y="0"/>
                            <a:ext cx="2743200" cy="15434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411" name="รูปภาพ 118438411"/>
                          <pic:cNvPicPr>
                            <a:picLocks noChangeAspect="1"/>
                          </pic:cNvPicPr>
                        </pic:nvPicPr>
                        <pic:blipFill>
                          <a:blip r:embed="rId3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98436" y="1"/>
                            <a:ext cx="2743200" cy="15434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412" name="รูปภาพ 118438412"/>
                          <pic:cNvPicPr>
                            <a:picLocks noChangeAspect="1"/>
                          </pic:cNvPicPr>
                        </pic:nvPicPr>
                        <pic:blipFill>
                          <a:blip r:embed="rId3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743200" cy="15434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AE3992" id="กลุ่ม 20" o:spid="_x0000_s1026" style="position:absolute;margin-left:0;margin-top:16.55pt;width:425.2pt;height:113.4pt;z-index:251729920;mso-position-horizontal:center;mso-position-horizontal-relative:page;mso-width-relative:margin;mso-height-relative:margin" coordsize="84416,154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">
                <v:shape id="รูปภาพ 118438410" o:spid="_x0000_s1027" type="#_x0000_t75" style="position:absolute;left:28492;width:27432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">
                  <v:imagedata r:id="rId315" o:title=""/>
                </v:shape>
                <v:shape id="รูปภาพ 118438411" o:spid="_x0000_s1028" type="#_x0000_t75" style="position:absolute;left:56984;width:27432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">
                  <v:imagedata r:id="rId316" o:title=""/>
                </v:shape>
                <v:shape id="รูปภาพ 118438412" o:spid="_x0000_s1029" type="#_x0000_t75" style="position:absolute;width:27432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">
                  <v:imagedata r:id="rId317" o:title=""/>
                </v:shape>
                <w10:wrap anchorx="page"/>
              </v:group>
            </w:pict>
          </mc:Fallback>
        </mc:AlternateContent>
      </w:r>
    </w:p>
    <w:p w14:paraId="400C6C5E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37A617E8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79EFFD3D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06D304D3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686CC946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30726C3B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30AED931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3ECF0AC3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ab/>
        <w:t>วันนี้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> 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9 มี.ค. 69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เวลา 12.00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น.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พ.ต.อ.สายูตี กา</w:t>
      </w:r>
      <w:proofErr w:type="spellStart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เต๊ะ</w:t>
      </w:r>
      <w:proofErr w:type="spellEnd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ผกก.สภ.ยะหา สั่งการให้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พ.ต.ท.บรรพต มณีคล้าย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รอง ผกก.ป. สภ.ยะหา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ตรวจเยี่ยมธนาคารกรุงไทย พบ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ด.ต.</w:t>
      </w:r>
      <w:proofErr w:type="spellStart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หย๊ะ</w:t>
      </w:r>
      <w:proofErr w:type="spellEnd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ฝาด เหย</w:t>
      </w:r>
      <w:proofErr w:type="spellStart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็บห</w:t>
      </w:r>
      <w:proofErr w:type="spellEnd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นุด อยู่ปฏิบัติหน้าที่ จึงได้พูดคุยพร้อมกำชับการปฏิบัติให้มีความพร้อมตลอดเวลาเพื่อป้องกันอาชญากรรมและป้องกันการก่อเหตุจากฝั่งตรงข้าม</w:t>
      </w:r>
    </w:p>
    <w:p w14:paraId="27DCAC24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57C497A0" w14:textId="77777777" w:rsidR="00AF10DE" w:rsidRPr="00AF10DE" w:rsidRDefault="00AF10DE" w:rsidP="00AF10DE">
      <w:pPr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14:ligatures w14:val="standardContextual"/>
        </w:rPr>
        <w:t xml:space="preserve">ออกตรวจเยี่ยมร้านสะดวกซื้อ </w:t>
      </w:r>
      <w:r w:rsidRPr="00AF10DE"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  <w:t>(7-Eleven)</w:t>
      </w:r>
    </w:p>
    <w:p w14:paraId="2BF9B7F5" w14:textId="77777777" w:rsidR="00AF10DE" w:rsidRPr="00AF10DE" w:rsidRDefault="00AF10DE" w:rsidP="00AF10DE">
      <w:pPr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</w:p>
    <w:p w14:paraId="2612FBE3" w14:textId="77777777" w:rsidR="00AF10DE" w:rsidRPr="00AF10DE" w:rsidRDefault="00AF10DE" w:rsidP="00AF10DE">
      <w:pPr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b/>
          <w:bCs/>
          <w:noProof/>
          <w:kern w:val="2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08C116DE" wp14:editId="6C45F22F">
                <wp:simplePos x="0" y="0"/>
                <wp:positionH relativeFrom="page">
                  <wp:align>center</wp:align>
                </wp:positionH>
                <wp:positionV relativeFrom="paragraph">
                  <wp:posOffset>9525</wp:posOffset>
                </wp:positionV>
                <wp:extent cx="5399405" cy="1439545"/>
                <wp:effectExtent l="0" t="0" r="0" b="8255"/>
                <wp:wrapNone/>
                <wp:docPr id="118438413" name="กลุ่ม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9405" cy="1439545"/>
                          <a:chOff x="0" y="0"/>
                          <a:chExt cx="5580652" cy="1543427"/>
                        </a:xfrm>
                      </wpg:grpSpPr>
                      <pic:pic xmlns:pic="http://schemas.openxmlformats.org/drawingml/2006/picture">
                        <pic:nvPicPr>
                          <pic:cNvPr id="118438414" name="รูปภาพ 118438414"/>
                          <pic:cNvPicPr>
                            <a:picLocks noChangeAspect="1"/>
                          </pic:cNvPicPr>
                        </pic:nvPicPr>
                        <pic:blipFill>
                          <a:blip r:embed="rId3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7452" y="0"/>
                            <a:ext cx="2743200" cy="15434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415" name="รูปภาพ 118438415"/>
                          <pic:cNvPicPr>
                            <a:picLocks noChangeAspect="1"/>
                          </pic:cNvPicPr>
                        </pic:nvPicPr>
                        <pic:blipFill>
                          <a:blip r:embed="rId3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434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E5CD6F" id="กลุ่ม 25" o:spid="_x0000_s1026" style="position:absolute;margin-left:0;margin-top:.75pt;width:425.15pt;height:113.35pt;z-index:251730944;mso-position-horizontal:center;mso-position-horizontal-relative:page;mso-width-relative:margin;mso-height-relative:margin" coordsize="55806,154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">
                <v:shape id="รูปภาพ 118438414" o:spid="_x0000_s1027" type="#_x0000_t75" style="position:absolute;left:28374;width:27432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">
                  <v:imagedata r:id="rId320" o:title=""/>
                </v:shape>
                <v:shape id="รูปภาพ 118438415" o:spid="_x0000_s1028" type="#_x0000_t75" style="position:absolute;width:27432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">
                  <v:imagedata r:id="rId321" o:title=""/>
                </v:shape>
                <w10:wrap anchorx="page"/>
              </v:group>
            </w:pict>
          </mc:Fallback>
        </mc:AlternateContent>
      </w:r>
    </w:p>
    <w:p w14:paraId="4155EAB0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181936C2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1A567BA2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02D1B073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416AE0E7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3C42CF71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6A1D0481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ab/>
        <w:t xml:space="preserve">วันนี้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>9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มี.ค.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 xml:space="preserve">69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เวลา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>12.30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น.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พ.ต.อ.สายูตี กา</w:t>
      </w:r>
      <w:proofErr w:type="spellStart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เต๊ะ</w:t>
      </w:r>
      <w:proofErr w:type="spellEnd"/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 ผกก.สภ.ยะหา สั่งการให้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พ.ต.ท.บรรพต มณีคล้าย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รอง ผกก.ป. สภ.ยะหา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ออกตรวจเยี่ยมร้านสะดวกซื้อ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 xml:space="preserve">(7-Eleven)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ถ.พิทักษ์ธานี  พร้อมทั้งประชาสัมพันธ์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           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แก่ผู้ประกอบการ พนักงาน</w:t>
      </w:r>
      <w:r w:rsidRPr="00AF10DE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ให้หมั่นสอดส่องสังเกตุ บุคคลต้องสงสัย หรือ วัตถุสิ่งของต้องสงสัยบริเวรโดยรอบ พื้นที่ร้าน  เพื่อป้องกันอาชญากรรมและป้องกันการก่อเหตุจากฝั่งตรงข้าม</w:t>
      </w:r>
    </w:p>
    <w:p w14:paraId="7642BCA0" w14:textId="01770096" w:rsid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4D5E2E7E" w14:textId="312A73DD" w:rsid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44ABAD4B" w14:textId="0923DF14" w:rsid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4031CB05" w14:textId="514666F7" w:rsid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14E8FE01" w14:textId="496531E6" w:rsid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4A380D9C" w14:textId="636EF755" w:rsid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331353AB" w14:textId="077D8E28" w:rsid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02178533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4237DF9A" w14:textId="77777777" w:rsidR="00AF10DE" w:rsidRPr="00AF10DE" w:rsidRDefault="00AF10DE" w:rsidP="00AF10DE">
      <w:pPr>
        <w:ind w:firstLine="720"/>
        <w:jc w:val="center"/>
        <w:rPr>
          <w:rFonts w:ascii="TH SarabunPSK" w:eastAsia="Calibri" w:hAnsi="TH SarabunPSK" w:cs="TH SarabunPSK"/>
          <w:b/>
          <w:bCs/>
          <w:color w:val="000000"/>
          <w:kern w:val="2"/>
          <w:sz w:val="32"/>
          <w:szCs w:val="32"/>
          <w:cs/>
          <w14:ligatures w14:val="standardContextual"/>
        </w:rPr>
      </w:pPr>
      <w:r w:rsidRPr="00AF10DE">
        <w:rPr>
          <w:rFonts w:ascii="TH SarabunPSK" w:eastAsia="Calibri" w:hAnsi="TH SarabunPSK" w:cs="TH SarabunPSK" w:hint="cs"/>
          <w:b/>
          <w:bCs/>
          <w:color w:val="000000"/>
          <w:kern w:val="2"/>
          <w:sz w:val="32"/>
          <w:szCs w:val="32"/>
          <w:cs/>
          <w14:ligatures w14:val="standardContextual"/>
        </w:rPr>
        <w:lastRenderedPageBreak/>
        <w:t>รับแจ้งเหตุทะเลาะวิวาท</w:t>
      </w:r>
    </w:p>
    <w:p w14:paraId="7489FE58" w14:textId="77777777" w:rsidR="00AF10DE" w:rsidRPr="00AF10DE" w:rsidRDefault="00AF10DE" w:rsidP="00AF10DE">
      <w:pPr>
        <w:ind w:firstLine="720"/>
        <w:jc w:val="center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noProof/>
          <w:color w:val="000000"/>
          <w:kern w:val="2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4EF87D3A" wp14:editId="5268E996">
                <wp:simplePos x="0" y="0"/>
                <wp:positionH relativeFrom="margin">
                  <wp:align>center</wp:align>
                </wp:positionH>
                <wp:positionV relativeFrom="paragraph">
                  <wp:posOffset>229235</wp:posOffset>
                </wp:positionV>
                <wp:extent cx="5400000" cy="1440000"/>
                <wp:effectExtent l="0" t="0" r="0" b="8255"/>
                <wp:wrapNone/>
                <wp:docPr id="118438418" name="กลุ่ม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430442" cy="2057864"/>
                        </a:xfrm>
                      </wpg:grpSpPr>
                      <pic:pic xmlns:pic="http://schemas.openxmlformats.org/drawingml/2006/picture">
                        <pic:nvPicPr>
                          <pic:cNvPr id="118438419" name="รูปภาพ 118438419"/>
                          <pic:cNvPicPr>
                            <a:picLocks noChangeAspect="1"/>
                          </pic:cNvPicPr>
                        </pic:nvPicPr>
                        <pic:blipFill>
                          <a:blip r:embed="rId3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87242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420" name="รูปภาพ 118438420"/>
                          <pic:cNvPicPr>
                            <a:picLocks noChangeAspect="1"/>
                          </pic:cNvPicPr>
                        </pic:nvPicPr>
                        <pic:blipFill>
                          <a:blip r:embed="rId3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421" name="รูปภาพ 118438421"/>
                          <pic:cNvPicPr>
                            <a:picLocks noChangeAspect="1"/>
                          </pic:cNvPicPr>
                        </pic:nvPicPr>
                        <pic:blipFill>
                          <a:blip r:embed="rId3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43621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B18090" id="กลุ่ม 72" o:spid="_x0000_s1026" style="position:absolute;margin-left:0;margin-top:18.05pt;width:425.2pt;height:113.4pt;z-index:251732992;mso-position-horizontal:center;mso-position-horizontal-relative:margin;mso-width-relative:margin;mso-height-relative:margin" coordsize="84304,205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">
                <v:shape id="รูปภาพ 118438419" o:spid="_x0000_s1027" type="#_x0000_t75" style="position:absolute;left:56872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">
                  <v:imagedata r:id="rId325" o:title=""/>
                </v:shape>
                <v:shape id="รูปภาพ 118438420" o:spid="_x0000_s1028" type="#_x0000_t75" style="position:absolute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">
                  <v:imagedata r:id="rId326" o:title=""/>
                </v:shape>
                <v:shape id="รูปภาพ 118438421" o:spid="_x0000_s1029" type="#_x0000_t75" style="position:absolute;left:28436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">
                  <v:imagedata r:id="rId327" o:title=""/>
                </v:shape>
                <w10:wrap anchorx="margin"/>
              </v:group>
            </w:pict>
          </mc:Fallback>
        </mc:AlternateContent>
      </w:r>
    </w:p>
    <w:p w14:paraId="6CEF6948" w14:textId="77777777" w:rsidR="00AF10DE" w:rsidRPr="00AF10DE" w:rsidRDefault="00AF10DE" w:rsidP="00AF10DE">
      <w:pPr>
        <w:ind w:firstLine="720"/>
        <w:jc w:val="center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37A6DDFA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179E8C2D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38745159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6161833F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74F4DF66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712B5240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25FF4761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วันนี้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  <w:t> 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5 มี.ค. 69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เวลา 02.10  น.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พ.ต.อ.สายูตี กา</w:t>
      </w:r>
      <w:proofErr w:type="spellStart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เต๊ะ</w:t>
      </w:r>
      <w:proofErr w:type="spellEnd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 xml:space="preserve"> ผกก.สภ.ยะหา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,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พ.ต.ท.บรรพต มณีคล้าย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          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รอง ผกก. ป. สภ.ยะหา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>,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 xml:space="preserve"> พ.ต.ต.มะรอพี สาและ สวป.สภ.ยะหา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,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ร.ต.ท.ธนวัฒน์ ธรรมรัตน์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 xml:space="preserve">รอง สวป.สภ.ยะหา ปฏิบัติหน้าที่ร้อยเวร 20 พร้อมชุด </w:t>
      </w:r>
      <w:proofErr w:type="spellStart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ชป</w:t>
      </w:r>
      <w:proofErr w:type="spellEnd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.อัสนี</w:t>
      </w:r>
      <w:proofErr w:type="spellStart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ย์</w:t>
      </w:r>
      <w:proofErr w:type="spellEnd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 xml:space="preserve"> ตามที่ได้รับ</w:t>
      </w:r>
      <w:proofErr w:type="spellStart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เเจ้ง</w:t>
      </w:r>
      <w:proofErr w:type="spellEnd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 xml:space="preserve">เหตุ 191 จากศูนย์วิทยุ สภ.ยะหา ว่ามีเหตุบุคคลทะเลาะวิวาท ทำลายทรัพย์สิน ที่บริเวณบ้านเลขที่ 24/6 ม.3 ต.ยะหา อ.ยะหา จว.ยะลา ร้อยเวร 20 พร้อม 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          </w:t>
      </w:r>
      <w:proofErr w:type="spellStart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ชป</w:t>
      </w:r>
      <w:proofErr w:type="spellEnd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.อัสนี</w:t>
      </w:r>
      <w:proofErr w:type="spellStart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ย์</w:t>
      </w:r>
      <w:proofErr w:type="spellEnd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 xml:space="preserve"> ได้เข้าไป ว.4 ตรวจสอบที่เกิดเหตุ พบผู้แจ้งทราบชื่อ นาย  สมบูรณ์ ยุกลาย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  <w:t>(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3-9506-00455-97-8 )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         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 xml:space="preserve"> อายุ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59 ปีเบื้องต้นพบร่องรอยทรัพย์สินเสียหาย เป็นเสื้อผ้า</w:t>
      </w:r>
      <w:proofErr w:type="spellStart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เเละ</w:t>
      </w:r>
      <w:proofErr w:type="spellEnd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ไม่พบตัวผู้ก่อเหตุแต่อย่างใดจึงได้</w:t>
      </w:r>
      <w:proofErr w:type="spellStart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เเนะ</w:t>
      </w:r>
      <w:proofErr w:type="spellEnd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นำ ให้มาพบ พงส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>.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ฯ เพื่อดำเนินการในส่วนที่เกี่ยวข้องต่อไป</w:t>
      </w:r>
    </w:p>
    <w:p w14:paraId="4D621DE4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noProof/>
          <w:color w:val="000000"/>
          <w:kern w:val="2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5BE22ED3" wp14:editId="1DD60AB8">
                <wp:simplePos x="0" y="0"/>
                <wp:positionH relativeFrom="margin">
                  <wp:align>center</wp:align>
                </wp:positionH>
                <wp:positionV relativeFrom="paragraph">
                  <wp:posOffset>229235</wp:posOffset>
                </wp:positionV>
                <wp:extent cx="5400000" cy="1440000"/>
                <wp:effectExtent l="0" t="0" r="0" b="8255"/>
                <wp:wrapNone/>
                <wp:docPr id="118438422" name="กลุ่ม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441634" cy="1547075"/>
                        </a:xfrm>
                      </wpg:grpSpPr>
                      <pic:pic xmlns:pic="http://schemas.openxmlformats.org/drawingml/2006/picture">
                        <pic:nvPicPr>
                          <pic:cNvPr id="118438423" name="รูปภาพ 118438423"/>
                          <pic:cNvPicPr>
                            <a:picLocks noChangeAspect="1"/>
                          </pic:cNvPicPr>
                        </pic:nvPicPr>
                        <pic:blipFill>
                          <a:blip r:embed="rId3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98434" y="0"/>
                            <a:ext cx="2743200" cy="1547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424" name="รูปภาพ 118438424"/>
                          <pic:cNvPicPr>
                            <a:picLocks noChangeAspect="1"/>
                          </pic:cNvPicPr>
                        </pic:nvPicPr>
                        <pic:blipFill>
                          <a:blip r:embed="rId3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47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425" name="รูปภาพ 118438425"/>
                          <pic:cNvPicPr>
                            <a:picLocks noChangeAspect="1"/>
                          </pic:cNvPicPr>
                        </pic:nvPicPr>
                        <pic:blipFill>
                          <a:blip r:embed="rId3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49217" y="0"/>
                            <a:ext cx="2743200" cy="1547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03BD43" id="กลุ่ม 37" o:spid="_x0000_s1026" style="position:absolute;margin-left:0;margin-top:18.05pt;width:425.2pt;height:113.4pt;z-index:251734016;mso-position-horizontal:center;mso-position-horizontal-relative:margin;mso-width-relative:margin;mso-height-relative:margin" coordsize="84416,154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">
                <v:shape id="รูปภาพ 118438423" o:spid="_x0000_s1027" type="#_x0000_t75" style="position:absolute;left:56984;width:27432;height:15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">
                  <v:imagedata r:id="rId331" o:title=""/>
                </v:shape>
                <v:shape id="รูปภาพ 118438424" o:spid="_x0000_s1028" type="#_x0000_t75" style="position:absolute;width:27432;height:15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">
                  <v:imagedata r:id="rId332" o:title=""/>
                </v:shape>
                <v:shape id="รูปภาพ 118438425" o:spid="_x0000_s1029" type="#_x0000_t75" style="position:absolute;left:28492;width:27432;height:15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">
                  <v:imagedata r:id="rId333" o:title=""/>
                </v:shape>
                <w10:wrap anchorx="margin"/>
              </v:group>
            </w:pict>
          </mc:Fallback>
        </mc:AlternateContent>
      </w:r>
    </w:p>
    <w:p w14:paraId="4821A2DF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</w:pPr>
    </w:p>
    <w:p w14:paraId="4D722631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2F301632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62D04152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6A66D9BA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06BBA6D7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67FC39A7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523CBAAC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วันนี้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  <w:t> 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14 มี.ค.69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เวลา 23.30 น.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พ.ต.อ.สายูตี กา</w:t>
      </w:r>
      <w:proofErr w:type="spellStart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เต๊ะ</w:t>
      </w:r>
      <w:proofErr w:type="spellEnd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 xml:space="preserve"> ผกก.สภ.ยะหา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,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พ.ต.ท.บรรพต มณีคล้าย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         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รอง ผกก.ป. สภ.ยะหา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,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พ.ต.ต.มะรอพี สาและ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สวป.สภ.ยะหา ร.ต.อ.อำนวย เเก้วออด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 xml:space="preserve">รอง สวป.สภ.ยะหา 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           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 xml:space="preserve">ปฏิบัติหน้าที่ร้อยเวร 20 พร้อมชุด </w:t>
      </w:r>
      <w:proofErr w:type="spellStart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ชป</w:t>
      </w:r>
      <w:proofErr w:type="spellEnd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.อัสนี</w:t>
      </w:r>
      <w:proofErr w:type="spellStart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ย์</w:t>
      </w:r>
      <w:proofErr w:type="spellEnd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 xml:space="preserve"> ว.4 ตามที่ได้รับ</w:t>
      </w:r>
      <w:proofErr w:type="spellStart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เเจ้</w:t>
      </w:r>
      <w:proofErr w:type="spellEnd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งจากวิทยุสภ.ยะหา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 xml:space="preserve">เหตุทะเลาะวิวาท 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             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ทำร้ายร่างกาย มีผู้ได้รับบาดเจ็บ ชื่อ นาย มู</w:t>
      </w:r>
      <w:proofErr w:type="spellStart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ฮำ</w:t>
      </w:r>
      <w:proofErr w:type="spellEnd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หมัด</w:t>
      </w:r>
      <w:proofErr w:type="spellStart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ศุบฮี</w:t>
      </w:r>
      <w:proofErr w:type="spellEnd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 xml:space="preserve"> เจาะเมาะ (1950500317305) อายุ 17 ปี ที่อยู่ 191 ม.6 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         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ต.ยะหา อ.ยะหา จว.ยะลา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เหตุเกิดที่บริเวณมัสยิดบ้านอาเส</w:t>
      </w:r>
      <w:proofErr w:type="spellStart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็น</w:t>
      </w:r>
      <w:proofErr w:type="spellEnd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 xml:space="preserve">  ม.6 ต.ยะหา อ.ยะหา จว.ยะลา</w:t>
      </w:r>
    </w:p>
    <w:p w14:paraId="7ED22DC0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603213B6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7C2B1BC8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1CD5D2BA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5E0A482C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4B7FA85C" w14:textId="77777777" w:rsidR="00AF10DE" w:rsidRPr="00AF10DE" w:rsidRDefault="00AF10DE" w:rsidP="00AF10DE">
      <w:pPr>
        <w:jc w:val="center"/>
        <w:rPr>
          <w:rFonts w:ascii="TH SarabunPSK" w:eastAsia="Calibri" w:hAnsi="TH SarabunPSK" w:cs="TH SarabunPSK"/>
          <w:b/>
          <w:bCs/>
          <w:color w:val="000000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 w:hint="cs"/>
          <w:b/>
          <w:bCs/>
          <w:color w:val="000000"/>
          <w:kern w:val="2"/>
          <w:sz w:val="32"/>
          <w:szCs w:val="32"/>
          <w:cs/>
          <w14:ligatures w14:val="standardContextual"/>
        </w:rPr>
        <w:lastRenderedPageBreak/>
        <w:t>รับแจ้งเหตุรถชน</w:t>
      </w:r>
    </w:p>
    <w:p w14:paraId="7B6AAC3B" w14:textId="77777777" w:rsidR="00AF10DE" w:rsidRPr="00AF10DE" w:rsidRDefault="00AF10DE" w:rsidP="00AF10DE">
      <w:pPr>
        <w:jc w:val="center"/>
        <w:rPr>
          <w:rFonts w:ascii="TH SarabunPSK" w:eastAsia="Calibri" w:hAnsi="TH SarabunPSK" w:cs="TH SarabunPSK"/>
          <w:b/>
          <w:bCs/>
          <w:color w:val="000000"/>
          <w:kern w:val="2"/>
          <w:sz w:val="32"/>
          <w:szCs w:val="32"/>
          <w14:ligatures w14:val="standardContextual"/>
        </w:rPr>
      </w:pPr>
    </w:p>
    <w:p w14:paraId="465E5955" w14:textId="77777777" w:rsidR="00AF10DE" w:rsidRPr="00AF10DE" w:rsidRDefault="00AF10DE" w:rsidP="00AF10DE">
      <w:pPr>
        <w:jc w:val="center"/>
        <w:rPr>
          <w:rFonts w:ascii="TH SarabunPSK" w:eastAsia="Calibri" w:hAnsi="TH SarabunPSK" w:cs="TH SarabunPSK"/>
          <w:b/>
          <w:bCs/>
          <w:color w:val="000000"/>
          <w:kern w:val="2"/>
          <w:sz w:val="32"/>
          <w:szCs w:val="32"/>
          <w:cs/>
          <w14:ligatures w14:val="standardContextual"/>
        </w:rPr>
      </w:pPr>
      <w:r w:rsidRPr="00AF10DE">
        <w:rPr>
          <w:rFonts w:ascii="TH SarabunPSK" w:eastAsia="Calibri" w:hAnsi="TH SarabunPSK" w:cs="TH SarabunPSK"/>
          <w:noProof/>
          <w:color w:val="000000"/>
          <w:kern w:val="2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09CB251C" wp14:editId="3765E58C">
                <wp:simplePos x="0" y="0"/>
                <wp:positionH relativeFrom="page">
                  <wp:align>center</wp:align>
                </wp:positionH>
                <wp:positionV relativeFrom="paragraph">
                  <wp:posOffset>8255</wp:posOffset>
                </wp:positionV>
                <wp:extent cx="5399405" cy="1439545"/>
                <wp:effectExtent l="0" t="0" r="0" b="8255"/>
                <wp:wrapNone/>
                <wp:docPr id="118438426" name="กลุ่ม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9405" cy="1439545"/>
                          <a:chOff x="0" y="0"/>
                          <a:chExt cx="8425698" cy="2065775"/>
                        </a:xfrm>
                      </wpg:grpSpPr>
                      <pic:pic xmlns:pic="http://schemas.openxmlformats.org/drawingml/2006/picture">
                        <pic:nvPicPr>
                          <pic:cNvPr id="118438427" name="รูปภาพ 118438427"/>
                          <pic:cNvPicPr>
                            <a:picLocks noChangeAspect="1"/>
                          </pic:cNvPicPr>
                        </pic:nvPicPr>
                        <pic:blipFill>
                          <a:blip r:embed="rId3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82498" y="0"/>
                            <a:ext cx="2743200" cy="2065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428" name="รูปภาพ 118438428"/>
                          <pic:cNvPicPr>
                            <a:picLocks noChangeAspect="1"/>
                          </pic:cNvPicPr>
                        </pic:nvPicPr>
                        <pic:blipFill>
                          <a:blip r:embed="rId3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41249" y="0"/>
                            <a:ext cx="2743200" cy="2065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429" name="รูปภาพ 118438429"/>
                          <pic:cNvPicPr>
                            <a:picLocks noChangeAspect="1"/>
                          </pic:cNvPicPr>
                        </pic:nvPicPr>
                        <pic:blipFill>
                          <a:blip r:embed="rId3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65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54925C" id="กลุ่ม 16" o:spid="_x0000_s1026" style="position:absolute;margin-left:0;margin-top:.65pt;width:425.15pt;height:113.35pt;z-index:251735040;mso-position-horizontal:center;mso-position-horizontal-relative:page;mso-width-relative:margin;mso-height-relative:margin" coordsize="84256,206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">
                <v:shape id="รูปภาพ 118438427" o:spid="_x0000_s1027" type="#_x0000_t75" style="position:absolute;left:56824;width:27432;height:20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">
                  <v:imagedata r:id="rId337" o:title=""/>
                </v:shape>
                <v:shape id="รูปภาพ 118438428" o:spid="_x0000_s1028" type="#_x0000_t75" style="position:absolute;left:28412;width:27432;height:20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">
                  <v:imagedata r:id="rId338" o:title=""/>
                </v:shape>
                <v:shape id="รูปภาพ 118438429" o:spid="_x0000_s1029" type="#_x0000_t75" style="position:absolute;width:27432;height:20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">
                  <v:imagedata r:id="rId339" o:title=""/>
                </v:shape>
                <w10:wrap anchorx="page"/>
              </v:group>
            </w:pict>
          </mc:Fallback>
        </mc:AlternateContent>
      </w:r>
    </w:p>
    <w:p w14:paraId="2C95DC22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0C2ADE6B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63A36F15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0FE96C06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08E1CB2B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593BF1CF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1D3DCB7F" w14:textId="2FB56055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ab/>
        <w:t xml:space="preserve">วันนี้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  <w:t>15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 xml:space="preserve"> มี.ค.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  <w:t>69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 xml:space="preserve">เวลาประมาณ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  <w:t>21.10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 xml:space="preserve"> น.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พ.ต.อ.สายูตี กา</w:t>
      </w:r>
      <w:proofErr w:type="spellStart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เต๊ะ</w:t>
      </w:r>
      <w:proofErr w:type="spellEnd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 xml:space="preserve"> ผกก.สภ.ยะหา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,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พ.ต.ท.บรรพต มณีคล้าย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รอง ผกก.ป. สภ.ยะหา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,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พ.ต.ต.มะรอพี สาและ สวป.สภ.ยะหา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,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ร.ต.อ.อำนวย แก้วออด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รอง สวป.สภ.ยะหา (ร้อยเวร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  <w:t>2-0)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 xml:space="preserve">พร้อม </w:t>
      </w:r>
      <w:proofErr w:type="spellStart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ชป</w:t>
      </w:r>
      <w:proofErr w:type="spellEnd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.อัสนี</w:t>
      </w:r>
      <w:proofErr w:type="spellStart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ย์</w:t>
      </w:r>
      <w:proofErr w:type="spellEnd"/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ว.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  <w:t>4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 xml:space="preserve"> ร่วม ร้อยเวร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  <w:t>3-0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 xml:space="preserve"> เหตุ ว.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  <w:t xml:space="preserve">40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เหตุเกิดที่ เส้นทาง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  <w:t xml:space="preserve">4070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ยะหา-กาบัง  ม.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  <w:t xml:space="preserve">1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ต.กาตอง อ.ยะหา จว.ยะลา</w:t>
      </w:r>
    </w:p>
    <w:p w14:paraId="66B48D31" w14:textId="77777777" w:rsidR="00AF10DE" w:rsidRPr="00AF10DE" w:rsidRDefault="00AF10DE" w:rsidP="00AF10DE">
      <w:pPr>
        <w:jc w:val="center"/>
        <w:rPr>
          <w:rFonts w:ascii="TH SarabunPSK" w:eastAsia="Calibri" w:hAnsi="TH SarabunPSK" w:cs="TH SarabunPSK"/>
          <w:b/>
          <w:bCs/>
          <w:color w:val="000000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 w:hint="cs"/>
          <w:b/>
          <w:bCs/>
          <w:color w:val="000000"/>
          <w:kern w:val="2"/>
          <w:sz w:val="32"/>
          <w:szCs w:val="32"/>
          <w:cs/>
          <w14:ligatures w14:val="standardContextual"/>
        </w:rPr>
        <w:t>รับแจ้งเหตุรถชน</w:t>
      </w:r>
    </w:p>
    <w:p w14:paraId="37998AA3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18685008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noProof/>
          <w:color w:val="000000"/>
          <w:kern w:val="2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36F59D0A" wp14:editId="5B24083F">
                <wp:simplePos x="0" y="0"/>
                <wp:positionH relativeFrom="page">
                  <wp:align>center</wp:align>
                </wp:positionH>
                <wp:positionV relativeFrom="paragraph">
                  <wp:posOffset>9525</wp:posOffset>
                </wp:positionV>
                <wp:extent cx="5400000" cy="1440000"/>
                <wp:effectExtent l="0" t="0" r="0" b="8255"/>
                <wp:wrapNone/>
                <wp:docPr id="118438430" name="กลุ่ม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441634" cy="1261844"/>
                        </a:xfrm>
                      </wpg:grpSpPr>
                      <pic:pic xmlns:pic="http://schemas.openxmlformats.org/drawingml/2006/picture">
                        <pic:nvPicPr>
                          <pic:cNvPr id="118438431" name="รูปภาพ 118438431"/>
                          <pic:cNvPicPr>
                            <a:picLocks noChangeAspect="1"/>
                          </pic:cNvPicPr>
                        </pic:nvPicPr>
                        <pic:blipFill>
                          <a:blip r:embed="rId3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98434" y="0"/>
                            <a:ext cx="2743200" cy="12618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432" name="รูปภาพ 118438432"/>
                          <pic:cNvPicPr>
                            <a:picLocks noChangeAspect="1"/>
                          </pic:cNvPicPr>
                        </pic:nvPicPr>
                        <pic:blipFill>
                          <a:blip r:embed="rId3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49217" y="1"/>
                            <a:ext cx="2743200" cy="12618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433" name="รูปภาพ 118438433"/>
                          <pic:cNvPicPr>
                            <a:picLocks noChangeAspect="1"/>
                          </pic:cNvPicPr>
                        </pic:nvPicPr>
                        <pic:blipFill>
                          <a:blip r:embed="rId3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743200" cy="12618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D6406A" id="กลุ่ม 23" o:spid="_x0000_s1026" style="position:absolute;margin-left:0;margin-top:.75pt;width:425.2pt;height:113.4pt;z-index:251736064;mso-position-horizontal:center;mso-position-horizontal-relative:page;mso-width-relative:margin;mso-height-relative:margin" coordsize="84416,126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">
                <v:shape id="รูปภาพ 118438431" o:spid="_x0000_s1027" type="#_x0000_t75" style="position:absolute;left:56984;width:27432;height:12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">
                  <v:imagedata r:id="rId343" o:title=""/>
                </v:shape>
                <v:shape id="รูปภาพ 118438432" o:spid="_x0000_s1028" type="#_x0000_t75" style="position:absolute;left:28492;width:27432;height:12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">
                  <v:imagedata r:id="rId344" o:title=""/>
                </v:shape>
                <v:shape id="รูปภาพ 118438433" o:spid="_x0000_s1029" type="#_x0000_t75" style="position:absolute;width:27432;height:12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">
                  <v:imagedata r:id="rId345" o:title=""/>
                </v:shape>
                <w10:wrap anchorx="page"/>
              </v:group>
            </w:pict>
          </mc:Fallback>
        </mc:AlternateContent>
      </w:r>
    </w:p>
    <w:p w14:paraId="74D2FAF3" w14:textId="77777777" w:rsidR="00AF10DE" w:rsidRPr="00AF10DE" w:rsidRDefault="00AF10DE" w:rsidP="00AF10DE">
      <w:pPr>
        <w:ind w:firstLine="720"/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5CF23762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53439539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62C097C0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118A9E1C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0DE0473B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090CCB20" w14:textId="3B5571D7" w:rsid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ab/>
        <w:t>วันนี้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  <w:t> 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17 มี.ค.69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เวลาประมาณ 12:30 น.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พ.ต.อ.สายูตี กา</w:t>
      </w:r>
      <w:proofErr w:type="spellStart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เต๊ะ</w:t>
      </w:r>
      <w:proofErr w:type="spellEnd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 xml:space="preserve"> ผกก.สภ.ยะหา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,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พ.ต.ท.บรรพต มณีคล้าย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รอง ผกก.ป.สภ.ยะหา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,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พ.ต.ต.มะรอพี สาและ สวป.สภ.ยะหา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,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พ.ต.ต.ศัลยกร วัฒนไทย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ร้อยเวร30 พร้อมสายตรวจจราจร ว.4 เหตุว.40 ระหว่างรถ</w:t>
      </w:r>
      <w:proofErr w:type="spellStart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จยย</w:t>
      </w:r>
      <w:proofErr w:type="spellEnd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.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กับรถ</w:t>
      </w:r>
      <w:proofErr w:type="spellStart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จยย</w:t>
      </w:r>
      <w:proofErr w:type="spellEnd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.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มีผู้ได้รับบาดเจ็บเล็กน้อย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2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ราย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เหตุเกิดบริเวณ หน้าร้านยามิกดามฟาร์ม ถ.พิทักษ์ธานี ต.ยะหา อ.ยะหา จ.ยะลา</w:t>
      </w:r>
    </w:p>
    <w:p w14:paraId="57FD18CD" w14:textId="23AD4631" w:rsid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496A97D9" w14:textId="195035B4" w:rsid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3528F403" w14:textId="7F25E4B6" w:rsid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6BC42136" w14:textId="5E3B01A3" w:rsid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18BAAF25" w14:textId="4CDDEB9E" w:rsid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78A4E9AE" w14:textId="69A5BDE1" w:rsid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167262BE" w14:textId="3D42CC1F" w:rsid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4AD9399B" w14:textId="0CC30B12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0A83C4E1" w14:textId="77777777" w:rsidR="00AF10DE" w:rsidRPr="00AF10DE" w:rsidRDefault="00AF10DE" w:rsidP="00AF10DE">
      <w:pPr>
        <w:jc w:val="center"/>
        <w:rPr>
          <w:rFonts w:ascii="TH SarabunPSK" w:eastAsia="Calibri" w:hAnsi="TH SarabunPSK" w:cs="TH SarabunPSK"/>
          <w:b/>
          <w:bCs/>
          <w:color w:val="000000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 w:hint="cs"/>
          <w:b/>
          <w:bCs/>
          <w:color w:val="000000"/>
          <w:kern w:val="2"/>
          <w:sz w:val="32"/>
          <w:szCs w:val="32"/>
          <w:cs/>
          <w14:ligatures w14:val="standardContextual"/>
        </w:rPr>
        <w:lastRenderedPageBreak/>
        <w:t>รับแจ้งเหตุลักทรัพย์</w:t>
      </w:r>
    </w:p>
    <w:p w14:paraId="7C24AFD8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267AF5F2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noProof/>
          <w:color w:val="000000"/>
          <w:kern w:val="2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2E5DF85D" wp14:editId="105D314E">
                <wp:simplePos x="0" y="0"/>
                <wp:positionH relativeFrom="page">
                  <wp:align>center</wp:align>
                </wp:positionH>
                <wp:positionV relativeFrom="paragraph">
                  <wp:posOffset>9525</wp:posOffset>
                </wp:positionV>
                <wp:extent cx="5399405" cy="1439545"/>
                <wp:effectExtent l="0" t="0" r="0" b="8255"/>
                <wp:wrapNone/>
                <wp:docPr id="118438434" name="กลุ่ม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9405" cy="1439545"/>
                          <a:chOff x="0" y="0"/>
                          <a:chExt cx="8415130" cy="2057864"/>
                        </a:xfrm>
                      </wpg:grpSpPr>
                      <pic:pic xmlns:pic="http://schemas.openxmlformats.org/drawingml/2006/picture">
                        <pic:nvPicPr>
                          <pic:cNvPr id="118438435" name="รูปภาพ 118438435"/>
                          <pic:cNvPicPr>
                            <a:picLocks noChangeAspect="1"/>
                          </pic:cNvPicPr>
                        </pic:nvPicPr>
                        <pic:blipFill>
                          <a:blip r:embed="rId3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71930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436" name="รูปภาพ 118438436"/>
                          <pic:cNvPicPr>
                            <a:picLocks noChangeAspect="1"/>
                          </pic:cNvPicPr>
                        </pic:nvPicPr>
                        <pic:blipFill>
                          <a:blip r:embed="rId3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5965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437" name="รูปภาพ 118438437"/>
                          <pic:cNvPicPr>
                            <a:picLocks noChangeAspect="1"/>
                          </pic:cNvPicPr>
                        </pic:nvPicPr>
                        <pic:blipFill>
                          <a:blip r:embed="rId3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62F2E0" id="กลุ่ม 22" o:spid="_x0000_s1026" style="position:absolute;margin-left:0;margin-top:.75pt;width:425.15pt;height:113.35pt;z-index:251737088;mso-position-horizontal:center;mso-position-horizontal-relative:page;mso-width-relative:margin;mso-height-relative:margin" coordsize="84151,205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">
                <v:shape id="รูปภาพ 118438435" o:spid="_x0000_s1027" type="#_x0000_t75" style="position:absolute;left:56719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">
                  <v:imagedata r:id="rId349" o:title=""/>
                </v:shape>
                <v:shape id="รูปภาพ 118438436" o:spid="_x0000_s1028" type="#_x0000_t75" style="position:absolute;left:28359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">
                  <v:imagedata r:id="rId350" o:title=""/>
                </v:shape>
                <v:shape id="รูปภาพ 118438437" o:spid="_x0000_s1029" type="#_x0000_t75" style="position:absolute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">
                  <v:imagedata r:id="rId351" o:title=""/>
                </v:shape>
                <w10:wrap anchorx="page"/>
              </v:group>
            </w:pict>
          </mc:Fallback>
        </mc:AlternateContent>
      </w:r>
    </w:p>
    <w:p w14:paraId="5639FDC9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09C9DCB1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20242F85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273FC427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5454E6E8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582B2AD8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0B179523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ab/>
        <w:t>วันนี้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  <w:t> 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18 มี.ค.69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เวลา 04.30 น.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พ.ต.อ.สายูตี กา</w:t>
      </w:r>
      <w:proofErr w:type="spellStart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เต๊ะ</w:t>
      </w:r>
      <w:proofErr w:type="spellEnd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 xml:space="preserve"> ผกก.สภ.ยะหา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,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พ.ต.ท.บรรพต มณีคล้าย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             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รอง ผกก.ป. สภ.ยะหา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,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พ.ต.ต.มะรอพี สาและ สวป.สภ.ยะหา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,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ร.ต.ท.ธนวัฒน์ ธรรมรัตน์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รอง สวป.สภ.ยะหา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 xml:space="preserve">ปฏิบัติหน้าที่ร้อยเวร 20 พร้อมชุด </w:t>
      </w:r>
      <w:proofErr w:type="spellStart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ชป</w:t>
      </w:r>
      <w:proofErr w:type="spellEnd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.อัสนี</w:t>
      </w:r>
      <w:proofErr w:type="spellStart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ย์</w:t>
      </w:r>
      <w:proofErr w:type="spellEnd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 xml:space="preserve"> ว.4 รับแจ้งจากวิทยุว่ามีเหตุลักทรัพย์ ร้านดีจัง ม.2 ต.ยะหา อ.ยะหา จว.ยะลา จนท.ตร. เดินทางไปตรวจสอบที่เกิดเหตุ บริเวณพื้นที่เกิดเหตุเรียบร้อยแล้ว  ผู้ต้องหาหนีไปได้ จึงได้สอบถามข้อมูลผู้เสียหายและบุคคลที่เกี่ยวข้องในที่เกิดเหตุ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ทั้งนี้ เจ้าหน้าที่ได้แนะนำผู้เสียหายให้เดินทางไปแจ้งความร้องทุกข์ต่อพนักงานสอบสวน ณ สภ. เพื่อดำเนินการตามขั้นตอนของกฎหมายต่อไป</w:t>
      </w:r>
    </w:p>
    <w:p w14:paraId="22C10C13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62F8FCC2" w14:textId="77777777" w:rsidR="00AF10DE" w:rsidRPr="00AF10DE" w:rsidRDefault="00AF10DE" w:rsidP="00AF10DE">
      <w:pPr>
        <w:jc w:val="center"/>
        <w:rPr>
          <w:rFonts w:ascii="TH SarabunPSK" w:eastAsia="Calibri" w:hAnsi="TH SarabunPSK" w:cs="TH SarabunPSK"/>
          <w:b/>
          <w:bCs/>
          <w:color w:val="000000"/>
          <w:kern w:val="2"/>
          <w:sz w:val="32"/>
          <w:szCs w:val="32"/>
          <w:cs/>
          <w14:ligatures w14:val="standardContextual"/>
        </w:rPr>
      </w:pPr>
      <w:r w:rsidRPr="00AF10DE">
        <w:rPr>
          <w:rFonts w:ascii="TH SarabunPSK" w:eastAsia="Calibri" w:hAnsi="TH SarabunPSK" w:cs="TH SarabunPSK" w:hint="cs"/>
          <w:b/>
          <w:bCs/>
          <w:color w:val="000000"/>
          <w:kern w:val="2"/>
          <w:sz w:val="32"/>
          <w:szCs w:val="32"/>
          <w:cs/>
          <w14:ligatures w14:val="standardContextual"/>
        </w:rPr>
        <w:t>รับแจ้งเหตุทะเลาะวิวาท</w:t>
      </w:r>
    </w:p>
    <w:p w14:paraId="05057FBD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3F02204B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noProof/>
          <w:color w:val="000000"/>
          <w:kern w:val="2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3D08AF22" wp14:editId="62393DB3">
                <wp:simplePos x="0" y="0"/>
                <wp:positionH relativeFrom="margin">
                  <wp:align>center</wp:align>
                </wp:positionH>
                <wp:positionV relativeFrom="paragraph">
                  <wp:posOffset>16070</wp:posOffset>
                </wp:positionV>
                <wp:extent cx="5400000" cy="1440000"/>
                <wp:effectExtent l="0" t="0" r="0" b="8255"/>
                <wp:wrapNone/>
                <wp:docPr id="118438438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430988" cy="1565238"/>
                        </a:xfrm>
                      </wpg:grpSpPr>
                      <pic:pic xmlns:pic="http://schemas.openxmlformats.org/drawingml/2006/picture">
                        <pic:nvPicPr>
                          <pic:cNvPr id="118438439" name="รูปภาพ 118438439"/>
                          <pic:cNvPicPr>
                            <a:picLocks noChangeAspect="1"/>
                          </pic:cNvPicPr>
                        </pic:nvPicPr>
                        <pic:blipFill>
                          <a:blip r:embed="rId3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43894" y="0"/>
                            <a:ext cx="2743200" cy="1547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440" name="รูปภาพ 118438440"/>
                          <pic:cNvPicPr>
                            <a:picLocks noChangeAspect="1"/>
                          </pic:cNvPicPr>
                        </pic:nvPicPr>
                        <pic:blipFill>
                          <a:blip r:embed="rId3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743200" cy="1547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441" name="รูปภาพ 118438441"/>
                          <pic:cNvPicPr>
                            <a:picLocks noChangeAspect="1"/>
                          </pic:cNvPicPr>
                        </pic:nvPicPr>
                        <pic:blipFill>
                          <a:blip r:embed="rId3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87788" y="18163"/>
                            <a:ext cx="2743200" cy="1547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BD2199" id="กลุ่ม 9" o:spid="_x0000_s1026" style="position:absolute;margin-left:0;margin-top:1.25pt;width:425.2pt;height:113.4pt;z-index:251738112;mso-position-horizontal:center;mso-position-horizontal-relative:margin;mso-width-relative:margin;mso-height-relative:margin" coordsize="84309,156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">
                <v:shape id="รูปภาพ 118438439" o:spid="_x0000_s1027" type="#_x0000_t75" style="position:absolute;left:28438;width:27432;height:15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">
                  <v:imagedata r:id="rId355" o:title=""/>
                </v:shape>
                <v:shape id="รูปภาพ 118438440" o:spid="_x0000_s1028" type="#_x0000_t75" style="position:absolute;width:27432;height:15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">
                  <v:imagedata r:id="rId356" o:title=""/>
                </v:shape>
                <v:shape id="รูปภาพ 118438441" o:spid="_x0000_s1029" type="#_x0000_t75" style="position:absolute;left:56877;top:181;width:27432;height:15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">
                  <v:imagedata r:id="rId357" o:title=""/>
                </v:shape>
                <w10:wrap anchorx="margin"/>
              </v:group>
            </w:pict>
          </mc:Fallback>
        </mc:AlternateContent>
      </w:r>
    </w:p>
    <w:p w14:paraId="4F9DC4A6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728DE141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4807695B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5F61B3E1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423EA730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78A0BE37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49AE45C2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ab/>
        <w:t>วันนี้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  <w:t> 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21 มี.ค.69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เวลา 11.00 น.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พ.ต.อ.สายูตี กา</w:t>
      </w:r>
      <w:proofErr w:type="spellStart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เต๊ะ</w:t>
      </w:r>
      <w:proofErr w:type="spellEnd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 xml:space="preserve"> ผกก.สภ.ยะหา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,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พ.ต.ท.บรรพต มณีคล้าย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            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รอง ผกก. ป. สภ.ยะหา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,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พ.ต.ต.มะรอพี สาและ สวป.สภ.ยะหา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,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 xml:space="preserve">ร.ต.ท.สิรภพ 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>ชุณ</w:t>
      </w:r>
      <w:proofErr w:type="spellStart"/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>หศิล</w:t>
      </w:r>
      <w:proofErr w:type="spellEnd"/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ปะ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รอง สวป.สภ.ยะหา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 xml:space="preserve">ปฏิบัติหน้าที่ร้อยเวร 20 พร้อมชุด </w:t>
      </w:r>
      <w:proofErr w:type="spellStart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ชป</w:t>
      </w:r>
      <w:proofErr w:type="spellEnd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.อัสนี</w:t>
      </w:r>
      <w:proofErr w:type="spellStart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ย์</w:t>
      </w:r>
      <w:proofErr w:type="spellEnd"/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ว.4 เหตุสามี-ภรรยา ทะเลาะวิวาท ซอย สุขาภิบาล4 ต.ยะหา อ.ยะหา จว.ยะลา ตามที่ได้รับ</w:t>
      </w:r>
      <w:proofErr w:type="spellStart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เเจ้</w:t>
      </w:r>
      <w:proofErr w:type="spellEnd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งจากศูนย์วิทยุ สภ.ยะหา ร้อยเวร 20 จึงได้โทรประสานกำนัน ผู้ใหญ่บ้านให้ช่วยเข้าไปตรวจสอบ พูดคุยกับผู้</w:t>
      </w:r>
      <w:proofErr w:type="spellStart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เเจ้ง</w:t>
      </w:r>
      <w:proofErr w:type="spellEnd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 xml:space="preserve"> ผลปรากฎว่า เป็นการทะเลาะวิวาทสืบเนื่องมาจากเรื่องชู้สาว ร้อยเวร 20 จึง</w:t>
      </w:r>
      <w:proofErr w:type="spellStart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เเนะ</w:t>
      </w:r>
      <w:proofErr w:type="spellEnd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นำให้ผู้เสียหายไป</w:t>
      </w:r>
      <w:proofErr w:type="spellStart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เเจ้ง</w:t>
      </w:r>
      <w:proofErr w:type="spellEnd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 xml:space="preserve">ความร้องทุกข์ ต่อพงส ฯ สภ.ยะหา </w:t>
      </w:r>
      <w:proofErr w:type="spellStart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เเละ</w:t>
      </w:r>
      <w:proofErr w:type="spellEnd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ให้ กำนัน ผู้ใหญ่บ้านประสานบุคคลที่เกี่ยวข้องเพื่อดำเนินการตามหลักศาสนาต่อไ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>ป</w:t>
      </w:r>
    </w:p>
    <w:p w14:paraId="216791C8" w14:textId="77777777" w:rsid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714E64A8" w14:textId="77777777" w:rsidR="0038095F" w:rsidRPr="00AF10DE" w:rsidRDefault="0038095F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1D505DA1" w14:textId="77777777" w:rsidR="00AF10DE" w:rsidRPr="00AF10DE" w:rsidRDefault="00AF10DE" w:rsidP="00AF10DE">
      <w:pPr>
        <w:jc w:val="center"/>
        <w:rPr>
          <w:rFonts w:ascii="TH SarabunPSK" w:eastAsia="Calibri" w:hAnsi="TH SarabunPSK" w:cs="TH SarabunPSK"/>
          <w:b/>
          <w:bCs/>
          <w:color w:val="000000"/>
          <w:kern w:val="2"/>
          <w:sz w:val="32"/>
          <w:szCs w:val="32"/>
          <w:cs/>
          <w14:ligatures w14:val="standardContextual"/>
        </w:rPr>
      </w:pP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lastRenderedPageBreak/>
        <w:tab/>
      </w:r>
      <w:r w:rsidRPr="00AF10DE">
        <w:rPr>
          <w:rFonts w:ascii="TH SarabunPSK" w:eastAsia="Calibri" w:hAnsi="TH SarabunPSK" w:cs="TH SarabunPSK" w:hint="cs"/>
          <w:b/>
          <w:bCs/>
          <w:color w:val="000000"/>
          <w:kern w:val="2"/>
          <w:sz w:val="32"/>
          <w:szCs w:val="32"/>
          <w:cs/>
          <w14:ligatures w14:val="standardContextual"/>
        </w:rPr>
        <w:t>รับแจ้งเหตุทะเลาะวิวาท</w:t>
      </w:r>
    </w:p>
    <w:p w14:paraId="2F24B744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2E977403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noProof/>
          <w:color w:val="000000"/>
          <w:kern w:val="2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01FC49CB" wp14:editId="4900D6FD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5400000" cy="1440000"/>
                <wp:effectExtent l="0" t="0" r="0" b="8255"/>
                <wp:wrapNone/>
                <wp:docPr id="118438442" name="กลุ่ม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420342" cy="1547076"/>
                        </a:xfrm>
                      </wpg:grpSpPr>
                      <pic:pic xmlns:pic="http://schemas.openxmlformats.org/drawingml/2006/picture">
                        <pic:nvPicPr>
                          <pic:cNvPr id="118438443" name="รูปภาพ 118438443"/>
                          <pic:cNvPicPr>
                            <a:picLocks noChangeAspect="1"/>
                          </pic:cNvPicPr>
                        </pic:nvPicPr>
                        <pic:blipFill>
                          <a:blip r:embed="rId3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743200" cy="1547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444" name="รูปภาพ 118438444"/>
                          <pic:cNvPicPr>
                            <a:picLocks noChangeAspect="1"/>
                          </pic:cNvPicPr>
                        </pic:nvPicPr>
                        <pic:blipFill>
                          <a:blip r:embed="rId3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77142" y="0"/>
                            <a:ext cx="2743200" cy="1547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445" name="รูปภาพ 118438445"/>
                          <pic:cNvPicPr>
                            <a:picLocks noChangeAspect="1"/>
                          </pic:cNvPicPr>
                        </pic:nvPicPr>
                        <pic:blipFill>
                          <a:blip r:embed="rId3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8571" y="0"/>
                            <a:ext cx="2743200" cy="1547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3AA094" id="กลุ่ม 16" o:spid="_x0000_s1026" style="position:absolute;margin-left:0;margin-top:.65pt;width:425.2pt;height:113.4pt;z-index:251739136;mso-position-horizontal:center;mso-position-horizontal-relative:margin;mso-width-relative:margin;mso-height-relative:margin" coordsize="84203,154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">
                <v:shape id="รูปภาพ 118438443" o:spid="_x0000_s1027" type="#_x0000_t75" style="position:absolute;width:27432;height:15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">
                  <v:imagedata r:id="rId361" o:title=""/>
                </v:shape>
                <v:shape id="รูปภาพ 118438444" o:spid="_x0000_s1028" type="#_x0000_t75" style="position:absolute;left:56771;width:27432;height:15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">
                  <v:imagedata r:id="rId362" o:title=""/>
                </v:shape>
                <v:shape id="รูปภาพ 118438445" o:spid="_x0000_s1029" type="#_x0000_t75" style="position:absolute;left:28385;width:27432;height:15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">
                  <v:imagedata r:id="rId363" o:title=""/>
                </v:shape>
                <w10:wrap anchorx="margin"/>
              </v:group>
            </w:pict>
          </mc:Fallback>
        </mc:AlternateContent>
      </w:r>
    </w:p>
    <w:p w14:paraId="034A556F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55BC3B98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31471FDF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109E7CD7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2B27FAE1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37D05B1C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4F44250D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ab/>
        <w:t>วันนี้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  <w:t> 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21 มี.ค.69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เวลา 14.00 น.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พ.ต.อ.สายูตี กา</w:t>
      </w:r>
      <w:proofErr w:type="spellStart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เต๊ะ</w:t>
      </w:r>
      <w:proofErr w:type="spellEnd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 xml:space="preserve"> ผกก.สภ.ยะหา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,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พ.ต.ท.บรรพต มณีคล้าย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          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รอง ผกก.ป. สภ.ยะหา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,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พ.ต.ต.มะรอพี สาและ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,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สวป.สภ.ยะหา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,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 xml:space="preserve">ร.ต.ท.สิรภพ 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>ชุณห</w:t>
      </w:r>
      <w:proofErr w:type="spellStart"/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>ศิลป</w:t>
      </w:r>
      <w:proofErr w:type="spellEnd"/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 xml:space="preserve">รอง สวป.สภ.ยะหา ปฏิบัติหน้าที่ร้อยเวร 20 พร้อมชุด </w:t>
      </w:r>
      <w:proofErr w:type="spellStart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ชป</w:t>
      </w:r>
      <w:proofErr w:type="spellEnd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.อัสนี</w:t>
      </w:r>
      <w:proofErr w:type="spellStart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ย์</w:t>
      </w:r>
      <w:proofErr w:type="spellEnd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 xml:space="preserve"> ว.4 เหตุสามี-ภรรยา ทะเลาะวิวาท มีบุคคลต้องสงสัยมาจอดรถ เฝ้าดูอยู่หน้าบ้าน </w:t>
      </w:r>
      <w:proofErr w:type="spellStart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เเละ</w:t>
      </w:r>
      <w:proofErr w:type="spellEnd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พูดจาข่มขู่จะทำร้ายร่างกาย ซอย สุขาภิบาล 4 ต.ยะหา อ.ยะหา จว.ยะลา ตามที่ได้รับ</w:t>
      </w:r>
      <w:proofErr w:type="spellStart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เเจ้</w:t>
      </w:r>
      <w:proofErr w:type="spellEnd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 xml:space="preserve">งจากศูนย์วิทยุ สภ.ยะหา </w:t>
      </w:r>
      <w:proofErr w:type="spellStart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ชป</w:t>
      </w:r>
      <w:proofErr w:type="spellEnd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.อัสนี</w:t>
      </w:r>
      <w:proofErr w:type="spellStart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ย์</w:t>
      </w:r>
      <w:proofErr w:type="spellEnd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จึงได้เข้าไปตรวจสอบ ได้พูดคุยให้ให้คู่กรณีเข้าใจ</w:t>
      </w:r>
      <w:proofErr w:type="spellStart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เเละ</w:t>
      </w:r>
      <w:proofErr w:type="spellEnd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กลับไปเเล้ว</w:t>
      </w:r>
    </w:p>
    <w:p w14:paraId="044E4270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49576694" w14:textId="77777777" w:rsidR="00AF10DE" w:rsidRPr="00AF10DE" w:rsidRDefault="00AF10DE" w:rsidP="00AF10DE">
      <w:pPr>
        <w:jc w:val="center"/>
        <w:rPr>
          <w:rFonts w:ascii="TH SarabunPSK" w:eastAsia="Calibri" w:hAnsi="TH SarabunPSK" w:cs="TH SarabunPSK"/>
          <w:b/>
          <w:bCs/>
          <w:color w:val="000000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b/>
          <w:bCs/>
          <w:color w:val="000000"/>
          <w:kern w:val="2"/>
          <w:sz w:val="32"/>
          <w:szCs w:val="32"/>
          <w:cs/>
          <w14:ligatures w14:val="standardContextual"/>
        </w:rPr>
        <w:t>เหตุรถ</w:t>
      </w:r>
      <w:r w:rsidRPr="00AF10DE">
        <w:rPr>
          <w:rFonts w:ascii="TH SarabunPSK" w:eastAsia="Calibri" w:hAnsi="TH SarabunPSK" w:cs="TH SarabunPSK" w:hint="cs"/>
          <w:b/>
          <w:bCs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proofErr w:type="spellStart"/>
      <w:r w:rsidRPr="00AF10DE">
        <w:rPr>
          <w:rFonts w:ascii="TH SarabunPSK" w:eastAsia="Calibri" w:hAnsi="TH SarabunPSK" w:cs="TH SarabunPSK"/>
          <w:b/>
          <w:bCs/>
          <w:color w:val="000000"/>
          <w:kern w:val="2"/>
          <w:sz w:val="32"/>
          <w:szCs w:val="32"/>
          <w:cs/>
          <w14:ligatures w14:val="standardContextual"/>
        </w:rPr>
        <w:t>จยย</w:t>
      </w:r>
      <w:proofErr w:type="spellEnd"/>
      <w:r w:rsidRPr="00AF10DE">
        <w:rPr>
          <w:rFonts w:ascii="TH SarabunPSK" w:eastAsia="Calibri" w:hAnsi="TH SarabunPSK" w:cs="TH SarabunPSK"/>
          <w:b/>
          <w:bCs/>
          <w:color w:val="000000"/>
          <w:kern w:val="2"/>
          <w:sz w:val="32"/>
          <w:szCs w:val="32"/>
          <w:cs/>
          <w14:ligatures w14:val="standardContextual"/>
        </w:rPr>
        <w:t>.พุ่งชนกำแพง</w:t>
      </w:r>
    </w:p>
    <w:p w14:paraId="390715D5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5FDD4C97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noProof/>
          <w:color w:val="000000"/>
          <w:kern w:val="2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291487B8" wp14:editId="40449561">
                <wp:simplePos x="0" y="0"/>
                <wp:positionH relativeFrom="margin">
                  <wp:align>center</wp:align>
                </wp:positionH>
                <wp:positionV relativeFrom="paragraph">
                  <wp:posOffset>10160</wp:posOffset>
                </wp:positionV>
                <wp:extent cx="5400000" cy="1440000"/>
                <wp:effectExtent l="0" t="0" r="0" b="8255"/>
                <wp:wrapNone/>
                <wp:docPr id="118438446" name="กลุ่ม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443696" cy="2057864"/>
                        </a:xfrm>
                      </wpg:grpSpPr>
                      <pic:pic xmlns:pic="http://schemas.openxmlformats.org/drawingml/2006/picture">
                        <pic:nvPicPr>
                          <pic:cNvPr id="118438447" name="รูปภาพ 118438447"/>
                          <pic:cNvPicPr>
                            <a:picLocks noChangeAspect="1"/>
                          </pic:cNvPicPr>
                        </pic:nvPicPr>
                        <pic:blipFill>
                          <a:blip r:embed="rId3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0248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448" name="รูปภาพ 118438448"/>
                          <pic:cNvPicPr>
                            <a:picLocks noChangeAspect="1"/>
                          </pic:cNvPicPr>
                        </pic:nvPicPr>
                        <pic:blipFill>
                          <a:blip r:embed="rId3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00496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449" name="รูปภาพ 118438449"/>
                          <pic:cNvPicPr>
                            <a:picLocks noChangeAspect="1"/>
                          </pic:cNvPicPr>
                        </pic:nvPicPr>
                        <pic:blipFill>
                          <a:blip r:embed="rId3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0C792B" id="กลุ่ม 32" o:spid="_x0000_s1026" style="position:absolute;margin-left:0;margin-top:.8pt;width:425.2pt;height:113.4pt;z-index:251740160;mso-position-horizontal:center;mso-position-horizontal-relative:margin;mso-width-relative:margin;mso-height-relative:margin" coordsize="84436,205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">
                <v:shape id="รูปภาพ 118438447" o:spid="_x0000_s1027" type="#_x0000_t75" style="position:absolute;left:28502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">
                  <v:imagedata r:id="rId367" o:title=""/>
                </v:shape>
                <v:shape id="รูปภาพ 118438448" o:spid="_x0000_s1028" type="#_x0000_t75" style="position:absolute;left:57004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">
                  <v:imagedata r:id="rId368" o:title=""/>
                </v:shape>
                <v:shape id="รูปภาพ 118438449" o:spid="_x0000_s1029" type="#_x0000_t75" style="position:absolute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">
                  <v:imagedata r:id="rId369" o:title=""/>
                </v:shape>
                <w10:wrap anchorx="margin"/>
              </v:group>
            </w:pict>
          </mc:Fallback>
        </mc:AlternateContent>
      </w:r>
    </w:p>
    <w:p w14:paraId="47D0303F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18D7B03D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2590D55A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ab/>
      </w:r>
    </w:p>
    <w:p w14:paraId="40559238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2DD754D9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ab/>
      </w:r>
    </w:p>
    <w:p w14:paraId="38DECEE4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56B3D44C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ab/>
        <w:t>วันนี้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  <w:t> 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21 มี.ค.69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เวลาประมาณ 15:10 น.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พ.ต.อ.สายูตี กา</w:t>
      </w:r>
      <w:proofErr w:type="spellStart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เต๊ะ</w:t>
      </w:r>
      <w:proofErr w:type="spellEnd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 xml:space="preserve"> ผกก.สภ.ยะหา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,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พ.ต.ท.บรรพต มณีคล้าย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รอง ผกก.ป. สภ.ยะหา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,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พ.ต.ต.มะรอพี สาและ สวป.สภ.ยะหา สายตรวจจราจร ว.4 เหตุรถ</w:t>
      </w:r>
      <w:proofErr w:type="spellStart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จยย</w:t>
      </w:r>
      <w:proofErr w:type="spellEnd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.พุ่งชนกำแพง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                     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ศูนย์พัฒนาเด็กเล็กตำบลยะหา ทำให้มีทรัพย์สินทางราชการเสียหาย มีผู้ได้รับบาดเจ็บ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2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 xml:space="preserve">รายเหตุเกิดบริเวณ 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       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หน้าเทศบาลตำบลยะหา</w:t>
      </w:r>
    </w:p>
    <w:p w14:paraId="4BE44EC9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10AF536F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312077B5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459D1EF0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37B8C244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14816DA7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44586A26" w14:textId="77777777" w:rsidR="00AF10DE" w:rsidRPr="00AF10DE" w:rsidRDefault="00AF10DE" w:rsidP="00AF10DE">
      <w:pPr>
        <w:jc w:val="center"/>
        <w:rPr>
          <w:rFonts w:ascii="TH SarabunPSK" w:eastAsia="Calibri" w:hAnsi="TH SarabunPSK" w:cs="TH SarabunPSK"/>
          <w:b/>
          <w:bCs/>
          <w:color w:val="000000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b/>
          <w:bCs/>
          <w:color w:val="000000"/>
          <w:kern w:val="2"/>
          <w:sz w:val="32"/>
          <w:szCs w:val="32"/>
          <w:cs/>
          <w14:ligatures w14:val="standardContextual"/>
        </w:rPr>
        <w:lastRenderedPageBreak/>
        <w:t>รับแจ้งเหตุ พ.241</w:t>
      </w:r>
    </w:p>
    <w:p w14:paraId="0EECFC6A" w14:textId="77777777" w:rsidR="00AF10DE" w:rsidRPr="00AF10DE" w:rsidRDefault="00AF10DE" w:rsidP="00AF10DE">
      <w:pPr>
        <w:jc w:val="center"/>
        <w:rPr>
          <w:rFonts w:ascii="TH SarabunPSK" w:eastAsia="Calibri" w:hAnsi="TH SarabunPSK" w:cs="TH SarabunPSK"/>
          <w:b/>
          <w:bCs/>
          <w:color w:val="000000"/>
          <w:kern w:val="2"/>
          <w:sz w:val="32"/>
          <w:szCs w:val="32"/>
          <w14:ligatures w14:val="standardContextual"/>
        </w:rPr>
      </w:pPr>
    </w:p>
    <w:p w14:paraId="349C225C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noProof/>
          <w:color w:val="000000"/>
          <w:kern w:val="2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17266E99" wp14:editId="2223928A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5400000" cy="1440000"/>
                <wp:effectExtent l="0" t="0" r="0" b="8255"/>
                <wp:wrapNone/>
                <wp:docPr id="118438450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479328" cy="2057864"/>
                        </a:xfrm>
                      </wpg:grpSpPr>
                      <pic:pic xmlns:pic="http://schemas.openxmlformats.org/drawingml/2006/picture">
                        <pic:nvPicPr>
                          <pic:cNvPr id="118438451" name="รูปภาพ 118438451"/>
                          <pic:cNvPicPr>
                            <a:picLocks noChangeAspect="1"/>
                          </pic:cNvPicPr>
                        </pic:nvPicPr>
                        <pic:blipFill>
                          <a:blip r:embed="rId3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36128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452" name="รูปภาพ 11843845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512"/>
                          <a:stretch/>
                        </pic:blipFill>
                        <pic:spPr>
                          <a:xfrm>
                            <a:off x="2868064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453" name="รูปภาพ 118438453"/>
                          <pic:cNvPicPr>
                            <a:picLocks noChangeAspect="1"/>
                          </pic:cNvPicPr>
                        </pic:nvPicPr>
                        <pic:blipFill>
                          <a:blip r:embed="rId3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0647F2" id="กลุ่ม 9" o:spid="_x0000_s1026" style="position:absolute;margin-left:0;margin-top:.7pt;width:425.2pt;height:113.4pt;z-index:251741184;mso-position-horizontal:center;mso-position-horizontal-relative:margin;mso-width-relative:margin;mso-height-relative:margin" coordsize="84793,205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">
                <v:shape id="รูปภาพ 118438451" o:spid="_x0000_s1027" type="#_x0000_t75" style="position:absolute;left:57361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">
                  <v:imagedata r:id="rId373" o:title=""/>
                </v:shape>
                <v:shape id="รูปภาพ 118438452" o:spid="_x0000_s1028" type="#_x0000_t75" style="position:absolute;left:28680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">
                  <v:imagedata r:id="rId374" o:title="" cropbottom="8200f"/>
                </v:shape>
                <v:shape id="รูปภาพ 118438453" o:spid="_x0000_s1029" type="#_x0000_t75" style="position:absolute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">
                  <v:imagedata r:id="rId375" o:title=""/>
                </v:shape>
                <w10:wrap anchorx="margin"/>
              </v:group>
            </w:pict>
          </mc:Fallback>
        </mc:AlternateContent>
      </w:r>
    </w:p>
    <w:p w14:paraId="64DEF192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57E6592F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3AF85689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641CA646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3A23C9D6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0A02DAA1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2A8A1BB2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ab/>
        <w:t>วันนี้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22 มีนาคม 2569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เวลาประมาณ 20.00 น. พ.ต.อ.สายูตี กา</w:t>
      </w:r>
      <w:proofErr w:type="spellStart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เต๊ะ</w:t>
      </w:r>
      <w:proofErr w:type="spellEnd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 xml:space="preserve"> ผกก.สภ.ยะหา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,                               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พ.ต.ท.บรรพต มณีคล้าย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รอง ผกก. ป. สภ.ยะหา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,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พ.ต.ต.มะรอพี สาและ สวป.สภ.ยะหา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,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 xml:space="preserve">ร.ต.ท.สิรภพ 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>ชุณห</w:t>
      </w:r>
      <w:proofErr w:type="spellStart"/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>ศิลป</w:t>
      </w:r>
      <w:proofErr w:type="spellEnd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รอง สวป.สภ.ยะหา ปฏิบัติหน้าที่ร้อยเวร 20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 xml:space="preserve">พร้อมชุด </w:t>
      </w:r>
      <w:proofErr w:type="spellStart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ชป</w:t>
      </w:r>
      <w:proofErr w:type="spellEnd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.อัสนี</w:t>
      </w:r>
      <w:proofErr w:type="spellStart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ย์</w:t>
      </w:r>
      <w:proofErr w:type="spellEnd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 xml:space="preserve"> ได้รับแจ้งจากศูนย์วิทยุ สภ.ยะหา มีเหตุ พ.241 บริเวณ ที่ทำการผู้ใหญ่บ้าน ม.3  ต.ตาชี อ.ยะหา จว.ยะลา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จึงได้เดินทางไปตรวจสอบที่เกิดเหตุ พบผู้ได้รับบาดเจ็บ ทราบชื่อ นายกิตติ</w:t>
      </w:r>
      <w:proofErr w:type="spellStart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ศั</w:t>
      </w:r>
      <w:proofErr w:type="spellEnd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กด์ บุรี (3950500250576) อายุ48 ปี ที่อยู่ 15 ม.3 ต.ตาชี อ.ยะหา จว.ยะลา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ผู้ก่อเหตุ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           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ทราบชื่อ นายนิกร แซ่ภู่ (3950500257171) อายุ 52 ปี ที่อยู่ 31 ม.3 ต.ตาชี อ.ยะหา จว.ยะลา เจ้าหน้าที่จึงได้นำตัวผู้ได้รับบาดเจ็บส่งโรงพยาบาลสมเด็จพระยุพราชยะหาเพื่อให้แพทย์ทำการรักษาพร้อมกันนี้ได้ทำการรักษาสถานที่เกิดเหตุไว้ และได้รายงานให้พนักงานสอบสวนทราบ เพื่อดำเนินการตามกฎหมายต่อไป</w:t>
      </w:r>
    </w:p>
    <w:p w14:paraId="0F5540E7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54A78B19" w14:textId="77777777" w:rsidR="00AF10DE" w:rsidRPr="00AF10DE" w:rsidRDefault="00AF10DE" w:rsidP="00AF10DE">
      <w:pPr>
        <w:jc w:val="center"/>
        <w:rPr>
          <w:rFonts w:ascii="TH SarabunPSK" w:eastAsia="Calibri" w:hAnsi="TH SarabunPSK" w:cs="TH SarabunPSK"/>
          <w:b/>
          <w:bCs/>
          <w:color w:val="000000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 w:hint="cs"/>
          <w:b/>
          <w:bCs/>
          <w:color w:val="000000"/>
          <w:kern w:val="2"/>
          <w:sz w:val="32"/>
          <w:szCs w:val="32"/>
          <w:cs/>
          <w14:ligatures w14:val="standardContextual"/>
        </w:rPr>
        <w:t>รับแจ้งเหตุรถชน</w:t>
      </w:r>
    </w:p>
    <w:p w14:paraId="3A902C3A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47FD875C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noProof/>
          <w:color w:val="000000"/>
          <w:kern w:val="2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622E8AC1" wp14:editId="49B98BFA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5400000" cy="1440000"/>
                <wp:effectExtent l="0" t="0" r="0" b="8255"/>
                <wp:wrapNone/>
                <wp:docPr id="118438454" name="กลุ่ม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440000"/>
                          <a:chOff x="0" y="0"/>
                          <a:chExt cx="8417194" cy="2057864"/>
                        </a:xfrm>
                      </wpg:grpSpPr>
                      <pic:pic xmlns:pic="http://schemas.openxmlformats.org/drawingml/2006/picture">
                        <pic:nvPicPr>
                          <pic:cNvPr id="118438455" name="รูปภาพ 118438455"/>
                          <pic:cNvPicPr>
                            <a:picLocks noChangeAspect="1"/>
                          </pic:cNvPicPr>
                        </pic:nvPicPr>
                        <pic:blipFill>
                          <a:blip r:embed="rId3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73994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456" name="รูปภาพ 118438456"/>
                          <pic:cNvPicPr>
                            <a:picLocks noChangeAspect="1"/>
                          </pic:cNvPicPr>
                        </pic:nvPicPr>
                        <pic:blipFill>
                          <a:blip r:embed="rId3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38457" name="รูปภาพ 118438457"/>
                          <pic:cNvPicPr>
                            <a:picLocks noChangeAspect="1"/>
                          </pic:cNvPicPr>
                        </pic:nvPicPr>
                        <pic:blipFill>
                          <a:blip r:embed="rId3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6997" y="0"/>
                            <a:ext cx="2743200" cy="20578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37D45A" id="กลุ่ม 30" o:spid="_x0000_s1026" style="position:absolute;margin-left:0;margin-top:.75pt;width:425.2pt;height:113.4pt;z-index:251742208;mso-position-horizontal:center;mso-position-horizontal-relative:margin;mso-width-relative:margin;mso-height-relative:margin" coordsize="84171,205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">
                <v:shape id="รูปภาพ 118438455" o:spid="_x0000_s1027" type="#_x0000_t75" style="position:absolute;left:56739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">
                  <v:imagedata r:id="rId379" o:title=""/>
                </v:shape>
                <v:shape id="รูปภาพ 118438456" o:spid="_x0000_s1028" type="#_x0000_t75" style="position:absolute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">
                  <v:imagedata r:id="rId380" o:title=""/>
                </v:shape>
                <v:shape id="รูปภาพ 118438457" o:spid="_x0000_s1029" type="#_x0000_t75" style="position:absolute;left:28369;width:27432;height:20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">
                  <v:imagedata r:id="rId381" o:title=""/>
                </v:shape>
                <w10:wrap anchorx="margin"/>
              </v:group>
            </w:pict>
          </mc:Fallback>
        </mc:AlternateContent>
      </w:r>
    </w:p>
    <w:p w14:paraId="643EA98A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52FAFA29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015BC75F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38FC3E23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3FE88827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56BC1164" w14:textId="77777777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</w:p>
    <w:p w14:paraId="07F3FF46" w14:textId="20730C41" w:rsidR="00AF10DE" w:rsidRPr="00AF10DE" w:rsidRDefault="00AF10DE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ab/>
        <w:t>วันนี้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  <w:t> 23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 xml:space="preserve"> มี.ค.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  <w:t>69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 xml:space="preserve">เวลาประมาณ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  <w:t>14.00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 xml:space="preserve"> น.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พ.ต.อ.สายูตี กา</w:t>
      </w:r>
      <w:proofErr w:type="spellStart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เต๊ะ</w:t>
      </w:r>
      <w:proofErr w:type="spellEnd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 xml:space="preserve"> ผกก.สภ.ยะหา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,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พ.ต.ท.บรรพต มณีคล้าย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รอง ผกก.ป. สภ.ยะหา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,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พ.ต.ต.มะรอพี สาและ สวป.สภ.ยะหา สายตรวจจราจร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ว.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  <w:t xml:space="preserve">4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เหตุ ว.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  <w:t xml:space="preserve">40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ระหว่าง รถยนต์ กับรถจักรยานยนต์ มีผู้ได้รับบาดเจ็บเล็กน้อย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 xml:space="preserve">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  <w:t xml:space="preserve">2 </w:t>
      </w:r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ราย กู้ภัยยะหานำส่งผู้บาดเจ็บ เหตุเกิดบริเวณ หน้าร้าน</w:t>
      </w:r>
      <w:proofErr w:type="spellStart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เบ</w:t>
      </w:r>
      <w:proofErr w:type="spellEnd"/>
      <w:r w:rsidRPr="00AF10DE">
        <w:rPr>
          <w:rFonts w:ascii="TH SarabunPSK" w:eastAsia="Calibri" w:hAnsi="TH SarabunPSK" w:cs="TH SarabunPSK"/>
          <w:color w:val="000000"/>
          <w:kern w:val="2"/>
          <w:sz w:val="32"/>
          <w:szCs w:val="32"/>
          <w:cs/>
          <w14:ligatures w14:val="standardContextual"/>
        </w:rPr>
        <w:t>บี้ชอปยะห</w:t>
      </w:r>
      <w:r w:rsidRPr="00AF10DE">
        <w:rPr>
          <w:rFonts w:ascii="TH SarabunPSK" w:eastAsia="Calibri" w:hAnsi="TH SarabunPSK" w:cs="TH SarabunPSK" w:hint="cs"/>
          <w:color w:val="000000"/>
          <w:kern w:val="2"/>
          <w:sz w:val="32"/>
          <w:szCs w:val="32"/>
          <w:cs/>
          <w14:ligatures w14:val="standardContextual"/>
        </w:rPr>
        <w:t>า</w:t>
      </w:r>
    </w:p>
    <w:p w14:paraId="3694E105" w14:textId="1D27FE2F" w:rsidR="00AF10DE" w:rsidRPr="00AF10DE" w:rsidRDefault="0014392F" w:rsidP="00AF10DE">
      <w:pPr>
        <w:jc w:val="thaiDistribute"/>
        <w:rPr>
          <w:rFonts w:ascii="TH SarabunPSK" w:eastAsia="Calibri" w:hAnsi="TH SarabunPSK" w:cs="TH SarabunPSK"/>
          <w:color w:val="000000"/>
          <w:kern w:val="2"/>
          <w:sz w:val="32"/>
          <w:szCs w:val="32"/>
          <w14:ligatures w14:val="standardContextual"/>
        </w:rPr>
      </w:pPr>
      <w:r>
        <w:rPr>
          <w:rFonts w:ascii="TH SarabunPSK" w:eastAsia="Calibri" w:hAnsi="TH SarabunPSK" w:cs="TH SarabunPSK"/>
          <w:noProof/>
          <w:color w:val="000000"/>
          <w:kern w:val="2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224F00BB" wp14:editId="55BFFB01">
                <wp:simplePos x="0" y="0"/>
                <wp:positionH relativeFrom="column">
                  <wp:posOffset>3841691</wp:posOffset>
                </wp:positionH>
                <wp:positionV relativeFrom="paragraph">
                  <wp:posOffset>65759</wp:posOffset>
                </wp:positionV>
                <wp:extent cx="2096814" cy="1844566"/>
                <wp:effectExtent l="0" t="0" r="0" b="3810"/>
                <wp:wrapNone/>
                <wp:docPr id="2053185497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6814" cy="1844566"/>
                          <a:chOff x="0" y="0"/>
                          <a:chExt cx="2096814" cy="1844566"/>
                        </a:xfrm>
                      </wpg:grpSpPr>
                      <wps:wsp>
                        <wps:cNvPr id="1137649613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96814" cy="18445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A397BB" w14:textId="307F5CC8" w:rsidR="0038095F" w:rsidRDefault="0038095F" w:rsidP="0038095F">
                              <w:pPr>
                                <w:rPr>
                                  <w:rFonts w:ascii="TH SarabunIT๙" w:hAnsi="TH SarabunIT๙" w:cs="TH SarabunIT๙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Cs w:val="32"/>
                                  <w:cs/>
                                </w:rPr>
                                <w:t xml:space="preserve">           ตรวจสอบแล้วถูกต้อง</w:t>
                              </w:r>
                            </w:p>
                            <w:p w14:paraId="6FA5489E" w14:textId="77777777" w:rsidR="0038095F" w:rsidRDefault="0038095F" w:rsidP="0038095F">
                              <w:pPr>
                                <w:rPr>
                                  <w:rFonts w:ascii="TH SarabunIT๙" w:hAnsi="TH SarabunIT๙" w:cs="TH SarabunIT๙"/>
                                  <w:szCs w:val="32"/>
                                </w:rPr>
                              </w:pPr>
                            </w:p>
                            <w:p w14:paraId="4B667C7E" w14:textId="77777777" w:rsidR="0038095F" w:rsidRDefault="0038095F" w:rsidP="0038095F">
                              <w:pPr>
                                <w:rPr>
                                  <w:rFonts w:ascii="TH SarabunIT๙" w:hAnsi="TH SarabunIT๙" w:cs="TH SarabunIT๙"/>
                                  <w:szCs w:val="32"/>
                                </w:rPr>
                              </w:pPr>
                            </w:p>
                            <w:p w14:paraId="349D2F34" w14:textId="2B4CE785" w:rsidR="0038095F" w:rsidRDefault="0038095F" w:rsidP="0038095F">
                              <w:pPr>
                                <w:rPr>
                                  <w:rFonts w:ascii="TH SarabunIT๙" w:hAnsi="TH SarabunIT๙" w:cs="TH SarabunIT๙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Cs w:val="32"/>
                                  <w:cs/>
                                </w:rPr>
                                <w:t xml:space="preserve">      </w:t>
                              </w:r>
                              <w:r w:rsidRPr="00F6764C">
                                <w:rPr>
                                  <w:rFonts w:ascii="TH SarabunIT๙" w:hAnsi="TH SarabunIT๙" w:cs="TH SarabunIT๙"/>
                                  <w:szCs w:val="32"/>
                                  <w:cs/>
                                </w:rPr>
                                <w:t>พ.ต.ต.</w:t>
                              </w:r>
                            </w:p>
                            <w:p w14:paraId="0D28A381" w14:textId="025A22E1" w:rsidR="0038095F" w:rsidRDefault="0038095F" w:rsidP="0038095F">
                              <w:pPr>
                                <w:rPr>
                                  <w:rFonts w:ascii="TH SarabunIT๙" w:hAnsi="TH SarabunIT๙" w:cs="TH SarabunIT๙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Cs w:val="32"/>
                                  <w:cs/>
                                </w:rPr>
                                <w:t xml:space="preserve">              ( </w:t>
                              </w:r>
                              <w:r w:rsidRPr="00F6764C">
                                <w:rPr>
                                  <w:rFonts w:ascii="TH SarabunIT๙" w:hAnsi="TH SarabunIT๙" w:cs="TH SarabunIT๙"/>
                                  <w:szCs w:val="32"/>
                                  <w:cs/>
                                </w:rPr>
                                <w:t xml:space="preserve">มะรอพี </w:t>
                              </w:r>
                              <w:r w:rsidR="0014392F">
                                <w:rPr>
                                  <w:rFonts w:ascii="TH SarabunIT๙" w:hAnsi="TH SarabunIT๙" w:cs="TH SarabunIT๙" w:hint="cs"/>
                                  <w:szCs w:val="32"/>
                                  <w:cs/>
                                </w:rPr>
                                <w:t>ส</w:t>
                              </w:r>
                              <w:r w:rsidRPr="00F6764C">
                                <w:rPr>
                                  <w:rFonts w:ascii="TH SarabunIT๙" w:hAnsi="TH SarabunIT๙" w:cs="TH SarabunIT๙"/>
                                  <w:szCs w:val="32"/>
                                  <w:cs/>
                                </w:rPr>
                                <w:t xml:space="preserve">าและ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Cs w:val="32"/>
                                  <w:cs/>
                                </w:rPr>
                                <w:t>)</w:t>
                              </w:r>
                            </w:p>
                            <w:p w14:paraId="6B153585" w14:textId="77777777" w:rsidR="0038095F" w:rsidRPr="003620DE" w:rsidRDefault="0038095F" w:rsidP="0038095F">
                              <w:r>
                                <w:rPr>
                                  <w:rFonts w:ascii="TH SarabunIT๙" w:hAnsi="TH SarabunIT๙" w:cs="TH SarabunIT๙" w:hint="cs"/>
                                  <w:szCs w:val="32"/>
                                  <w:cs/>
                                </w:rPr>
                                <w:t xml:space="preserve">                </w:t>
                              </w:r>
                              <w:r w:rsidRPr="00F6764C">
                                <w:rPr>
                                  <w:rFonts w:ascii="TH SarabunIT๙" w:hAnsi="TH SarabunIT๙" w:cs="TH SarabunIT๙"/>
                                  <w:szCs w:val="32"/>
                                  <w:cs/>
                                </w:rPr>
                                <w:t>สวป.สภ.ยะหา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562538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3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4279" y="404038"/>
                            <a:ext cx="82232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4F00BB" id="กลุ่ม 3" o:spid="_x0000_s1026" style="position:absolute;left:0;text-align:left;margin-left:302.5pt;margin-top:5.2pt;width:165.1pt;height:145.25pt;z-index:251751424" coordsize="20968,184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กล่องข้อความ 2" o:spid="_x0000_s1027" type="#_x0000_t202" style="position:absolute;width:20968;height:18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" stroked="f">
                  <v:textbox>
                    <w:txbxContent>
                      <w:p w14:paraId="4DA397BB" w14:textId="307F5CC8" w:rsidR="0038095F" w:rsidRDefault="0038095F" w:rsidP="0038095F">
                        <w:pPr>
                          <w:rPr>
                            <w:rFonts w:ascii="TH SarabunIT๙" w:hAnsi="TH SarabunIT๙" w:cs="TH SarabunIT๙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Cs w:val="32"/>
                            <w:cs/>
                          </w:rPr>
                          <w:t xml:space="preserve">           ตรวจสอบแล้วถูกต้อง</w:t>
                        </w:r>
                      </w:p>
                      <w:p w14:paraId="6FA5489E" w14:textId="77777777" w:rsidR="0038095F" w:rsidRDefault="0038095F" w:rsidP="0038095F">
                        <w:pPr>
                          <w:rPr>
                            <w:rFonts w:ascii="TH SarabunIT๙" w:hAnsi="TH SarabunIT๙" w:cs="TH SarabunIT๙"/>
                            <w:szCs w:val="32"/>
                          </w:rPr>
                        </w:pPr>
                      </w:p>
                      <w:p w14:paraId="4B667C7E" w14:textId="77777777" w:rsidR="0038095F" w:rsidRDefault="0038095F" w:rsidP="0038095F">
                        <w:pPr>
                          <w:rPr>
                            <w:rFonts w:ascii="TH SarabunIT๙" w:hAnsi="TH SarabunIT๙" w:cs="TH SarabunIT๙"/>
                            <w:szCs w:val="32"/>
                          </w:rPr>
                        </w:pPr>
                      </w:p>
                      <w:p w14:paraId="349D2F34" w14:textId="2B4CE785" w:rsidR="0038095F" w:rsidRDefault="0038095F" w:rsidP="0038095F">
                        <w:pPr>
                          <w:rPr>
                            <w:rFonts w:ascii="TH SarabunIT๙" w:hAnsi="TH SarabunIT๙" w:cs="TH SarabunIT๙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Cs w:val="32"/>
                            <w:cs/>
                          </w:rPr>
                          <w:t xml:space="preserve">      </w:t>
                        </w:r>
                        <w:r w:rsidRPr="00F6764C"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  <w:t>พ.ต.ต.</w:t>
                        </w:r>
                      </w:p>
                      <w:p w14:paraId="0D28A381" w14:textId="025A22E1" w:rsidR="0038095F" w:rsidRDefault="0038095F" w:rsidP="0038095F">
                        <w:pPr>
                          <w:rPr>
                            <w:rFonts w:ascii="TH SarabunIT๙" w:hAnsi="TH SarabunIT๙" w:cs="TH SarabunIT๙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Cs w:val="32"/>
                            <w:cs/>
                          </w:rPr>
                          <w:t xml:space="preserve">              ( </w:t>
                        </w:r>
                        <w:r w:rsidRPr="00F6764C"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  <w:t xml:space="preserve">มะรอพี </w:t>
                        </w:r>
                        <w:r w:rsidR="0014392F">
                          <w:rPr>
                            <w:rFonts w:ascii="TH SarabunIT๙" w:hAnsi="TH SarabunIT๙" w:cs="TH SarabunIT๙" w:hint="cs"/>
                            <w:szCs w:val="32"/>
                            <w:cs/>
                          </w:rPr>
                          <w:t>ส</w:t>
                        </w:r>
                        <w:r w:rsidRPr="00F6764C"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  <w:t xml:space="preserve">าและ </w:t>
                        </w:r>
                        <w:r>
                          <w:rPr>
                            <w:rFonts w:ascii="TH SarabunIT๙" w:hAnsi="TH SarabunIT๙" w:cs="TH SarabunIT๙" w:hint="cs"/>
                            <w:szCs w:val="32"/>
                            <w:cs/>
                          </w:rPr>
                          <w:t>)</w:t>
                        </w:r>
                      </w:p>
                      <w:p w14:paraId="6B153585" w14:textId="77777777" w:rsidR="0038095F" w:rsidRPr="003620DE" w:rsidRDefault="0038095F" w:rsidP="0038095F">
                        <w:r>
                          <w:rPr>
                            <w:rFonts w:ascii="TH SarabunIT๙" w:hAnsi="TH SarabunIT๙" w:cs="TH SarabunIT๙" w:hint="cs"/>
                            <w:szCs w:val="32"/>
                            <w:cs/>
                          </w:rPr>
                          <w:t xml:space="preserve">                </w:t>
                        </w:r>
                        <w:r w:rsidRPr="00F6764C"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  <w:t>สวป.สภ.ยะหา</w:t>
                        </w:r>
                      </w:p>
                    </w:txbxContent>
                  </v:textbox>
                </v:shape>
                <v:shape id="รูปภาพ 2" o:spid="_x0000_s1028" type="#_x0000_t75" style="position:absolute;left:7442;top:4040;width:822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">
                  <v:imagedata r:id="rId383" o:title=""/>
                </v:shape>
              </v:group>
            </w:pict>
          </mc:Fallback>
        </mc:AlternateContent>
      </w:r>
    </w:p>
    <w:p w14:paraId="62D02C38" w14:textId="6B51D502" w:rsidR="009E4048" w:rsidRPr="009E4048" w:rsidRDefault="008702A7" w:rsidP="009B7698">
      <w:pPr>
        <w:tabs>
          <w:tab w:val="left" w:pos="5535"/>
        </w:tabs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sectPr w:rsidR="009E4048" w:rsidRPr="009E4048" w:rsidSect="0059778B">
      <w:headerReference w:type="even" r:id="rId384"/>
      <w:headerReference w:type="default" r:id="rId385"/>
      <w:pgSz w:w="11906" w:h="16838" w:code="9"/>
      <w:pgMar w:top="1134" w:right="1134" w:bottom="1134" w:left="1418" w:header="57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01200" w14:textId="77777777" w:rsidR="009F31E8" w:rsidRDefault="009F31E8">
      <w:r>
        <w:separator/>
      </w:r>
    </w:p>
  </w:endnote>
  <w:endnote w:type="continuationSeparator" w:id="0">
    <w:p w14:paraId="63C196F7" w14:textId="77777777" w:rsidR="009F31E8" w:rsidRDefault="009F3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E19BF" w14:textId="77777777" w:rsidR="009F31E8" w:rsidRDefault="009F31E8">
      <w:r>
        <w:separator/>
      </w:r>
    </w:p>
  </w:footnote>
  <w:footnote w:type="continuationSeparator" w:id="0">
    <w:p w14:paraId="71C79942" w14:textId="77777777" w:rsidR="009F31E8" w:rsidRDefault="009F31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1B6B8" w14:textId="0724A8EB" w:rsidR="00B84631" w:rsidRDefault="00B84631" w:rsidP="00D6626B">
    <w:pPr>
      <w:pStyle w:val="a5"/>
      <w:framePr w:wrap="around" w:vAnchor="text" w:hAnchor="margin" w:xAlign="center" w:y="1"/>
      <w:rPr>
        <w:rStyle w:val="a6"/>
      </w:rPr>
    </w:pPr>
    <w:r>
      <w:rPr>
        <w:rStyle w:val="a6"/>
        <w:cs/>
      </w:rPr>
      <w:fldChar w:fldCharType="begin"/>
    </w:r>
    <w:r>
      <w:rPr>
        <w:rStyle w:val="a6"/>
      </w:rPr>
      <w:instrText xml:space="preserve">PAGE  </w:instrText>
    </w:r>
    <w:r>
      <w:rPr>
        <w:rStyle w:val="a6"/>
        <w:cs/>
      </w:rPr>
      <w:fldChar w:fldCharType="separate"/>
    </w:r>
    <w:r w:rsidR="006B1B1E">
      <w:rPr>
        <w:rStyle w:val="a6"/>
        <w:noProof/>
        <w:cs/>
      </w:rPr>
      <w:t>๒</w:t>
    </w:r>
    <w:r>
      <w:rPr>
        <w:rStyle w:val="a6"/>
        <w:cs/>
      </w:rPr>
      <w:fldChar w:fldCharType="end"/>
    </w:r>
  </w:p>
  <w:p w14:paraId="601B855C" w14:textId="77777777" w:rsidR="00B84631" w:rsidRDefault="00B8463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26A9F" w14:textId="77777777" w:rsidR="00B84631" w:rsidRDefault="00B84631">
    <w:pPr>
      <w:pStyle w:val="a5"/>
      <w:rPr>
        <w:rFonts w:ascii="TH SarabunPSK" w:hAnsi="TH SarabunPSK" w:cs="TH SarabunPSK"/>
        <w:sz w:val="32"/>
        <w:szCs w:val="32"/>
      </w:rPr>
    </w:pPr>
  </w:p>
  <w:p w14:paraId="6A613571" w14:textId="77777777" w:rsidR="00B84631" w:rsidRPr="00D6626B" w:rsidRDefault="00B84631">
    <w:pPr>
      <w:pStyle w:val="a5"/>
      <w:rPr>
        <w:rFonts w:ascii="TH SarabunPSK" w:hAnsi="TH SarabunPSK" w:cs="TH SarabunPSK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7F0"/>
    <w:multiLevelType w:val="hybridMultilevel"/>
    <w:tmpl w:val="36F0E7BC"/>
    <w:lvl w:ilvl="0" w:tplc="C1D83568">
      <w:start w:val="1"/>
      <w:numFmt w:val="bullet"/>
      <w:lvlText w:val="-"/>
      <w:lvlJc w:val="left"/>
      <w:pPr>
        <w:ind w:left="105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" w15:restartNumberingAfterBreak="0">
    <w:nsid w:val="27F04D17"/>
    <w:multiLevelType w:val="hybridMultilevel"/>
    <w:tmpl w:val="9CACE06A"/>
    <w:lvl w:ilvl="0" w:tplc="A502E4BC">
      <w:start w:val="27"/>
      <w:numFmt w:val="bullet"/>
      <w:lvlText w:val="-"/>
      <w:lvlJc w:val="left"/>
      <w:pPr>
        <w:ind w:left="108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DA6A88"/>
    <w:multiLevelType w:val="hybridMultilevel"/>
    <w:tmpl w:val="E1122260"/>
    <w:lvl w:ilvl="0" w:tplc="2F5AE90A">
      <w:start w:val="27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A05082"/>
    <w:multiLevelType w:val="hybridMultilevel"/>
    <w:tmpl w:val="E2DE0E9E"/>
    <w:lvl w:ilvl="0" w:tplc="7AA8F5D0">
      <w:start w:val="4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78481193">
    <w:abstractNumId w:val="2"/>
  </w:num>
  <w:num w:numId="2" w16cid:durableId="1457068298">
    <w:abstractNumId w:val="1"/>
  </w:num>
  <w:num w:numId="3" w16cid:durableId="484013106">
    <w:abstractNumId w:val="0"/>
  </w:num>
  <w:num w:numId="4" w16cid:durableId="4709008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4BD"/>
    <w:rsid w:val="000009B3"/>
    <w:rsid w:val="00001E2F"/>
    <w:rsid w:val="00005050"/>
    <w:rsid w:val="000114CC"/>
    <w:rsid w:val="000117C8"/>
    <w:rsid w:val="00011A75"/>
    <w:rsid w:val="000138D2"/>
    <w:rsid w:val="000154AF"/>
    <w:rsid w:val="000201CD"/>
    <w:rsid w:val="00021ADD"/>
    <w:rsid w:val="00023A05"/>
    <w:rsid w:val="00024E02"/>
    <w:rsid w:val="000267FC"/>
    <w:rsid w:val="00027163"/>
    <w:rsid w:val="000325D7"/>
    <w:rsid w:val="00033456"/>
    <w:rsid w:val="000360B7"/>
    <w:rsid w:val="00041424"/>
    <w:rsid w:val="00043751"/>
    <w:rsid w:val="0004482B"/>
    <w:rsid w:val="00044D87"/>
    <w:rsid w:val="00055DB6"/>
    <w:rsid w:val="00056446"/>
    <w:rsid w:val="000576CE"/>
    <w:rsid w:val="000609F6"/>
    <w:rsid w:val="00061EAE"/>
    <w:rsid w:val="00062C2F"/>
    <w:rsid w:val="00063143"/>
    <w:rsid w:val="000634CB"/>
    <w:rsid w:val="0006583D"/>
    <w:rsid w:val="00065BFB"/>
    <w:rsid w:val="000725E7"/>
    <w:rsid w:val="00072ACA"/>
    <w:rsid w:val="00077FC3"/>
    <w:rsid w:val="00080283"/>
    <w:rsid w:val="000844D4"/>
    <w:rsid w:val="00084696"/>
    <w:rsid w:val="000909FE"/>
    <w:rsid w:val="00090DF8"/>
    <w:rsid w:val="00094A27"/>
    <w:rsid w:val="000954DF"/>
    <w:rsid w:val="00096D0E"/>
    <w:rsid w:val="000A0DC4"/>
    <w:rsid w:val="000A2E34"/>
    <w:rsid w:val="000A523A"/>
    <w:rsid w:val="000A5EA2"/>
    <w:rsid w:val="000B292B"/>
    <w:rsid w:val="000B2E07"/>
    <w:rsid w:val="000B3ED0"/>
    <w:rsid w:val="000B6BBC"/>
    <w:rsid w:val="000B7027"/>
    <w:rsid w:val="000B7555"/>
    <w:rsid w:val="000C0280"/>
    <w:rsid w:val="000C3B64"/>
    <w:rsid w:val="000C40D2"/>
    <w:rsid w:val="000D0C28"/>
    <w:rsid w:val="000D29CB"/>
    <w:rsid w:val="000D317B"/>
    <w:rsid w:val="000D381B"/>
    <w:rsid w:val="000D42D8"/>
    <w:rsid w:val="000D5639"/>
    <w:rsid w:val="000D5EF0"/>
    <w:rsid w:val="000D658D"/>
    <w:rsid w:val="000E5EF9"/>
    <w:rsid w:val="000E7F2F"/>
    <w:rsid w:val="000F22C8"/>
    <w:rsid w:val="000F2ECC"/>
    <w:rsid w:val="000F4778"/>
    <w:rsid w:val="00100147"/>
    <w:rsid w:val="00102662"/>
    <w:rsid w:val="00107DC9"/>
    <w:rsid w:val="00115DA3"/>
    <w:rsid w:val="0011671C"/>
    <w:rsid w:val="001232A7"/>
    <w:rsid w:val="0013154A"/>
    <w:rsid w:val="001334F3"/>
    <w:rsid w:val="00135A65"/>
    <w:rsid w:val="00136877"/>
    <w:rsid w:val="001427B7"/>
    <w:rsid w:val="0014392F"/>
    <w:rsid w:val="00143D5B"/>
    <w:rsid w:val="001458FD"/>
    <w:rsid w:val="001477F4"/>
    <w:rsid w:val="00152F43"/>
    <w:rsid w:val="00154BA4"/>
    <w:rsid w:val="00157E0C"/>
    <w:rsid w:val="001607A8"/>
    <w:rsid w:val="00161596"/>
    <w:rsid w:val="00162295"/>
    <w:rsid w:val="001626BB"/>
    <w:rsid w:val="001629AC"/>
    <w:rsid w:val="00166BDB"/>
    <w:rsid w:val="00166EA8"/>
    <w:rsid w:val="00167CCF"/>
    <w:rsid w:val="0017045A"/>
    <w:rsid w:val="0017089C"/>
    <w:rsid w:val="0017234C"/>
    <w:rsid w:val="00175B2C"/>
    <w:rsid w:val="001800E1"/>
    <w:rsid w:val="00183D47"/>
    <w:rsid w:val="001937BB"/>
    <w:rsid w:val="00193FB7"/>
    <w:rsid w:val="00197D21"/>
    <w:rsid w:val="00197EA1"/>
    <w:rsid w:val="001A01DE"/>
    <w:rsid w:val="001A176C"/>
    <w:rsid w:val="001A533F"/>
    <w:rsid w:val="001A58F8"/>
    <w:rsid w:val="001B78E4"/>
    <w:rsid w:val="001B7F35"/>
    <w:rsid w:val="001C2431"/>
    <w:rsid w:val="001C3C55"/>
    <w:rsid w:val="001C521A"/>
    <w:rsid w:val="001C5CFB"/>
    <w:rsid w:val="001D2B40"/>
    <w:rsid w:val="001D4D9E"/>
    <w:rsid w:val="001D77EE"/>
    <w:rsid w:val="001E149E"/>
    <w:rsid w:val="001E17A0"/>
    <w:rsid w:val="001E2A73"/>
    <w:rsid w:val="001E4132"/>
    <w:rsid w:val="001F0FF1"/>
    <w:rsid w:val="001F1293"/>
    <w:rsid w:val="001F2A27"/>
    <w:rsid w:val="001F42EF"/>
    <w:rsid w:val="001F4D72"/>
    <w:rsid w:val="001F5E85"/>
    <w:rsid w:val="001F639F"/>
    <w:rsid w:val="001F7AA4"/>
    <w:rsid w:val="0020111D"/>
    <w:rsid w:val="00201145"/>
    <w:rsid w:val="00201C5F"/>
    <w:rsid w:val="002021CC"/>
    <w:rsid w:val="00212EB6"/>
    <w:rsid w:val="00215DBA"/>
    <w:rsid w:val="0021747C"/>
    <w:rsid w:val="002215DB"/>
    <w:rsid w:val="00221E53"/>
    <w:rsid w:val="00222EFA"/>
    <w:rsid w:val="002241DC"/>
    <w:rsid w:val="00224EAF"/>
    <w:rsid w:val="002332BE"/>
    <w:rsid w:val="00233ADC"/>
    <w:rsid w:val="00234405"/>
    <w:rsid w:val="002355B9"/>
    <w:rsid w:val="00236355"/>
    <w:rsid w:val="0024343A"/>
    <w:rsid w:val="00245267"/>
    <w:rsid w:val="00252532"/>
    <w:rsid w:val="002528F4"/>
    <w:rsid w:val="00252EF7"/>
    <w:rsid w:val="0025426A"/>
    <w:rsid w:val="00255570"/>
    <w:rsid w:val="00257920"/>
    <w:rsid w:val="00263193"/>
    <w:rsid w:val="002648AF"/>
    <w:rsid w:val="00266D52"/>
    <w:rsid w:val="002747A4"/>
    <w:rsid w:val="002752A7"/>
    <w:rsid w:val="00280152"/>
    <w:rsid w:val="00280A22"/>
    <w:rsid w:val="00282040"/>
    <w:rsid w:val="0029351B"/>
    <w:rsid w:val="002A3232"/>
    <w:rsid w:val="002B447F"/>
    <w:rsid w:val="002B5A33"/>
    <w:rsid w:val="002B5F3A"/>
    <w:rsid w:val="002C1283"/>
    <w:rsid w:val="002C1DCD"/>
    <w:rsid w:val="002C1EA5"/>
    <w:rsid w:val="002C20F4"/>
    <w:rsid w:val="002C2A7A"/>
    <w:rsid w:val="002D082C"/>
    <w:rsid w:val="002D0A80"/>
    <w:rsid w:val="002D0F1E"/>
    <w:rsid w:val="002E1EB8"/>
    <w:rsid w:val="002E7AE5"/>
    <w:rsid w:val="002F132C"/>
    <w:rsid w:val="002F5685"/>
    <w:rsid w:val="00304EBD"/>
    <w:rsid w:val="003067B4"/>
    <w:rsid w:val="00307D53"/>
    <w:rsid w:val="003109A7"/>
    <w:rsid w:val="003114D9"/>
    <w:rsid w:val="00314704"/>
    <w:rsid w:val="00314B8B"/>
    <w:rsid w:val="003150F1"/>
    <w:rsid w:val="00315D7F"/>
    <w:rsid w:val="0031799A"/>
    <w:rsid w:val="00321D24"/>
    <w:rsid w:val="00323884"/>
    <w:rsid w:val="003260C6"/>
    <w:rsid w:val="00326EEE"/>
    <w:rsid w:val="00326FB1"/>
    <w:rsid w:val="00327FB0"/>
    <w:rsid w:val="003302AE"/>
    <w:rsid w:val="00340FE7"/>
    <w:rsid w:val="00342DD7"/>
    <w:rsid w:val="0034620C"/>
    <w:rsid w:val="00347021"/>
    <w:rsid w:val="003473FD"/>
    <w:rsid w:val="00352AD7"/>
    <w:rsid w:val="003533B7"/>
    <w:rsid w:val="00353F70"/>
    <w:rsid w:val="003542B2"/>
    <w:rsid w:val="00360833"/>
    <w:rsid w:val="00364841"/>
    <w:rsid w:val="00367790"/>
    <w:rsid w:val="003708E0"/>
    <w:rsid w:val="0037169D"/>
    <w:rsid w:val="00373B88"/>
    <w:rsid w:val="00376CA7"/>
    <w:rsid w:val="003774BD"/>
    <w:rsid w:val="0038090C"/>
    <w:rsid w:val="0038095F"/>
    <w:rsid w:val="003812CE"/>
    <w:rsid w:val="00382600"/>
    <w:rsid w:val="00384F67"/>
    <w:rsid w:val="003859CB"/>
    <w:rsid w:val="00386EF2"/>
    <w:rsid w:val="00387513"/>
    <w:rsid w:val="00387B20"/>
    <w:rsid w:val="00387EA8"/>
    <w:rsid w:val="00390291"/>
    <w:rsid w:val="00391CD7"/>
    <w:rsid w:val="00395C1C"/>
    <w:rsid w:val="003A1033"/>
    <w:rsid w:val="003A37AD"/>
    <w:rsid w:val="003A5479"/>
    <w:rsid w:val="003A5893"/>
    <w:rsid w:val="003B0B81"/>
    <w:rsid w:val="003B2629"/>
    <w:rsid w:val="003B3B84"/>
    <w:rsid w:val="003B5CCD"/>
    <w:rsid w:val="003C2BEE"/>
    <w:rsid w:val="003C3481"/>
    <w:rsid w:val="003C4E27"/>
    <w:rsid w:val="003D078E"/>
    <w:rsid w:val="003D437A"/>
    <w:rsid w:val="003D43BD"/>
    <w:rsid w:val="003D6E3A"/>
    <w:rsid w:val="003E06F1"/>
    <w:rsid w:val="003E0B7B"/>
    <w:rsid w:val="003E205E"/>
    <w:rsid w:val="003E2D29"/>
    <w:rsid w:val="003E322A"/>
    <w:rsid w:val="003E415C"/>
    <w:rsid w:val="003F734E"/>
    <w:rsid w:val="003F7942"/>
    <w:rsid w:val="00404E46"/>
    <w:rsid w:val="004108CF"/>
    <w:rsid w:val="0041228A"/>
    <w:rsid w:val="00412455"/>
    <w:rsid w:val="00412E31"/>
    <w:rsid w:val="00414CC2"/>
    <w:rsid w:val="0041557E"/>
    <w:rsid w:val="004160F0"/>
    <w:rsid w:val="00416EC4"/>
    <w:rsid w:val="00420C85"/>
    <w:rsid w:val="00426708"/>
    <w:rsid w:val="004274DD"/>
    <w:rsid w:val="004310B3"/>
    <w:rsid w:val="00433920"/>
    <w:rsid w:val="0043512F"/>
    <w:rsid w:val="00436373"/>
    <w:rsid w:val="004376B0"/>
    <w:rsid w:val="00440FD5"/>
    <w:rsid w:val="00442785"/>
    <w:rsid w:val="00442F3A"/>
    <w:rsid w:val="00444432"/>
    <w:rsid w:val="004470AA"/>
    <w:rsid w:val="004511DF"/>
    <w:rsid w:val="00451C37"/>
    <w:rsid w:val="00451DB7"/>
    <w:rsid w:val="00452A3B"/>
    <w:rsid w:val="00452DA1"/>
    <w:rsid w:val="00454050"/>
    <w:rsid w:val="00460D33"/>
    <w:rsid w:val="00466F14"/>
    <w:rsid w:val="00471865"/>
    <w:rsid w:val="00477201"/>
    <w:rsid w:val="0048062E"/>
    <w:rsid w:val="00480DD7"/>
    <w:rsid w:val="0048129A"/>
    <w:rsid w:val="00485968"/>
    <w:rsid w:val="00493B2F"/>
    <w:rsid w:val="0049628C"/>
    <w:rsid w:val="004A4964"/>
    <w:rsid w:val="004A5F9E"/>
    <w:rsid w:val="004B257B"/>
    <w:rsid w:val="004B4A23"/>
    <w:rsid w:val="004B4D7E"/>
    <w:rsid w:val="004B6430"/>
    <w:rsid w:val="004C193A"/>
    <w:rsid w:val="004C3CD8"/>
    <w:rsid w:val="004C53C8"/>
    <w:rsid w:val="004C6377"/>
    <w:rsid w:val="004D126A"/>
    <w:rsid w:val="004D489E"/>
    <w:rsid w:val="004E0A42"/>
    <w:rsid w:val="004E351F"/>
    <w:rsid w:val="004E3708"/>
    <w:rsid w:val="004E45C5"/>
    <w:rsid w:val="004E5FC3"/>
    <w:rsid w:val="004E6059"/>
    <w:rsid w:val="004E68BB"/>
    <w:rsid w:val="004E6F50"/>
    <w:rsid w:val="004E74D7"/>
    <w:rsid w:val="004F01C4"/>
    <w:rsid w:val="004F0E8A"/>
    <w:rsid w:val="004F144F"/>
    <w:rsid w:val="004F1EBB"/>
    <w:rsid w:val="004F2B55"/>
    <w:rsid w:val="004F3CA2"/>
    <w:rsid w:val="004F43A8"/>
    <w:rsid w:val="004F59DE"/>
    <w:rsid w:val="00500E24"/>
    <w:rsid w:val="005037EC"/>
    <w:rsid w:val="00505625"/>
    <w:rsid w:val="00505929"/>
    <w:rsid w:val="00511FDC"/>
    <w:rsid w:val="00514A35"/>
    <w:rsid w:val="00514D74"/>
    <w:rsid w:val="00516662"/>
    <w:rsid w:val="005178B1"/>
    <w:rsid w:val="00523567"/>
    <w:rsid w:val="005253F6"/>
    <w:rsid w:val="005257E7"/>
    <w:rsid w:val="0053001B"/>
    <w:rsid w:val="00531EA9"/>
    <w:rsid w:val="00533862"/>
    <w:rsid w:val="00536017"/>
    <w:rsid w:val="005364BF"/>
    <w:rsid w:val="00540252"/>
    <w:rsid w:val="00540933"/>
    <w:rsid w:val="005457BE"/>
    <w:rsid w:val="00545DBE"/>
    <w:rsid w:val="00547D6A"/>
    <w:rsid w:val="00550B6E"/>
    <w:rsid w:val="005557C7"/>
    <w:rsid w:val="00555D6F"/>
    <w:rsid w:val="00561292"/>
    <w:rsid w:val="00563BFB"/>
    <w:rsid w:val="0057168A"/>
    <w:rsid w:val="005726F5"/>
    <w:rsid w:val="00573DB7"/>
    <w:rsid w:val="00580D0F"/>
    <w:rsid w:val="00582107"/>
    <w:rsid w:val="0058427A"/>
    <w:rsid w:val="005845B0"/>
    <w:rsid w:val="00593871"/>
    <w:rsid w:val="005946F0"/>
    <w:rsid w:val="005954C1"/>
    <w:rsid w:val="00596622"/>
    <w:rsid w:val="00596BE4"/>
    <w:rsid w:val="00597755"/>
    <w:rsid w:val="0059778B"/>
    <w:rsid w:val="005A06C4"/>
    <w:rsid w:val="005A0FDA"/>
    <w:rsid w:val="005A15A2"/>
    <w:rsid w:val="005A3440"/>
    <w:rsid w:val="005A411C"/>
    <w:rsid w:val="005A59DD"/>
    <w:rsid w:val="005B0020"/>
    <w:rsid w:val="005B737C"/>
    <w:rsid w:val="005B75BD"/>
    <w:rsid w:val="005C0A24"/>
    <w:rsid w:val="005C64F1"/>
    <w:rsid w:val="005C71D3"/>
    <w:rsid w:val="005D18FC"/>
    <w:rsid w:val="005D286C"/>
    <w:rsid w:val="005E1CE9"/>
    <w:rsid w:val="005E38E5"/>
    <w:rsid w:val="005F1B30"/>
    <w:rsid w:val="005F4EE0"/>
    <w:rsid w:val="00600F11"/>
    <w:rsid w:val="00612064"/>
    <w:rsid w:val="006141D9"/>
    <w:rsid w:val="00614956"/>
    <w:rsid w:val="00617061"/>
    <w:rsid w:val="00617EFF"/>
    <w:rsid w:val="00622221"/>
    <w:rsid w:val="006249A1"/>
    <w:rsid w:val="00624E45"/>
    <w:rsid w:val="00625A44"/>
    <w:rsid w:val="00626640"/>
    <w:rsid w:val="006344E3"/>
    <w:rsid w:val="00640667"/>
    <w:rsid w:val="00640940"/>
    <w:rsid w:val="006410E9"/>
    <w:rsid w:val="0065061E"/>
    <w:rsid w:val="00654721"/>
    <w:rsid w:val="006666D8"/>
    <w:rsid w:val="00666A56"/>
    <w:rsid w:val="00675DB7"/>
    <w:rsid w:val="00682A12"/>
    <w:rsid w:val="00682B4C"/>
    <w:rsid w:val="00684437"/>
    <w:rsid w:val="00684B9C"/>
    <w:rsid w:val="00685343"/>
    <w:rsid w:val="00686181"/>
    <w:rsid w:val="00690052"/>
    <w:rsid w:val="006931D8"/>
    <w:rsid w:val="006970AC"/>
    <w:rsid w:val="006A1932"/>
    <w:rsid w:val="006A278C"/>
    <w:rsid w:val="006A2ABB"/>
    <w:rsid w:val="006A3DD7"/>
    <w:rsid w:val="006A4118"/>
    <w:rsid w:val="006A55F7"/>
    <w:rsid w:val="006A7A42"/>
    <w:rsid w:val="006B0667"/>
    <w:rsid w:val="006B17F4"/>
    <w:rsid w:val="006B1B1E"/>
    <w:rsid w:val="006B499B"/>
    <w:rsid w:val="006B7022"/>
    <w:rsid w:val="006D0E40"/>
    <w:rsid w:val="006D16F7"/>
    <w:rsid w:val="006D6CA1"/>
    <w:rsid w:val="006E0A4C"/>
    <w:rsid w:val="006E2058"/>
    <w:rsid w:val="006F038B"/>
    <w:rsid w:val="006F5661"/>
    <w:rsid w:val="006F683C"/>
    <w:rsid w:val="0070139F"/>
    <w:rsid w:val="00702302"/>
    <w:rsid w:val="0070281B"/>
    <w:rsid w:val="00704A3E"/>
    <w:rsid w:val="0070569E"/>
    <w:rsid w:val="00707E11"/>
    <w:rsid w:val="0071090E"/>
    <w:rsid w:val="007142E0"/>
    <w:rsid w:val="00715E10"/>
    <w:rsid w:val="00722E2B"/>
    <w:rsid w:val="007233F5"/>
    <w:rsid w:val="00724187"/>
    <w:rsid w:val="00731595"/>
    <w:rsid w:val="00732C12"/>
    <w:rsid w:val="00733FD6"/>
    <w:rsid w:val="007357BC"/>
    <w:rsid w:val="00736BCD"/>
    <w:rsid w:val="00741CF2"/>
    <w:rsid w:val="00743284"/>
    <w:rsid w:val="00746B50"/>
    <w:rsid w:val="00746F0E"/>
    <w:rsid w:val="00746F48"/>
    <w:rsid w:val="00752D78"/>
    <w:rsid w:val="0075310E"/>
    <w:rsid w:val="00754863"/>
    <w:rsid w:val="00757F91"/>
    <w:rsid w:val="0076759F"/>
    <w:rsid w:val="007679F4"/>
    <w:rsid w:val="00774176"/>
    <w:rsid w:val="00774F06"/>
    <w:rsid w:val="0077635D"/>
    <w:rsid w:val="007763B0"/>
    <w:rsid w:val="007848BB"/>
    <w:rsid w:val="00785C64"/>
    <w:rsid w:val="00787315"/>
    <w:rsid w:val="0079164C"/>
    <w:rsid w:val="007941B5"/>
    <w:rsid w:val="007A2EE9"/>
    <w:rsid w:val="007A4084"/>
    <w:rsid w:val="007B0B0A"/>
    <w:rsid w:val="007B2EEA"/>
    <w:rsid w:val="007B39F0"/>
    <w:rsid w:val="007B3A42"/>
    <w:rsid w:val="007B3EA7"/>
    <w:rsid w:val="007B4E4B"/>
    <w:rsid w:val="007B55D5"/>
    <w:rsid w:val="007B6263"/>
    <w:rsid w:val="007B7E62"/>
    <w:rsid w:val="007C3833"/>
    <w:rsid w:val="007C4E5D"/>
    <w:rsid w:val="007D06E2"/>
    <w:rsid w:val="007D1BDF"/>
    <w:rsid w:val="007D5356"/>
    <w:rsid w:val="007E0CB7"/>
    <w:rsid w:val="007E436D"/>
    <w:rsid w:val="007E5744"/>
    <w:rsid w:val="007E6E95"/>
    <w:rsid w:val="007F0DEF"/>
    <w:rsid w:val="007F1401"/>
    <w:rsid w:val="007F392F"/>
    <w:rsid w:val="007F4D9E"/>
    <w:rsid w:val="00802C78"/>
    <w:rsid w:val="00804D2F"/>
    <w:rsid w:val="0080690B"/>
    <w:rsid w:val="00810D90"/>
    <w:rsid w:val="00813453"/>
    <w:rsid w:val="008143FB"/>
    <w:rsid w:val="00816C79"/>
    <w:rsid w:val="00817C9F"/>
    <w:rsid w:val="00822815"/>
    <w:rsid w:val="0082402D"/>
    <w:rsid w:val="0082482C"/>
    <w:rsid w:val="00827579"/>
    <w:rsid w:val="00831840"/>
    <w:rsid w:val="00832CCE"/>
    <w:rsid w:val="0083416A"/>
    <w:rsid w:val="00836A2B"/>
    <w:rsid w:val="008442A7"/>
    <w:rsid w:val="00845F41"/>
    <w:rsid w:val="0084678F"/>
    <w:rsid w:val="00851219"/>
    <w:rsid w:val="008513F0"/>
    <w:rsid w:val="0085152B"/>
    <w:rsid w:val="00851BFA"/>
    <w:rsid w:val="00852592"/>
    <w:rsid w:val="008535D9"/>
    <w:rsid w:val="00853FC0"/>
    <w:rsid w:val="008542CD"/>
    <w:rsid w:val="008547E3"/>
    <w:rsid w:val="008548A3"/>
    <w:rsid w:val="008555A5"/>
    <w:rsid w:val="00857AA3"/>
    <w:rsid w:val="00857DC6"/>
    <w:rsid w:val="00865600"/>
    <w:rsid w:val="0086677E"/>
    <w:rsid w:val="00867953"/>
    <w:rsid w:val="008702A7"/>
    <w:rsid w:val="008720A2"/>
    <w:rsid w:val="00872FB6"/>
    <w:rsid w:val="00875B91"/>
    <w:rsid w:val="008828E9"/>
    <w:rsid w:val="0088731F"/>
    <w:rsid w:val="008930CE"/>
    <w:rsid w:val="008940D4"/>
    <w:rsid w:val="00896EF3"/>
    <w:rsid w:val="00896F65"/>
    <w:rsid w:val="00897AD2"/>
    <w:rsid w:val="008A392F"/>
    <w:rsid w:val="008A4F88"/>
    <w:rsid w:val="008B15AD"/>
    <w:rsid w:val="008B2063"/>
    <w:rsid w:val="008B4CB3"/>
    <w:rsid w:val="008B5106"/>
    <w:rsid w:val="008C0F90"/>
    <w:rsid w:val="008C5CA7"/>
    <w:rsid w:val="008C60E2"/>
    <w:rsid w:val="008C6A78"/>
    <w:rsid w:val="008D1B9E"/>
    <w:rsid w:val="008D2C77"/>
    <w:rsid w:val="008D345A"/>
    <w:rsid w:val="008E02ED"/>
    <w:rsid w:val="008E0719"/>
    <w:rsid w:val="008E105B"/>
    <w:rsid w:val="008E7DB7"/>
    <w:rsid w:val="008F0853"/>
    <w:rsid w:val="008F7985"/>
    <w:rsid w:val="009033D8"/>
    <w:rsid w:val="00904C2B"/>
    <w:rsid w:val="00905C73"/>
    <w:rsid w:val="00907157"/>
    <w:rsid w:val="009073C4"/>
    <w:rsid w:val="00907EBC"/>
    <w:rsid w:val="00914ECF"/>
    <w:rsid w:val="00916553"/>
    <w:rsid w:val="009166BF"/>
    <w:rsid w:val="00916860"/>
    <w:rsid w:val="00921E9F"/>
    <w:rsid w:val="00923102"/>
    <w:rsid w:val="00926148"/>
    <w:rsid w:val="00926A76"/>
    <w:rsid w:val="009275D4"/>
    <w:rsid w:val="00933371"/>
    <w:rsid w:val="00934AFC"/>
    <w:rsid w:val="00934FD9"/>
    <w:rsid w:val="009377FD"/>
    <w:rsid w:val="00942E68"/>
    <w:rsid w:val="00945A18"/>
    <w:rsid w:val="00946E2C"/>
    <w:rsid w:val="009507DC"/>
    <w:rsid w:val="009519AF"/>
    <w:rsid w:val="00951D06"/>
    <w:rsid w:val="00952FF8"/>
    <w:rsid w:val="009543DB"/>
    <w:rsid w:val="009550D3"/>
    <w:rsid w:val="00960B8F"/>
    <w:rsid w:val="009613A6"/>
    <w:rsid w:val="00962957"/>
    <w:rsid w:val="00962DE1"/>
    <w:rsid w:val="00964D0D"/>
    <w:rsid w:val="00965ECA"/>
    <w:rsid w:val="009666E8"/>
    <w:rsid w:val="00967A85"/>
    <w:rsid w:val="00967CB8"/>
    <w:rsid w:val="00970E47"/>
    <w:rsid w:val="009733C7"/>
    <w:rsid w:val="00977C80"/>
    <w:rsid w:val="00983967"/>
    <w:rsid w:val="00983CD3"/>
    <w:rsid w:val="00984516"/>
    <w:rsid w:val="00990D85"/>
    <w:rsid w:val="009914F0"/>
    <w:rsid w:val="00994302"/>
    <w:rsid w:val="009A256A"/>
    <w:rsid w:val="009A3D01"/>
    <w:rsid w:val="009A3F34"/>
    <w:rsid w:val="009B0252"/>
    <w:rsid w:val="009B1022"/>
    <w:rsid w:val="009B1398"/>
    <w:rsid w:val="009B1F27"/>
    <w:rsid w:val="009B37E7"/>
    <w:rsid w:val="009B7698"/>
    <w:rsid w:val="009B7743"/>
    <w:rsid w:val="009C59E5"/>
    <w:rsid w:val="009C74E1"/>
    <w:rsid w:val="009D2C55"/>
    <w:rsid w:val="009D3A13"/>
    <w:rsid w:val="009D4425"/>
    <w:rsid w:val="009D5570"/>
    <w:rsid w:val="009D6215"/>
    <w:rsid w:val="009D6EE3"/>
    <w:rsid w:val="009D72F7"/>
    <w:rsid w:val="009D74D7"/>
    <w:rsid w:val="009E1406"/>
    <w:rsid w:val="009E4048"/>
    <w:rsid w:val="009E5C9C"/>
    <w:rsid w:val="009F1924"/>
    <w:rsid w:val="009F1B4E"/>
    <w:rsid w:val="009F31E8"/>
    <w:rsid w:val="009F4127"/>
    <w:rsid w:val="009F5345"/>
    <w:rsid w:val="009F5862"/>
    <w:rsid w:val="00A01887"/>
    <w:rsid w:val="00A04B29"/>
    <w:rsid w:val="00A05469"/>
    <w:rsid w:val="00A076F0"/>
    <w:rsid w:val="00A1069F"/>
    <w:rsid w:val="00A13546"/>
    <w:rsid w:val="00A14C32"/>
    <w:rsid w:val="00A1504B"/>
    <w:rsid w:val="00A15980"/>
    <w:rsid w:val="00A21639"/>
    <w:rsid w:val="00A26BC3"/>
    <w:rsid w:val="00A27DEB"/>
    <w:rsid w:val="00A36D2A"/>
    <w:rsid w:val="00A41D9D"/>
    <w:rsid w:val="00A44794"/>
    <w:rsid w:val="00A46899"/>
    <w:rsid w:val="00A46F03"/>
    <w:rsid w:val="00A4797F"/>
    <w:rsid w:val="00A51914"/>
    <w:rsid w:val="00A56126"/>
    <w:rsid w:val="00A56149"/>
    <w:rsid w:val="00A564CF"/>
    <w:rsid w:val="00A604BF"/>
    <w:rsid w:val="00A608D2"/>
    <w:rsid w:val="00A60D81"/>
    <w:rsid w:val="00A6121C"/>
    <w:rsid w:val="00A62438"/>
    <w:rsid w:val="00A62E54"/>
    <w:rsid w:val="00A63EB0"/>
    <w:rsid w:val="00A64DF4"/>
    <w:rsid w:val="00A70978"/>
    <w:rsid w:val="00A71002"/>
    <w:rsid w:val="00A716EF"/>
    <w:rsid w:val="00A718D6"/>
    <w:rsid w:val="00A71D13"/>
    <w:rsid w:val="00A7743C"/>
    <w:rsid w:val="00A80323"/>
    <w:rsid w:val="00A80633"/>
    <w:rsid w:val="00A86D7C"/>
    <w:rsid w:val="00A90276"/>
    <w:rsid w:val="00A92BE5"/>
    <w:rsid w:val="00A93F24"/>
    <w:rsid w:val="00A961E8"/>
    <w:rsid w:val="00A96C33"/>
    <w:rsid w:val="00A96E10"/>
    <w:rsid w:val="00A97E58"/>
    <w:rsid w:val="00AA055E"/>
    <w:rsid w:val="00AA1EA1"/>
    <w:rsid w:val="00AA70D9"/>
    <w:rsid w:val="00AB1004"/>
    <w:rsid w:val="00AB3BC8"/>
    <w:rsid w:val="00AB5C0F"/>
    <w:rsid w:val="00AC30A6"/>
    <w:rsid w:val="00AC4942"/>
    <w:rsid w:val="00AC4ECA"/>
    <w:rsid w:val="00AC508D"/>
    <w:rsid w:val="00AC7725"/>
    <w:rsid w:val="00AD0725"/>
    <w:rsid w:val="00AD12D6"/>
    <w:rsid w:val="00AD2DA6"/>
    <w:rsid w:val="00AD3E17"/>
    <w:rsid w:val="00AD57E4"/>
    <w:rsid w:val="00AD6F85"/>
    <w:rsid w:val="00AD7F9C"/>
    <w:rsid w:val="00AE1203"/>
    <w:rsid w:val="00AE1868"/>
    <w:rsid w:val="00AE4267"/>
    <w:rsid w:val="00AE46E1"/>
    <w:rsid w:val="00AE6770"/>
    <w:rsid w:val="00AF10DE"/>
    <w:rsid w:val="00AF62AE"/>
    <w:rsid w:val="00AF76F4"/>
    <w:rsid w:val="00AF7827"/>
    <w:rsid w:val="00B001AB"/>
    <w:rsid w:val="00B0185D"/>
    <w:rsid w:val="00B01F6E"/>
    <w:rsid w:val="00B03306"/>
    <w:rsid w:val="00B06549"/>
    <w:rsid w:val="00B07035"/>
    <w:rsid w:val="00B159BF"/>
    <w:rsid w:val="00B20350"/>
    <w:rsid w:val="00B22684"/>
    <w:rsid w:val="00B231CB"/>
    <w:rsid w:val="00B243D8"/>
    <w:rsid w:val="00B3186B"/>
    <w:rsid w:val="00B32D5C"/>
    <w:rsid w:val="00B3336C"/>
    <w:rsid w:val="00B3426C"/>
    <w:rsid w:val="00B34F09"/>
    <w:rsid w:val="00B358B2"/>
    <w:rsid w:val="00B41805"/>
    <w:rsid w:val="00B438F9"/>
    <w:rsid w:val="00B43AD8"/>
    <w:rsid w:val="00B43F20"/>
    <w:rsid w:val="00B46838"/>
    <w:rsid w:val="00B46D5D"/>
    <w:rsid w:val="00B51E2A"/>
    <w:rsid w:val="00B55257"/>
    <w:rsid w:val="00B556CB"/>
    <w:rsid w:val="00B564D0"/>
    <w:rsid w:val="00B606A0"/>
    <w:rsid w:val="00B62A62"/>
    <w:rsid w:val="00B655D8"/>
    <w:rsid w:val="00B65940"/>
    <w:rsid w:val="00B71A2A"/>
    <w:rsid w:val="00B72033"/>
    <w:rsid w:val="00B72C49"/>
    <w:rsid w:val="00B74FC5"/>
    <w:rsid w:val="00B7674D"/>
    <w:rsid w:val="00B77481"/>
    <w:rsid w:val="00B80B01"/>
    <w:rsid w:val="00B84631"/>
    <w:rsid w:val="00B8566C"/>
    <w:rsid w:val="00B862D1"/>
    <w:rsid w:val="00B86469"/>
    <w:rsid w:val="00B909F9"/>
    <w:rsid w:val="00B92896"/>
    <w:rsid w:val="00B929C7"/>
    <w:rsid w:val="00B96C80"/>
    <w:rsid w:val="00BA2D9D"/>
    <w:rsid w:val="00BA3118"/>
    <w:rsid w:val="00BA4365"/>
    <w:rsid w:val="00BA491C"/>
    <w:rsid w:val="00BB655E"/>
    <w:rsid w:val="00BC211D"/>
    <w:rsid w:val="00BC5E95"/>
    <w:rsid w:val="00BD2128"/>
    <w:rsid w:val="00BD4FCA"/>
    <w:rsid w:val="00BD66B4"/>
    <w:rsid w:val="00BD7F8C"/>
    <w:rsid w:val="00BE0288"/>
    <w:rsid w:val="00BE154A"/>
    <w:rsid w:val="00BE1765"/>
    <w:rsid w:val="00BE25F1"/>
    <w:rsid w:val="00BE7335"/>
    <w:rsid w:val="00BE7428"/>
    <w:rsid w:val="00BF14BC"/>
    <w:rsid w:val="00BF2B95"/>
    <w:rsid w:val="00BF585F"/>
    <w:rsid w:val="00BF7320"/>
    <w:rsid w:val="00BF7E12"/>
    <w:rsid w:val="00BF7EF7"/>
    <w:rsid w:val="00C00BE4"/>
    <w:rsid w:val="00C01D95"/>
    <w:rsid w:val="00C03D52"/>
    <w:rsid w:val="00C0709E"/>
    <w:rsid w:val="00C12D64"/>
    <w:rsid w:val="00C13F57"/>
    <w:rsid w:val="00C14115"/>
    <w:rsid w:val="00C141F3"/>
    <w:rsid w:val="00C147E0"/>
    <w:rsid w:val="00C15478"/>
    <w:rsid w:val="00C15578"/>
    <w:rsid w:val="00C1585C"/>
    <w:rsid w:val="00C171C3"/>
    <w:rsid w:val="00C20649"/>
    <w:rsid w:val="00C227AD"/>
    <w:rsid w:val="00C231E0"/>
    <w:rsid w:val="00C24E74"/>
    <w:rsid w:val="00C33AE3"/>
    <w:rsid w:val="00C35511"/>
    <w:rsid w:val="00C35CFF"/>
    <w:rsid w:val="00C406EA"/>
    <w:rsid w:val="00C41CE3"/>
    <w:rsid w:val="00C42232"/>
    <w:rsid w:val="00C433DC"/>
    <w:rsid w:val="00C435B7"/>
    <w:rsid w:val="00C47015"/>
    <w:rsid w:val="00C476B8"/>
    <w:rsid w:val="00C507DF"/>
    <w:rsid w:val="00C54486"/>
    <w:rsid w:val="00C54E5E"/>
    <w:rsid w:val="00C7115F"/>
    <w:rsid w:val="00C717D6"/>
    <w:rsid w:val="00C73A2A"/>
    <w:rsid w:val="00C77145"/>
    <w:rsid w:val="00C81088"/>
    <w:rsid w:val="00C816D8"/>
    <w:rsid w:val="00C8275A"/>
    <w:rsid w:val="00C82CC2"/>
    <w:rsid w:val="00C83110"/>
    <w:rsid w:val="00C85529"/>
    <w:rsid w:val="00C85CDF"/>
    <w:rsid w:val="00C87E7C"/>
    <w:rsid w:val="00C87EA6"/>
    <w:rsid w:val="00C90BEA"/>
    <w:rsid w:val="00C91068"/>
    <w:rsid w:val="00C948AD"/>
    <w:rsid w:val="00C94909"/>
    <w:rsid w:val="00C95B6A"/>
    <w:rsid w:val="00CA0F64"/>
    <w:rsid w:val="00CA158E"/>
    <w:rsid w:val="00CA6360"/>
    <w:rsid w:val="00CA6907"/>
    <w:rsid w:val="00CB231C"/>
    <w:rsid w:val="00CB2AB9"/>
    <w:rsid w:val="00CB40A6"/>
    <w:rsid w:val="00CB4FF2"/>
    <w:rsid w:val="00CD1E64"/>
    <w:rsid w:val="00CD4B82"/>
    <w:rsid w:val="00CD4BA3"/>
    <w:rsid w:val="00CD5B12"/>
    <w:rsid w:val="00CD6C3D"/>
    <w:rsid w:val="00CE0DD1"/>
    <w:rsid w:val="00CE6B41"/>
    <w:rsid w:val="00CE7210"/>
    <w:rsid w:val="00CF385E"/>
    <w:rsid w:val="00D01BD9"/>
    <w:rsid w:val="00D02346"/>
    <w:rsid w:val="00D053B9"/>
    <w:rsid w:val="00D059AB"/>
    <w:rsid w:val="00D10E8D"/>
    <w:rsid w:val="00D13CC0"/>
    <w:rsid w:val="00D15226"/>
    <w:rsid w:val="00D1687C"/>
    <w:rsid w:val="00D17788"/>
    <w:rsid w:val="00D21449"/>
    <w:rsid w:val="00D217C6"/>
    <w:rsid w:val="00D22BE1"/>
    <w:rsid w:val="00D26468"/>
    <w:rsid w:val="00D3314F"/>
    <w:rsid w:val="00D34A55"/>
    <w:rsid w:val="00D35165"/>
    <w:rsid w:val="00D3548B"/>
    <w:rsid w:val="00D40890"/>
    <w:rsid w:val="00D43871"/>
    <w:rsid w:val="00D438AC"/>
    <w:rsid w:val="00D4408B"/>
    <w:rsid w:val="00D44423"/>
    <w:rsid w:val="00D47BF4"/>
    <w:rsid w:val="00D518B7"/>
    <w:rsid w:val="00D53B3C"/>
    <w:rsid w:val="00D53BE0"/>
    <w:rsid w:val="00D53CC1"/>
    <w:rsid w:val="00D55ACE"/>
    <w:rsid w:val="00D577FD"/>
    <w:rsid w:val="00D624A8"/>
    <w:rsid w:val="00D64A4E"/>
    <w:rsid w:val="00D6626B"/>
    <w:rsid w:val="00D6633F"/>
    <w:rsid w:val="00D67EEF"/>
    <w:rsid w:val="00D704FA"/>
    <w:rsid w:val="00D72560"/>
    <w:rsid w:val="00D72734"/>
    <w:rsid w:val="00D7366C"/>
    <w:rsid w:val="00D74F6B"/>
    <w:rsid w:val="00D75010"/>
    <w:rsid w:val="00D76096"/>
    <w:rsid w:val="00D76788"/>
    <w:rsid w:val="00D76798"/>
    <w:rsid w:val="00D773DB"/>
    <w:rsid w:val="00D80FB0"/>
    <w:rsid w:val="00D82D64"/>
    <w:rsid w:val="00D83993"/>
    <w:rsid w:val="00D83C7A"/>
    <w:rsid w:val="00D900EC"/>
    <w:rsid w:val="00D91742"/>
    <w:rsid w:val="00D9246F"/>
    <w:rsid w:val="00D924A2"/>
    <w:rsid w:val="00D95013"/>
    <w:rsid w:val="00D97C73"/>
    <w:rsid w:val="00DA3CEA"/>
    <w:rsid w:val="00DB23CD"/>
    <w:rsid w:val="00DB3254"/>
    <w:rsid w:val="00DB353C"/>
    <w:rsid w:val="00DB741A"/>
    <w:rsid w:val="00DC1EE2"/>
    <w:rsid w:val="00DC33B2"/>
    <w:rsid w:val="00DC3A1B"/>
    <w:rsid w:val="00DC43EF"/>
    <w:rsid w:val="00DC472A"/>
    <w:rsid w:val="00DC5564"/>
    <w:rsid w:val="00DC69BD"/>
    <w:rsid w:val="00DD0F3D"/>
    <w:rsid w:val="00DD129F"/>
    <w:rsid w:val="00DD2877"/>
    <w:rsid w:val="00DD5034"/>
    <w:rsid w:val="00DD5683"/>
    <w:rsid w:val="00DE01FB"/>
    <w:rsid w:val="00DE1CC5"/>
    <w:rsid w:val="00DE3A34"/>
    <w:rsid w:val="00DE402B"/>
    <w:rsid w:val="00DE42BD"/>
    <w:rsid w:val="00DE44B2"/>
    <w:rsid w:val="00DE72BF"/>
    <w:rsid w:val="00DE7E77"/>
    <w:rsid w:val="00DF1630"/>
    <w:rsid w:val="00DF18FB"/>
    <w:rsid w:val="00DF1DC5"/>
    <w:rsid w:val="00DF598F"/>
    <w:rsid w:val="00DF674B"/>
    <w:rsid w:val="00E02DC6"/>
    <w:rsid w:val="00E02EF4"/>
    <w:rsid w:val="00E05257"/>
    <w:rsid w:val="00E1441B"/>
    <w:rsid w:val="00E1610C"/>
    <w:rsid w:val="00E16137"/>
    <w:rsid w:val="00E1715B"/>
    <w:rsid w:val="00E20998"/>
    <w:rsid w:val="00E20A03"/>
    <w:rsid w:val="00E24185"/>
    <w:rsid w:val="00E24C59"/>
    <w:rsid w:val="00E27926"/>
    <w:rsid w:val="00E30015"/>
    <w:rsid w:val="00E352B5"/>
    <w:rsid w:val="00E532AB"/>
    <w:rsid w:val="00E537F1"/>
    <w:rsid w:val="00E558E4"/>
    <w:rsid w:val="00E56396"/>
    <w:rsid w:val="00E56700"/>
    <w:rsid w:val="00E609C1"/>
    <w:rsid w:val="00E6540F"/>
    <w:rsid w:val="00E66133"/>
    <w:rsid w:val="00E66B7B"/>
    <w:rsid w:val="00E6742F"/>
    <w:rsid w:val="00E71D5A"/>
    <w:rsid w:val="00E7252D"/>
    <w:rsid w:val="00E74792"/>
    <w:rsid w:val="00E75BE8"/>
    <w:rsid w:val="00E8300D"/>
    <w:rsid w:val="00E83192"/>
    <w:rsid w:val="00E863C2"/>
    <w:rsid w:val="00E90A2C"/>
    <w:rsid w:val="00E91221"/>
    <w:rsid w:val="00E91F3D"/>
    <w:rsid w:val="00E93F2E"/>
    <w:rsid w:val="00E942BE"/>
    <w:rsid w:val="00EA1C5F"/>
    <w:rsid w:val="00EA5210"/>
    <w:rsid w:val="00EA56A9"/>
    <w:rsid w:val="00EB04B3"/>
    <w:rsid w:val="00EB3EBF"/>
    <w:rsid w:val="00EB45E7"/>
    <w:rsid w:val="00EB4E52"/>
    <w:rsid w:val="00EB6632"/>
    <w:rsid w:val="00EC3946"/>
    <w:rsid w:val="00EC631C"/>
    <w:rsid w:val="00EC69BE"/>
    <w:rsid w:val="00ED2516"/>
    <w:rsid w:val="00ED3974"/>
    <w:rsid w:val="00ED57B8"/>
    <w:rsid w:val="00EE0AE1"/>
    <w:rsid w:val="00EE0C32"/>
    <w:rsid w:val="00EE2FA5"/>
    <w:rsid w:val="00EE703D"/>
    <w:rsid w:val="00EF0BC8"/>
    <w:rsid w:val="00EF2E47"/>
    <w:rsid w:val="00EF6654"/>
    <w:rsid w:val="00EF6B11"/>
    <w:rsid w:val="00F024A9"/>
    <w:rsid w:val="00F057A6"/>
    <w:rsid w:val="00F1107D"/>
    <w:rsid w:val="00F116A9"/>
    <w:rsid w:val="00F136B1"/>
    <w:rsid w:val="00F15CE5"/>
    <w:rsid w:val="00F161D1"/>
    <w:rsid w:val="00F16F04"/>
    <w:rsid w:val="00F177AA"/>
    <w:rsid w:val="00F22CC4"/>
    <w:rsid w:val="00F23720"/>
    <w:rsid w:val="00F27388"/>
    <w:rsid w:val="00F3103E"/>
    <w:rsid w:val="00F3292C"/>
    <w:rsid w:val="00F32D50"/>
    <w:rsid w:val="00F32E5F"/>
    <w:rsid w:val="00F339BF"/>
    <w:rsid w:val="00F418D8"/>
    <w:rsid w:val="00F44F75"/>
    <w:rsid w:val="00F522F3"/>
    <w:rsid w:val="00F5241A"/>
    <w:rsid w:val="00F52907"/>
    <w:rsid w:val="00F55865"/>
    <w:rsid w:val="00F56315"/>
    <w:rsid w:val="00F56E96"/>
    <w:rsid w:val="00F57925"/>
    <w:rsid w:val="00F6022B"/>
    <w:rsid w:val="00F61136"/>
    <w:rsid w:val="00F65A90"/>
    <w:rsid w:val="00F74C88"/>
    <w:rsid w:val="00F74F41"/>
    <w:rsid w:val="00F77291"/>
    <w:rsid w:val="00F81E22"/>
    <w:rsid w:val="00F83D62"/>
    <w:rsid w:val="00F91226"/>
    <w:rsid w:val="00F91A8D"/>
    <w:rsid w:val="00F9220B"/>
    <w:rsid w:val="00F97E05"/>
    <w:rsid w:val="00FA07FD"/>
    <w:rsid w:val="00FA1FB7"/>
    <w:rsid w:val="00FA2917"/>
    <w:rsid w:val="00FB324B"/>
    <w:rsid w:val="00FB3CD0"/>
    <w:rsid w:val="00FB3EF2"/>
    <w:rsid w:val="00FB7D91"/>
    <w:rsid w:val="00FC007E"/>
    <w:rsid w:val="00FC2A88"/>
    <w:rsid w:val="00FC4475"/>
    <w:rsid w:val="00FC5FE7"/>
    <w:rsid w:val="00FC73C7"/>
    <w:rsid w:val="00FC768C"/>
    <w:rsid w:val="00FD316B"/>
    <w:rsid w:val="00FE065C"/>
    <w:rsid w:val="00FE60F9"/>
    <w:rsid w:val="00FE6492"/>
    <w:rsid w:val="00FF0131"/>
    <w:rsid w:val="00FF0ACE"/>
    <w:rsid w:val="00FF1AEB"/>
    <w:rsid w:val="00FF1B8C"/>
    <w:rsid w:val="00FF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14C035"/>
  <w15:docId w15:val="{BD2607DC-BF2B-4177-864A-7931C33C2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F57925"/>
    <w:rPr>
      <w:color w:val="800080"/>
      <w:u w:val="single"/>
    </w:rPr>
  </w:style>
  <w:style w:type="character" w:styleId="a4">
    <w:name w:val="Hyperlink"/>
    <w:basedOn w:val="a0"/>
    <w:rsid w:val="00C87E7C"/>
    <w:rPr>
      <w:color w:val="0000FF"/>
      <w:u w:val="single"/>
      <w:lang w:bidi="th-TH"/>
    </w:rPr>
  </w:style>
  <w:style w:type="paragraph" w:styleId="a5">
    <w:name w:val="header"/>
    <w:basedOn w:val="a"/>
    <w:rsid w:val="00D662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6626B"/>
  </w:style>
  <w:style w:type="paragraph" w:styleId="a7">
    <w:name w:val="footer"/>
    <w:basedOn w:val="a"/>
    <w:rsid w:val="00D6626B"/>
    <w:pPr>
      <w:tabs>
        <w:tab w:val="center" w:pos="4153"/>
        <w:tab w:val="right" w:pos="8306"/>
      </w:tabs>
    </w:pPr>
  </w:style>
  <w:style w:type="paragraph" w:styleId="a8">
    <w:name w:val="Balloon Text"/>
    <w:basedOn w:val="a"/>
    <w:link w:val="a9"/>
    <w:rsid w:val="000844D4"/>
    <w:rPr>
      <w:rFonts w:ascii="Tahoma" w:hAnsi="Tahoma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rsid w:val="000844D4"/>
    <w:rPr>
      <w:rFonts w:ascii="Tahoma" w:hAnsi="Tahoma"/>
      <w:sz w:val="16"/>
    </w:rPr>
  </w:style>
  <w:style w:type="paragraph" w:styleId="aa">
    <w:name w:val="List Paragraph"/>
    <w:basedOn w:val="a"/>
    <w:uiPriority w:val="34"/>
    <w:qFormat/>
    <w:rsid w:val="007C3833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E90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ngsana New" w:hAnsi="Angsana New"/>
      <w:sz w:val="28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E90A2C"/>
    <w:rPr>
      <w:rFonts w:ascii="Angsana New" w:hAnsi="Angsana New"/>
      <w:sz w:val="28"/>
      <w:szCs w:val="28"/>
    </w:rPr>
  </w:style>
  <w:style w:type="paragraph" w:customStyle="1" w:styleId="1">
    <w:name w:val="ปกติ1"/>
    <w:rsid w:val="00B62A62"/>
    <w:pPr>
      <w:spacing w:before="100" w:beforeAutospacing="1" w:after="160" w:line="256" w:lineRule="auto"/>
    </w:pPr>
    <w:rPr>
      <w:rFonts w:ascii="Calibri" w:hAnsi="Calibri" w:cs="Cordia New"/>
      <w:kern w:val="2"/>
      <w:sz w:val="22"/>
      <w:szCs w:val="22"/>
    </w:rPr>
  </w:style>
  <w:style w:type="table" w:styleId="ab">
    <w:name w:val="Table Grid"/>
    <w:basedOn w:val="a1"/>
    <w:rsid w:val="00304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2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8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jpeg"/><Relationship Id="rId299" Type="http://schemas.openxmlformats.org/officeDocument/2006/relationships/image" Target="media/image292.jpeg"/><Relationship Id="rId21" Type="http://schemas.openxmlformats.org/officeDocument/2006/relationships/image" Target="media/image14.jpeg"/><Relationship Id="rId63" Type="http://schemas.openxmlformats.org/officeDocument/2006/relationships/image" Target="media/image56.jpeg"/><Relationship Id="rId159" Type="http://schemas.openxmlformats.org/officeDocument/2006/relationships/image" Target="media/image152.jpeg"/><Relationship Id="rId324" Type="http://schemas.openxmlformats.org/officeDocument/2006/relationships/image" Target="media/image317.jpeg"/><Relationship Id="rId366" Type="http://schemas.openxmlformats.org/officeDocument/2006/relationships/image" Target="media/image359.jpeg"/><Relationship Id="rId170" Type="http://schemas.openxmlformats.org/officeDocument/2006/relationships/image" Target="media/image163.jpeg"/><Relationship Id="rId226" Type="http://schemas.openxmlformats.org/officeDocument/2006/relationships/image" Target="media/image219.jpeg"/><Relationship Id="rId268" Type="http://schemas.openxmlformats.org/officeDocument/2006/relationships/image" Target="media/image261.jpeg"/><Relationship Id="rId32" Type="http://schemas.openxmlformats.org/officeDocument/2006/relationships/image" Target="media/image25.jpeg"/><Relationship Id="rId74" Type="http://schemas.openxmlformats.org/officeDocument/2006/relationships/image" Target="media/image67.jpeg"/><Relationship Id="rId128" Type="http://schemas.openxmlformats.org/officeDocument/2006/relationships/image" Target="media/image121.jpeg"/><Relationship Id="rId335" Type="http://schemas.openxmlformats.org/officeDocument/2006/relationships/image" Target="media/image328.jpeg"/><Relationship Id="rId377" Type="http://schemas.openxmlformats.org/officeDocument/2006/relationships/image" Target="media/image370.jpeg"/><Relationship Id="rId5" Type="http://schemas.openxmlformats.org/officeDocument/2006/relationships/webSettings" Target="webSettings.xml"/><Relationship Id="rId181" Type="http://schemas.openxmlformats.org/officeDocument/2006/relationships/image" Target="media/image174.jpeg"/><Relationship Id="rId237" Type="http://schemas.openxmlformats.org/officeDocument/2006/relationships/image" Target="media/image230.jpeg"/><Relationship Id="rId279" Type="http://schemas.openxmlformats.org/officeDocument/2006/relationships/image" Target="media/image272.jpeg"/><Relationship Id="rId43" Type="http://schemas.openxmlformats.org/officeDocument/2006/relationships/image" Target="media/image36.jpeg"/><Relationship Id="rId139" Type="http://schemas.openxmlformats.org/officeDocument/2006/relationships/image" Target="media/image132.jpeg"/><Relationship Id="rId290" Type="http://schemas.openxmlformats.org/officeDocument/2006/relationships/image" Target="media/image283.jpeg"/><Relationship Id="rId304" Type="http://schemas.openxmlformats.org/officeDocument/2006/relationships/image" Target="media/image297.jpeg"/><Relationship Id="rId346" Type="http://schemas.openxmlformats.org/officeDocument/2006/relationships/image" Target="media/image339.jpeg"/><Relationship Id="rId85" Type="http://schemas.openxmlformats.org/officeDocument/2006/relationships/image" Target="media/image78.jpeg"/><Relationship Id="rId150" Type="http://schemas.openxmlformats.org/officeDocument/2006/relationships/image" Target="media/image143.jpeg"/><Relationship Id="rId192" Type="http://schemas.openxmlformats.org/officeDocument/2006/relationships/image" Target="media/image185.jpeg"/><Relationship Id="rId206" Type="http://schemas.openxmlformats.org/officeDocument/2006/relationships/image" Target="media/image199.jpeg"/><Relationship Id="rId248" Type="http://schemas.openxmlformats.org/officeDocument/2006/relationships/image" Target="media/image241.jpeg"/><Relationship Id="rId12" Type="http://schemas.openxmlformats.org/officeDocument/2006/relationships/image" Target="media/image5.jpeg"/><Relationship Id="rId108" Type="http://schemas.openxmlformats.org/officeDocument/2006/relationships/image" Target="media/image101.jpeg"/><Relationship Id="rId315" Type="http://schemas.openxmlformats.org/officeDocument/2006/relationships/image" Target="media/image308.jpeg"/><Relationship Id="rId357" Type="http://schemas.openxmlformats.org/officeDocument/2006/relationships/image" Target="media/image350.jpeg"/><Relationship Id="rId54" Type="http://schemas.openxmlformats.org/officeDocument/2006/relationships/image" Target="media/image47.jpeg"/><Relationship Id="rId96" Type="http://schemas.openxmlformats.org/officeDocument/2006/relationships/image" Target="media/image89.jpeg"/><Relationship Id="rId161" Type="http://schemas.openxmlformats.org/officeDocument/2006/relationships/image" Target="media/image154.jpeg"/><Relationship Id="rId217" Type="http://schemas.openxmlformats.org/officeDocument/2006/relationships/image" Target="media/image210.jpeg"/><Relationship Id="rId259" Type="http://schemas.openxmlformats.org/officeDocument/2006/relationships/image" Target="media/image252.jpeg"/><Relationship Id="rId23" Type="http://schemas.openxmlformats.org/officeDocument/2006/relationships/image" Target="media/image16.jpeg"/><Relationship Id="rId119" Type="http://schemas.openxmlformats.org/officeDocument/2006/relationships/image" Target="media/image112.jpeg"/><Relationship Id="rId270" Type="http://schemas.openxmlformats.org/officeDocument/2006/relationships/image" Target="media/image263.jpeg"/><Relationship Id="rId326" Type="http://schemas.openxmlformats.org/officeDocument/2006/relationships/image" Target="media/image319.jpeg"/><Relationship Id="rId65" Type="http://schemas.openxmlformats.org/officeDocument/2006/relationships/image" Target="media/image58.jpeg"/><Relationship Id="rId130" Type="http://schemas.openxmlformats.org/officeDocument/2006/relationships/image" Target="media/image123.jpeg"/><Relationship Id="rId368" Type="http://schemas.openxmlformats.org/officeDocument/2006/relationships/image" Target="media/image361.jpeg"/><Relationship Id="rId172" Type="http://schemas.openxmlformats.org/officeDocument/2006/relationships/image" Target="media/image165.jpeg"/><Relationship Id="rId228" Type="http://schemas.openxmlformats.org/officeDocument/2006/relationships/image" Target="media/image221.jpeg"/><Relationship Id="rId281" Type="http://schemas.openxmlformats.org/officeDocument/2006/relationships/image" Target="media/image274.jpeg"/><Relationship Id="rId337" Type="http://schemas.openxmlformats.org/officeDocument/2006/relationships/image" Target="media/image330.jpeg"/><Relationship Id="rId34" Type="http://schemas.openxmlformats.org/officeDocument/2006/relationships/image" Target="media/image27.jpeg"/><Relationship Id="rId76" Type="http://schemas.openxmlformats.org/officeDocument/2006/relationships/image" Target="media/image69.jpeg"/><Relationship Id="rId141" Type="http://schemas.openxmlformats.org/officeDocument/2006/relationships/image" Target="media/image134.jpeg"/><Relationship Id="rId379" Type="http://schemas.openxmlformats.org/officeDocument/2006/relationships/image" Target="media/image372.jpeg"/><Relationship Id="rId7" Type="http://schemas.openxmlformats.org/officeDocument/2006/relationships/endnotes" Target="endnotes.xml"/><Relationship Id="rId183" Type="http://schemas.openxmlformats.org/officeDocument/2006/relationships/image" Target="media/image176.jpeg"/><Relationship Id="rId239" Type="http://schemas.openxmlformats.org/officeDocument/2006/relationships/image" Target="media/image232.jpeg"/><Relationship Id="rId250" Type="http://schemas.openxmlformats.org/officeDocument/2006/relationships/image" Target="media/image243.jpeg"/><Relationship Id="rId292" Type="http://schemas.openxmlformats.org/officeDocument/2006/relationships/image" Target="media/image285.jpeg"/><Relationship Id="rId306" Type="http://schemas.openxmlformats.org/officeDocument/2006/relationships/image" Target="media/image299.jpeg"/><Relationship Id="rId45" Type="http://schemas.openxmlformats.org/officeDocument/2006/relationships/image" Target="media/image38.jpeg"/><Relationship Id="rId87" Type="http://schemas.openxmlformats.org/officeDocument/2006/relationships/image" Target="media/image80.jpeg"/><Relationship Id="rId110" Type="http://schemas.openxmlformats.org/officeDocument/2006/relationships/image" Target="media/image103.jpeg"/><Relationship Id="rId348" Type="http://schemas.openxmlformats.org/officeDocument/2006/relationships/image" Target="media/image341.jpeg"/><Relationship Id="rId152" Type="http://schemas.openxmlformats.org/officeDocument/2006/relationships/image" Target="media/image145.jpeg"/><Relationship Id="rId194" Type="http://schemas.openxmlformats.org/officeDocument/2006/relationships/image" Target="media/image187.jpeg"/><Relationship Id="rId208" Type="http://schemas.openxmlformats.org/officeDocument/2006/relationships/image" Target="media/image201.jpeg"/><Relationship Id="rId261" Type="http://schemas.openxmlformats.org/officeDocument/2006/relationships/image" Target="media/image254.jpeg"/><Relationship Id="rId14" Type="http://schemas.openxmlformats.org/officeDocument/2006/relationships/image" Target="media/image7.jpeg"/><Relationship Id="rId56" Type="http://schemas.openxmlformats.org/officeDocument/2006/relationships/image" Target="media/image49.jpeg"/><Relationship Id="rId317" Type="http://schemas.openxmlformats.org/officeDocument/2006/relationships/image" Target="media/image310.jpeg"/><Relationship Id="rId359" Type="http://schemas.openxmlformats.org/officeDocument/2006/relationships/image" Target="media/image352.jpeg"/><Relationship Id="rId98" Type="http://schemas.openxmlformats.org/officeDocument/2006/relationships/image" Target="media/image91.jpeg"/><Relationship Id="rId121" Type="http://schemas.openxmlformats.org/officeDocument/2006/relationships/image" Target="media/image114.jpeg"/><Relationship Id="rId163" Type="http://schemas.openxmlformats.org/officeDocument/2006/relationships/image" Target="media/image156.jpeg"/><Relationship Id="rId219" Type="http://schemas.openxmlformats.org/officeDocument/2006/relationships/image" Target="media/image212.jpeg"/><Relationship Id="rId370" Type="http://schemas.openxmlformats.org/officeDocument/2006/relationships/image" Target="media/image363.jpeg"/><Relationship Id="rId230" Type="http://schemas.openxmlformats.org/officeDocument/2006/relationships/image" Target="media/image223.jpeg"/><Relationship Id="rId25" Type="http://schemas.openxmlformats.org/officeDocument/2006/relationships/image" Target="media/image18.jpeg"/><Relationship Id="rId67" Type="http://schemas.openxmlformats.org/officeDocument/2006/relationships/image" Target="media/image60.jpeg"/><Relationship Id="rId272" Type="http://schemas.openxmlformats.org/officeDocument/2006/relationships/image" Target="media/image265.jpeg"/><Relationship Id="rId328" Type="http://schemas.openxmlformats.org/officeDocument/2006/relationships/image" Target="media/image321.jpeg"/><Relationship Id="rId132" Type="http://schemas.openxmlformats.org/officeDocument/2006/relationships/image" Target="media/image125.jpeg"/><Relationship Id="rId174" Type="http://schemas.openxmlformats.org/officeDocument/2006/relationships/image" Target="media/image167.jpeg"/><Relationship Id="rId381" Type="http://schemas.openxmlformats.org/officeDocument/2006/relationships/image" Target="media/image374.jpeg"/><Relationship Id="rId241" Type="http://schemas.openxmlformats.org/officeDocument/2006/relationships/image" Target="media/image234.jpeg"/><Relationship Id="rId36" Type="http://schemas.openxmlformats.org/officeDocument/2006/relationships/image" Target="media/image29.jpeg"/><Relationship Id="rId283" Type="http://schemas.openxmlformats.org/officeDocument/2006/relationships/image" Target="media/image276.jpeg"/><Relationship Id="rId339" Type="http://schemas.openxmlformats.org/officeDocument/2006/relationships/image" Target="media/image332.jpeg"/><Relationship Id="rId78" Type="http://schemas.openxmlformats.org/officeDocument/2006/relationships/image" Target="media/image71.jpeg"/><Relationship Id="rId101" Type="http://schemas.openxmlformats.org/officeDocument/2006/relationships/image" Target="media/image94.jpeg"/><Relationship Id="rId143" Type="http://schemas.openxmlformats.org/officeDocument/2006/relationships/image" Target="media/image136.jpeg"/><Relationship Id="rId185" Type="http://schemas.openxmlformats.org/officeDocument/2006/relationships/image" Target="media/image178.jpeg"/><Relationship Id="rId350" Type="http://schemas.openxmlformats.org/officeDocument/2006/relationships/image" Target="media/image343.jpeg"/><Relationship Id="rId9" Type="http://schemas.openxmlformats.org/officeDocument/2006/relationships/image" Target="media/image2.jpeg"/><Relationship Id="rId210" Type="http://schemas.openxmlformats.org/officeDocument/2006/relationships/image" Target="media/image203.jpeg"/><Relationship Id="rId252" Type="http://schemas.openxmlformats.org/officeDocument/2006/relationships/image" Target="media/image245.jpeg"/><Relationship Id="rId294" Type="http://schemas.openxmlformats.org/officeDocument/2006/relationships/image" Target="media/image287.jpeg"/><Relationship Id="rId308" Type="http://schemas.openxmlformats.org/officeDocument/2006/relationships/image" Target="media/image301.jpeg"/><Relationship Id="rId47" Type="http://schemas.openxmlformats.org/officeDocument/2006/relationships/image" Target="media/image40.jpeg"/><Relationship Id="rId68" Type="http://schemas.openxmlformats.org/officeDocument/2006/relationships/image" Target="media/image61.jpeg"/><Relationship Id="rId89" Type="http://schemas.openxmlformats.org/officeDocument/2006/relationships/image" Target="media/image82.jpeg"/><Relationship Id="rId112" Type="http://schemas.openxmlformats.org/officeDocument/2006/relationships/image" Target="media/image105.jpeg"/><Relationship Id="rId133" Type="http://schemas.openxmlformats.org/officeDocument/2006/relationships/image" Target="media/image126.jpeg"/><Relationship Id="rId154" Type="http://schemas.openxmlformats.org/officeDocument/2006/relationships/image" Target="media/image147.jpeg"/><Relationship Id="rId175" Type="http://schemas.openxmlformats.org/officeDocument/2006/relationships/image" Target="media/image168.jpeg"/><Relationship Id="rId340" Type="http://schemas.openxmlformats.org/officeDocument/2006/relationships/image" Target="media/image333.jpeg"/><Relationship Id="rId361" Type="http://schemas.openxmlformats.org/officeDocument/2006/relationships/image" Target="media/image354.jpeg"/><Relationship Id="rId196" Type="http://schemas.openxmlformats.org/officeDocument/2006/relationships/image" Target="media/image189.jpeg"/><Relationship Id="rId200" Type="http://schemas.openxmlformats.org/officeDocument/2006/relationships/image" Target="media/image193.jpeg"/><Relationship Id="rId382" Type="http://schemas.openxmlformats.org/officeDocument/2006/relationships/image" Target="media/image375.jpeg"/><Relationship Id="rId16" Type="http://schemas.openxmlformats.org/officeDocument/2006/relationships/image" Target="media/image9.jpeg"/><Relationship Id="rId221" Type="http://schemas.openxmlformats.org/officeDocument/2006/relationships/image" Target="media/image214.jpeg"/><Relationship Id="rId242" Type="http://schemas.openxmlformats.org/officeDocument/2006/relationships/image" Target="media/image235.jpeg"/><Relationship Id="rId263" Type="http://schemas.openxmlformats.org/officeDocument/2006/relationships/image" Target="media/image256.jpeg"/><Relationship Id="rId284" Type="http://schemas.openxmlformats.org/officeDocument/2006/relationships/image" Target="media/image277.jpeg"/><Relationship Id="rId319" Type="http://schemas.openxmlformats.org/officeDocument/2006/relationships/image" Target="media/image312.jpeg"/><Relationship Id="rId37" Type="http://schemas.openxmlformats.org/officeDocument/2006/relationships/image" Target="media/image30.jpeg"/><Relationship Id="rId58" Type="http://schemas.openxmlformats.org/officeDocument/2006/relationships/image" Target="media/image51.jpeg"/><Relationship Id="rId79" Type="http://schemas.openxmlformats.org/officeDocument/2006/relationships/image" Target="media/image72.jpeg"/><Relationship Id="rId102" Type="http://schemas.openxmlformats.org/officeDocument/2006/relationships/image" Target="media/image95.jpeg"/><Relationship Id="rId123" Type="http://schemas.openxmlformats.org/officeDocument/2006/relationships/image" Target="media/image116.jpeg"/><Relationship Id="rId144" Type="http://schemas.openxmlformats.org/officeDocument/2006/relationships/image" Target="media/image137.jpeg"/><Relationship Id="rId330" Type="http://schemas.openxmlformats.org/officeDocument/2006/relationships/image" Target="media/image323.jpeg"/><Relationship Id="rId90" Type="http://schemas.openxmlformats.org/officeDocument/2006/relationships/image" Target="media/image83.jpeg"/><Relationship Id="rId165" Type="http://schemas.openxmlformats.org/officeDocument/2006/relationships/image" Target="media/image158.jpeg"/><Relationship Id="rId186" Type="http://schemas.openxmlformats.org/officeDocument/2006/relationships/image" Target="media/image179.jpeg"/><Relationship Id="rId351" Type="http://schemas.openxmlformats.org/officeDocument/2006/relationships/image" Target="media/image344.jpeg"/><Relationship Id="rId372" Type="http://schemas.openxmlformats.org/officeDocument/2006/relationships/image" Target="media/image365.jpeg"/><Relationship Id="rId211" Type="http://schemas.openxmlformats.org/officeDocument/2006/relationships/image" Target="media/image204.jpeg"/><Relationship Id="rId232" Type="http://schemas.openxmlformats.org/officeDocument/2006/relationships/image" Target="media/image225.jpeg"/><Relationship Id="rId253" Type="http://schemas.openxmlformats.org/officeDocument/2006/relationships/image" Target="media/image246.jpeg"/><Relationship Id="rId274" Type="http://schemas.openxmlformats.org/officeDocument/2006/relationships/image" Target="media/image267.jpeg"/><Relationship Id="rId295" Type="http://schemas.openxmlformats.org/officeDocument/2006/relationships/image" Target="media/image288.jpeg"/><Relationship Id="rId309" Type="http://schemas.openxmlformats.org/officeDocument/2006/relationships/image" Target="media/image302.jpeg"/><Relationship Id="rId27" Type="http://schemas.openxmlformats.org/officeDocument/2006/relationships/image" Target="media/image20.jpeg"/><Relationship Id="rId48" Type="http://schemas.openxmlformats.org/officeDocument/2006/relationships/image" Target="media/image41.jpeg"/><Relationship Id="rId69" Type="http://schemas.openxmlformats.org/officeDocument/2006/relationships/image" Target="media/image62.jpeg"/><Relationship Id="rId113" Type="http://schemas.openxmlformats.org/officeDocument/2006/relationships/image" Target="media/image106.jpeg"/><Relationship Id="rId134" Type="http://schemas.openxmlformats.org/officeDocument/2006/relationships/image" Target="media/image127.jpeg"/><Relationship Id="rId320" Type="http://schemas.openxmlformats.org/officeDocument/2006/relationships/image" Target="media/image313.jpeg"/><Relationship Id="rId80" Type="http://schemas.openxmlformats.org/officeDocument/2006/relationships/image" Target="media/image73.jpeg"/><Relationship Id="rId155" Type="http://schemas.openxmlformats.org/officeDocument/2006/relationships/image" Target="media/image148.jpeg"/><Relationship Id="rId176" Type="http://schemas.openxmlformats.org/officeDocument/2006/relationships/image" Target="media/image169.jpeg"/><Relationship Id="rId197" Type="http://schemas.openxmlformats.org/officeDocument/2006/relationships/image" Target="media/image190.jpeg"/><Relationship Id="rId341" Type="http://schemas.openxmlformats.org/officeDocument/2006/relationships/image" Target="media/image334.jpeg"/><Relationship Id="rId362" Type="http://schemas.openxmlformats.org/officeDocument/2006/relationships/image" Target="media/image355.jpeg"/><Relationship Id="rId383" Type="http://schemas.openxmlformats.org/officeDocument/2006/relationships/image" Target="media/image376.jpeg"/><Relationship Id="rId201" Type="http://schemas.openxmlformats.org/officeDocument/2006/relationships/image" Target="media/image194.jpeg"/><Relationship Id="rId222" Type="http://schemas.openxmlformats.org/officeDocument/2006/relationships/image" Target="media/image215.jpeg"/><Relationship Id="rId243" Type="http://schemas.openxmlformats.org/officeDocument/2006/relationships/image" Target="media/image236.jpeg"/><Relationship Id="rId264" Type="http://schemas.openxmlformats.org/officeDocument/2006/relationships/image" Target="media/image257.jpeg"/><Relationship Id="rId285" Type="http://schemas.openxmlformats.org/officeDocument/2006/relationships/image" Target="media/image278.jpeg"/><Relationship Id="rId17" Type="http://schemas.openxmlformats.org/officeDocument/2006/relationships/image" Target="media/image10.jpeg"/><Relationship Id="rId38" Type="http://schemas.openxmlformats.org/officeDocument/2006/relationships/image" Target="media/image31.jpeg"/><Relationship Id="rId59" Type="http://schemas.openxmlformats.org/officeDocument/2006/relationships/image" Target="media/image52.jpeg"/><Relationship Id="rId103" Type="http://schemas.openxmlformats.org/officeDocument/2006/relationships/image" Target="media/image96.jpeg"/><Relationship Id="rId124" Type="http://schemas.openxmlformats.org/officeDocument/2006/relationships/image" Target="media/image117.jpeg"/><Relationship Id="rId310" Type="http://schemas.openxmlformats.org/officeDocument/2006/relationships/image" Target="media/image303.jpeg"/><Relationship Id="rId70" Type="http://schemas.openxmlformats.org/officeDocument/2006/relationships/image" Target="media/image63.jpeg"/><Relationship Id="rId91" Type="http://schemas.openxmlformats.org/officeDocument/2006/relationships/image" Target="media/image84.jpeg"/><Relationship Id="rId145" Type="http://schemas.openxmlformats.org/officeDocument/2006/relationships/image" Target="media/image138.jpeg"/><Relationship Id="rId166" Type="http://schemas.openxmlformats.org/officeDocument/2006/relationships/image" Target="media/image159.jpeg"/><Relationship Id="rId187" Type="http://schemas.openxmlformats.org/officeDocument/2006/relationships/image" Target="media/image180.jpeg"/><Relationship Id="rId331" Type="http://schemas.openxmlformats.org/officeDocument/2006/relationships/image" Target="media/image324.jpeg"/><Relationship Id="rId352" Type="http://schemas.openxmlformats.org/officeDocument/2006/relationships/image" Target="media/image345.jpeg"/><Relationship Id="rId373" Type="http://schemas.openxmlformats.org/officeDocument/2006/relationships/image" Target="media/image366.jpeg"/><Relationship Id="rId1" Type="http://schemas.openxmlformats.org/officeDocument/2006/relationships/customXml" Target="../customXml/item1.xml"/><Relationship Id="rId212" Type="http://schemas.openxmlformats.org/officeDocument/2006/relationships/image" Target="media/image205.jpeg"/><Relationship Id="rId233" Type="http://schemas.openxmlformats.org/officeDocument/2006/relationships/image" Target="media/image226.jpeg"/><Relationship Id="rId254" Type="http://schemas.openxmlformats.org/officeDocument/2006/relationships/image" Target="media/image247.jpeg"/><Relationship Id="rId28" Type="http://schemas.openxmlformats.org/officeDocument/2006/relationships/image" Target="media/image21.jpeg"/><Relationship Id="rId49" Type="http://schemas.openxmlformats.org/officeDocument/2006/relationships/image" Target="media/image42.jpeg"/><Relationship Id="rId114" Type="http://schemas.openxmlformats.org/officeDocument/2006/relationships/image" Target="media/image107.jpeg"/><Relationship Id="rId275" Type="http://schemas.openxmlformats.org/officeDocument/2006/relationships/image" Target="media/image268.jpeg"/><Relationship Id="rId296" Type="http://schemas.openxmlformats.org/officeDocument/2006/relationships/image" Target="media/image289.jpeg"/><Relationship Id="rId300" Type="http://schemas.openxmlformats.org/officeDocument/2006/relationships/image" Target="media/image293.jpeg"/><Relationship Id="rId60" Type="http://schemas.openxmlformats.org/officeDocument/2006/relationships/image" Target="media/image53.jpeg"/><Relationship Id="rId81" Type="http://schemas.openxmlformats.org/officeDocument/2006/relationships/image" Target="media/image74.jpeg"/><Relationship Id="rId135" Type="http://schemas.openxmlformats.org/officeDocument/2006/relationships/image" Target="media/image128.jpeg"/><Relationship Id="rId156" Type="http://schemas.openxmlformats.org/officeDocument/2006/relationships/image" Target="media/image149.jpeg"/><Relationship Id="rId177" Type="http://schemas.openxmlformats.org/officeDocument/2006/relationships/image" Target="media/image170.jpeg"/><Relationship Id="rId198" Type="http://schemas.openxmlformats.org/officeDocument/2006/relationships/image" Target="media/image191.jpeg"/><Relationship Id="rId321" Type="http://schemas.openxmlformats.org/officeDocument/2006/relationships/image" Target="media/image314.jpeg"/><Relationship Id="rId342" Type="http://schemas.openxmlformats.org/officeDocument/2006/relationships/image" Target="media/image335.jpeg"/><Relationship Id="rId363" Type="http://schemas.openxmlformats.org/officeDocument/2006/relationships/image" Target="media/image356.jpeg"/><Relationship Id="rId384" Type="http://schemas.openxmlformats.org/officeDocument/2006/relationships/header" Target="header1.xml"/><Relationship Id="rId202" Type="http://schemas.openxmlformats.org/officeDocument/2006/relationships/image" Target="media/image195.jpeg"/><Relationship Id="rId223" Type="http://schemas.openxmlformats.org/officeDocument/2006/relationships/image" Target="media/image216.jpeg"/><Relationship Id="rId244" Type="http://schemas.openxmlformats.org/officeDocument/2006/relationships/image" Target="media/image237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265" Type="http://schemas.openxmlformats.org/officeDocument/2006/relationships/image" Target="media/image258.jpeg"/><Relationship Id="rId286" Type="http://schemas.openxmlformats.org/officeDocument/2006/relationships/image" Target="media/image279.jpeg"/><Relationship Id="rId50" Type="http://schemas.openxmlformats.org/officeDocument/2006/relationships/image" Target="media/image43.jpeg"/><Relationship Id="rId104" Type="http://schemas.openxmlformats.org/officeDocument/2006/relationships/image" Target="media/image97.jpeg"/><Relationship Id="rId125" Type="http://schemas.openxmlformats.org/officeDocument/2006/relationships/image" Target="media/image118.jpeg"/><Relationship Id="rId146" Type="http://schemas.openxmlformats.org/officeDocument/2006/relationships/image" Target="media/image139.jpeg"/><Relationship Id="rId167" Type="http://schemas.openxmlformats.org/officeDocument/2006/relationships/image" Target="media/image160.jpeg"/><Relationship Id="rId188" Type="http://schemas.openxmlformats.org/officeDocument/2006/relationships/image" Target="media/image181.jpeg"/><Relationship Id="rId311" Type="http://schemas.openxmlformats.org/officeDocument/2006/relationships/image" Target="media/image304.jpeg"/><Relationship Id="rId332" Type="http://schemas.openxmlformats.org/officeDocument/2006/relationships/image" Target="media/image325.jpeg"/><Relationship Id="rId353" Type="http://schemas.openxmlformats.org/officeDocument/2006/relationships/image" Target="media/image346.jpeg"/><Relationship Id="rId374" Type="http://schemas.openxmlformats.org/officeDocument/2006/relationships/image" Target="media/image367.jpeg"/><Relationship Id="rId71" Type="http://schemas.openxmlformats.org/officeDocument/2006/relationships/image" Target="media/image64.jpeg"/><Relationship Id="rId92" Type="http://schemas.openxmlformats.org/officeDocument/2006/relationships/image" Target="media/image85.jpeg"/><Relationship Id="rId213" Type="http://schemas.openxmlformats.org/officeDocument/2006/relationships/image" Target="media/image206.jpeg"/><Relationship Id="rId234" Type="http://schemas.openxmlformats.org/officeDocument/2006/relationships/image" Target="media/image227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55" Type="http://schemas.openxmlformats.org/officeDocument/2006/relationships/image" Target="media/image248.jpeg"/><Relationship Id="rId276" Type="http://schemas.openxmlformats.org/officeDocument/2006/relationships/image" Target="media/image269.jpeg"/><Relationship Id="rId297" Type="http://schemas.openxmlformats.org/officeDocument/2006/relationships/image" Target="media/image290.jpeg"/><Relationship Id="rId40" Type="http://schemas.openxmlformats.org/officeDocument/2006/relationships/image" Target="media/image33.jpeg"/><Relationship Id="rId115" Type="http://schemas.openxmlformats.org/officeDocument/2006/relationships/image" Target="media/image108.jpeg"/><Relationship Id="rId136" Type="http://schemas.openxmlformats.org/officeDocument/2006/relationships/image" Target="media/image129.jpeg"/><Relationship Id="rId157" Type="http://schemas.openxmlformats.org/officeDocument/2006/relationships/image" Target="media/image150.jpeg"/><Relationship Id="rId178" Type="http://schemas.openxmlformats.org/officeDocument/2006/relationships/image" Target="media/image171.jpeg"/><Relationship Id="rId301" Type="http://schemas.openxmlformats.org/officeDocument/2006/relationships/image" Target="media/image294.jpeg"/><Relationship Id="rId322" Type="http://schemas.openxmlformats.org/officeDocument/2006/relationships/image" Target="media/image315.jpeg"/><Relationship Id="rId343" Type="http://schemas.openxmlformats.org/officeDocument/2006/relationships/image" Target="media/image336.jpeg"/><Relationship Id="rId364" Type="http://schemas.openxmlformats.org/officeDocument/2006/relationships/image" Target="media/image357.jpeg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99" Type="http://schemas.openxmlformats.org/officeDocument/2006/relationships/image" Target="media/image192.jpeg"/><Relationship Id="rId203" Type="http://schemas.openxmlformats.org/officeDocument/2006/relationships/image" Target="media/image196.jpeg"/><Relationship Id="rId385" Type="http://schemas.openxmlformats.org/officeDocument/2006/relationships/header" Target="header2.xml"/><Relationship Id="rId19" Type="http://schemas.openxmlformats.org/officeDocument/2006/relationships/image" Target="media/image12.jpeg"/><Relationship Id="rId224" Type="http://schemas.openxmlformats.org/officeDocument/2006/relationships/image" Target="media/image217.jpeg"/><Relationship Id="rId245" Type="http://schemas.openxmlformats.org/officeDocument/2006/relationships/image" Target="media/image238.jpeg"/><Relationship Id="rId266" Type="http://schemas.openxmlformats.org/officeDocument/2006/relationships/image" Target="media/image259.jpeg"/><Relationship Id="rId287" Type="http://schemas.openxmlformats.org/officeDocument/2006/relationships/image" Target="media/image280.jpeg"/><Relationship Id="rId30" Type="http://schemas.openxmlformats.org/officeDocument/2006/relationships/image" Target="media/image23.jpeg"/><Relationship Id="rId105" Type="http://schemas.openxmlformats.org/officeDocument/2006/relationships/image" Target="media/image98.jpeg"/><Relationship Id="rId126" Type="http://schemas.openxmlformats.org/officeDocument/2006/relationships/image" Target="media/image119.jpeg"/><Relationship Id="rId147" Type="http://schemas.openxmlformats.org/officeDocument/2006/relationships/image" Target="media/image140.jpeg"/><Relationship Id="rId168" Type="http://schemas.openxmlformats.org/officeDocument/2006/relationships/image" Target="media/image161.jpeg"/><Relationship Id="rId312" Type="http://schemas.openxmlformats.org/officeDocument/2006/relationships/image" Target="media/image305.jpeg"/><Relationship Id="rId333" Type="http://schemas.openxmlformats.org/officeDocument/2006/relationships/image" Target="media/image326.jpeg"/><Relationship Id="rId354" Type="http://schemas.openxmlformats.org/officeDocument/2006/relationships/image" Target="media/image347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93" Type="http://schemas.openxmlformats.org/officeDocument/2006/relationships/image" Target="media/image86.jpeg"/><Relationship Id="rId189" Type="http://schemas.openxmlformats.org/officeDocument/2006/relationships/image" Target="media/image182.jpeg"/><Relationship Id="rId375" Type="http://schemas.openxmlformats.org/officeDocument/2006/relationships/image" Target="media/image368.jpeg"/><Relationship Id="rId3" Type="http://schemas.openxmlformats.org/officeDocument/2006/relationships/styles" Target="styles.xml"/><Relationship Id="rId214" Type="http://schemas.openxmlformats.org/officeDocument/2006/relationships/image" Target="media/image207.jpeg"/><Relationship Id="rId235" Type="http://schemas.openxmlformats.org/officeDocument/2006/relationships/image" Target="media/image228.jpeg"/><Relationship Id="rId256" Type="http://schemas.openxmlformats.org/officeDocument/2006/relationships/image" Target="media/image249.jpeg"/><Relationship Id="rId277" Type="http://schemas.openxmlformats.org/officeDocument/2006/relationships/image" Target="media/image270.jpeg"/><Relationship Id="rId298" Type="http://schemas.openxmlformats.org/officeDocument/2006/relationships/image" Target="media/image291.jpeg"/><Relationship Id="rId116" Type="http://schemas.openxmlformats.org/officeDocument/2006/relationships/image" Target="media/image109.jpeg"/><Relationship Id="rId137" Type="http://schemas.openxmlformats.org/officeDocument/2006/relationships/image" Target="media/image130.jpeg"/><Relationship Id="rId158" Type="http://schemas.openxmlformats.org/officeDocument/2006/relationships/image" Target="media/image151.jpeg"/><Relationship Id="rId302" Type="http://schemas.openxmlformats.org/officeDocument/2006/relationships/image" Target="media/image295.jpeg"/><Relationship Id="rId323" Type="http://schemas.openxmlformats.org/officeDocument/2006/relationships/image" Target="media/image316.jpeg"/><Relationship Id="rId344" Type="http://schemas.openxmlformats.org/officeDocument/2006/relationships/image" Target="media/image337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62" Type="http://schemas.openxmlformats.org/officeDocument/2006/relationships/image" Target="media/image55.jpeg"/><Relationship Id="rId83" Type="http://schemas.openxmlformats.org/officeDocument/2006/relationships/image" Target="media/image76.jpeg"/><Relationship Id="rId179" Type="http://schemas.openxmlformats.org/officeDocument/2006/relationships/image" Target="media/image172.jpeg"/><Relationship Id="rId365" Type="http://schemas.openxmlformats.org/officeDocument/2006/relationships/image" Target="media/image358.jpeg"/><Relationship Id="rId386" Type="http://schemas.openxmlformats.org/officeDocument/2006/relationships/fontTable" Target="fontTable.xml"/><Relationship Id="rId190" Type="http://schemas.openxmlformats.org/officeDocument/2006/relationships/image" Target="media/image183.jpeg"/><Relationship Id="rId204" Type="http://schemas.openxmlformats.org/officeDocument/2006/relationships/image" Target="media/image197.jpeg"/><Relationship Id="rId225" Type="http://schemas.openxmlformats.org/officeDocument/2006/relationships/image" Target="media/image218.jpeg"/><Relationship Id="rId246" Type="http://schemas.openxmlformats.org/officeDocument/2006/relationships/image" Target="media/image239.jpeg"/><Relationship Id="rId267" Type="http://schemas.openxmlformats.org/officeDocument/2006/relationships/image" Target="media/image260.jpeg"/><Relationship Id="rId288" Type="http://schemas.openxmlformats.org/officeDocument/2006/relationships/image" Target="media/image281.jpeg"/><Relationship Id="rId106" Type="http://schemas.openxmlformats.org/officeDocument/2006/relationships/image" Target="media/image99.jpeg"/><Relationship Id="rId127" Type="http://schemas.openxmlformats.org/officeDocument/2006/relationships/image" Target="media/image120.jpeg"/><Relationship Id="rId313" Type="http://schemas.openxmlformats.org/officeDocument/2006/relationships/image" Target="media/image306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52" Type="http://schemas.openxmlformats.org/officeDocument/2006/relationships/image" Target="media/image45.jpeg"/><Relationship Id="rId73" Type="http://schemas.openxmlformats.org/officeDocument/2006/relationships/image" Target="media/image66.jpeg"/><Relationship Id="rId94" Type="http://schemas.openxmlformats.org/officeDocument/2006/relationships/image" Target="media/image87.jpeg"/><Relationship Id="rId148" Type="http://schemas.openxmlformats.org/officeDocument/2006/relationships/image" Target="media/image141.jpeg"/><Relationship Id="rId169" Type="http://schemas.openxmlformats.org/officeDocument/2006/relationships/image" Target="media/image162.jpeg"/><Relationship Id="rId334" Type="http://schemas.openxmlformats.org/officeDocument/2006/relationships/image" Target="media/image327.jpeg"/><Relationship Id="rId355" Type="http://schemas.openxmlformats.org/officeDocument/2006/relationships/image" Target="media/image348.jpeg"/><Relationship Id="rId376" Type="http://schemas.openxmlformats.org/officeDocument/2006/relationships/image" Target="media/image369.jpeg"/><Relationship Id="rId4" Type="http://schemas.openxmlformats.org/officeDocument/2006/relationships/settings" Target="settings.xml"/><Relationship Id="rId180" Type="http://schemas.openxmlformats.org/officeDocument/2006/relationships/image" Target="media/image173.jpeg"/><Relationship Id="rId215" Type="http://schemas.openxmlformats.org/officeDocument/2006/relationships/image" Target="media/image208.jpeg"/><Relationship Id="rId236" Type="http://schemas.openxmlformats.org/officeDocument/2006/relationships/image" Target="media/image229.jpeg"/><Relationship Id="rId257" Type="http://schemas.openxmlformats.org/officeDocument/2006/relationships/image" Target="media/image250.jpeg"/><Relationship Id="rId278" Type="http://schemas.openxmlformats.org/officeDocument/2006/relationships/image" Target="media/image271.jpeg"/><Relationship Id="rId303" Type="http://schemas.openxmlformats.org/officeDocument/2006/relationships/image" Target="media/image296.jpeg"/><Relationship Id="rId42" Type="http://schemas.openxmlformats.org/officeDocument/2006/relationships/image" Target="media/image35.jpeg"/><Relationship Id="rId84" Type="http://schemas.openxmlformats.org/officeDocument/2006/relationships/image" Target="media/image77.jpeg"/><Relationship Id="rId138" Type="http://schemas.openxmlformats.org/officeDocument/2006/relationships/image" Target="media/image131.jpeg"/><Relationship Id="rId345" Type="http://schemas.openxmlformats.org/officeDocument/2006/relationships/image" Target="media/image338.jpeg"/><Relationship Id="rId387" Type="http://schemas.openxmlformats.org/officeDocument/2006/relationships/theme" Target="theme/theme1.xml"/><Relationship Id="rId191" Type="http://schemas.openxmlformats.org/officeDocument/2006/relationships/image" Target="media/image184.jpeg"/><Relationship Id="rId205" Type="http://schemas.openxmlformats.org/officeDocument/2006/relationships/image" Target="media/image198.jpeg"/><Relationship Id="rId247" Type="http://schemas.openxmlformats.org/officeDocument/2006/relationships/image" Target="media/image240.jpeg"/><Relationship Id="rId107" Type="http://schemas.openxmlformats.org/officeDocument/2006/relationships/image" Target="media/image100.jpeg"/><Relationship Id="rId289" Type="http://schemas.openxmlformats.org/officeDocument/2006/relationships/image" Target="media/image282.jpeg"/><Relationship Id="rId11" Type="http://schemas.openxmlformats.org/officeDocument/2006/relationships/image" Target="media/image4.jpeg"/><Relationship Id="rId53" Type="http://schemas.openxmlformats.org/officeDocument/2006/relationships/image" Target="media/image46.jpeg"/><Relationship Id="rId149" Type="http://schemas.openxmlformats.org/officeDocument/2006/relationships/image" Target="media/image142.jpeg"/><Relationship Id="rId314" Type="http://schemas.openxmlformats.org/officeDocument/2006/relationships/image" Target="media/image307.jpeg"/><Relationship Id="rId356" Type="http://schemas.openxmlformats.org/officeDocument/2006/relationships/image" Target="media/image349.jpeg"/><Relationship Id="rId95" Type="http://schemas.openxmlformats.org/officeDocument/2006/relationships/image" Target="media/image88.jpeg"/><Relationship Id="rId160" Type="http://schemas.openxmlformats.org/officeDocument/2006/relationships/image" Target="media/image153.jpeg"/><Relationship Id="rId216" Type="http://schemas.openxmlformats.org/officeDocument/2006/relationships/image" Target="media/image209.jpeg"/><Relationship Id="rId258" Type="http://schemas.openxmlformats.org/officeDocument/2006/relationships/image" Target="media/image251.jpeg"/><Relationship Id="rId22" Type="http://schemas.openxmlformats.org/officeDocument/2006/relationships/image" Target="media/image15.jpeg"/><Relationship Id="rId64" Type="http://schemas.openxmlformats.org/officeDocument/2006/relationships/image" Target="media/image57.jpeg"/><Relationship Id="rId118" Type="http://schemas.openxmlformats.org/officeDocument/2006/relationships/image" Target="media/image111.jpeg"/><Relationship Id="rId325" Type="http://schemas.openxmlformats.org/officeDocument/2006/relationships/image" Target="media/image318.jpeg"/><Relationship Id="rId367" Type="http://schemas.openxmlformats.org/officeDocument/2006/relationships/image" Target="media/image360.jpeg"/><Relationship Id="rId171" Type="http://schemas.openxmlformats.org/officeDocument/2006/relationships/image" Target="media/image164.jpeg"/><Relationship Id="rId227" Type="http://schemas.openxmlformats.org/officeDocument/2006/relationships/image" Target="media/image220.jpeg"/><Relationship Id="rId269" Type="http://schemas.openxmlformats.org/officeDocument/2006/relationships/image" Target="media/image262.jpeg"/><Relationship Id="rId33" Type="http://schemas.openxmlformats.org/officeDocument/2006/relationships/image" Target="media/image26.jpeg"/><Relationship Id="rId129" Type="http://schemas.openxmlformats.org/officeDocument/2006/relationships/image" Target="media/image122.jpeg"/><Relationship Id="rId280" Type="http://schemas.openxmlformats.org/officeDocument/2006/relationships/image" Target="media/image273.jpeg"/><Relationship Id="rId336" Type="http://schemas.openxmlformats.org/officeDocument/2006/relationships/image" Target="media/image329.jpeg"/><Relationship Id="rId75" Type="http://schemas.openxmlformats.org/officeDocument/2006/relationships/image" Target="media/image68.jpeg"/><Relationship Id="rId140" Type="http://schemas.openxmlformats.org/officeDocument/2006/relationships/image" Target="media/image133.jpeg"/><Relationship Id="rId182" Type="http://schemas.openxmlformats.org/officeDocument/2006/relationships/image" Target="media/image175.jpeg"/><Relationship Id="rId378" Type="http://schemas.openxmlformats.org/officeDocument/2006/relationships/image" Target="media/image371.jpeg"/><Relationship Id="rId6" Type="http://schemas.openxmlformats.org/officeDocument/2006/relationships/footnotes" Target="footnotes.xml"/><Relationship Id="rId238" Type="http://schemas.openxmlformats.org/officeDocument/2006/relationships/image" Target="media/image231.jpeg"/><Relationship Id="rId291" Type="http://schemas.openxmlformats.org/officeDocument/2006/relationships/image" Target="media/image284.jpeg"/><Relationship Id="rId305" Type="http://schemas.openxmlformats.org/officeDocument/2006/relationships/image" Target="media/image298.jpeg"/><Relationship Id="rId347" Type="http://schemas.openxmlformats.org/officeDocument/2006/relationships/image" Target="media/image340.jpeg"/><Relationship Id="rId44" Type="http://schemas.openxmlformats.org/officeDocument/2006/relationships/image" Target="media/image37.jpeg"/><Relationship Id="rId86" Type="http://schemas.openxmlformats.org/officeDocument/2006/relationships/image" Target="media/image79.jpeg"/><Relationship Id="rId151" Type="http://schemas.openxmlformats.org/officeDocument/2006/relationships/image" Target="media/image144.jpeg"/><Relationship Id="rId193" Type="http://schemas.openxmlformats.org/officeDocument/2006/relationships/image" Target="media/image186.jpeg"/><Relationship Id="rId207" Type="http://schemas.openxmlformats.org/officeDocument/2006/relationships/image" Target="media/image200.jpeg"/><Relationship Id="rId249" Type="http://schemas.openxmlformats.org/officeDocument/2006/relationships/image" Target="media/image242.jpeg"/><Relationship Id="rId13" Type="http://schemas.openxmlformats.org/officeDocument/2006/relationships/image" Target="media/image6.jpeg"/><Relationship Id="rId109" Type="http://schemas.openxmlformats.org/officeDocument/2006/relationships/image" Target="media/image102.jpeg"/><Relationship Id="rId260" Type="http://schemas.openxmlformats.org/officeDocument/2006/relationships/image" Target="media/image253.jpeg"/><Relationship Id="rId316" Type="http://schemas.openxmlformats.org/officeDocument/2006/relationships/image" Target="media/image309.jpeg"/><Relationship Id="rId55" Type="http://schemas.openxmlformats.org/officeDocument/2006/relationships/image" Target="media/image48.jpeg"/><Relationship Id="rId97" Type="http://schemas.openxmlformats.org/officeDocument/2006/relationships/image" Target="media/image90.jpeg"/><Relationship Id="rId120" Type="http://schemas.openxmlformats.org/officeDocument/2006/relationships/image" Target="media/image113.jpeg"/><Relationship Id="rId358" Type="http://schemas.openxmlformats.org/officeDocument/2006/relationships/image" Target="media/image351.jpeg"/><Relationship Id="rId162" Type="http://schemas.openxmlformats.org/officeDocument/2006/relationships/image" Target="media/image155.jpeg"/><Relationship Id="rId218" Type="http://schemas.openxmlformats.org/officeDocument/2006/relationships/image" Target="media/image211.jpeg"/><Relationship Id="rId271" Type="http://schemas.openxmlformats.org/officeDocument/2006/relationships/image" Target="media/image264.jpeg"/><Relationship Id="rId24" Type="http://schemas.openxmlformats.org/officeDocument/2006/relationships/image" Target="media/image17.jpeg"/><Relationship Id="rId66" Type="http://schemas.openxmlformats.org/officeDocument/2006/relationships/image" Target="media/image59.jpeg"/><Relationship Id="rId131" Type="http://schemas.openxmlformats.org/officeDocument/2006/relationships/image" Target="media/image124.jpeg"/><Relationship Id="rId327" Type="http://schemas.openxmlformats.org/officeDocument/2006/relationships/image" Target="media/image320.jpeg"/><Relationship Id="rId369" Type="http://schemas.openxmlformats.org/officeDocument/2006/relationships/image" Target="media/image362.jpeg"/><Relationship Id="rId173" Type="http://schemas.openxmlformats.org/officeDocument/2006/relationships/image" Target="media/image166.jpeg"/><Relationship Id="rId229" Type="http://schemas.openxmlformats.org/officeDocument/2006/relationships/image" Target="media/image222.jpeg"/><Relationship Id="rId380" Type="http://schemas.openxmlformats.org/officeDocument/2006/relationships/image" Target="media/image373.jpeg"/><Relationship Id="rId240" Type="http://schemas.openxmlformats.org/officeDocument/2006/relationships/image" Target="media/image233.jpeg"/><Relationship Id="rId35" Type="http://schemas.openxmlformats.org/officeDocument/2006/relationships/image" Target="media/image28.jpeg"/><Relationship Id="rId77" Type="http://schemas.openxmlformats.org/officeDocument/2006/relationships/image" Target="media/image70.jpeg"/><Relationship Id="rId100" Type="http://schemas.openxmlformats.org/officeDocument/2006/relationships/image" Target="media/image93.jpeg"/><Relationship Id="rId282" Type="http://schemas.openxmlformats.org/officeDocument/2006/relationships/image" Target="media/image275.jpeg"/><Relationship Id="rId338" Type="http://schemas.openxmlformats.org/officeDocument/2006/relationships/image" Target="media/image331.jpeg"/><Relationship Id="rId8" Type="http://schemas.openxmlformats.org/officeDocument/2006/relationships/image" Target="media/image1.jpeg"/><Relationship Id="rId142" Type="http://schemas.openxmlformats.org/officeDocument/2006/relationships/image" Target="media/image135.jpeg"/><Relationship Id="rId184" Type="http://schemas.openxmlformats.org/officeDocument/2006/relationships/image" Target="media/image177.jpeg"/><Relationship Id="rId251" Type="http://schemas.openxmlformats.org/officeDocument/2006/relationships/image" Target="media/image244.jpeg"/><Relationship Id="rId46" Type="http://schemas.openxmlformats.org/officeDocument/2006/relationships/image" Target="media/image39.jpeg"/><Relationship Id="rId293" Type="http://schemas.openxmlformats.org/officeDocument/2006/relationships/image" Target="media/image286.jpeg"/><Relationship Id="rId307" Type="http://schemas.openxmlformats.org/officeDocument/2006/relationships/image" Target="media/image300.jpeg"/><Relationship Id="rId349" Type="http://schemas.openxmlformats.org/officeDocument/2006/relationships/image" Target="media/image342.jpeg"/><Relationship Id="rId88" Type="http://schemas.openxmlformats.org/officeDocument/2006/relationships/image" Target="media/image81.jpeg"/><Relationship Id="rId111" Type="http://schemas.openxmlformats.org/officeDocument/2006/relationships/image" Target="media/image104.jpeg"/><Relationship Id="rId153" Type="http://schemas.openxmlformats.org/officeDocument/2006/relationships/image" Target="media/image146.jpeg"/><Relationship Id="rId195" Type="http://schemas.openxmlformats.org/officeDocument/2006/relationships/image" Target="media/image188.jpeg"/><Relationship Id="rId209" Type="http://schemas.openxmlformats.org/officeDocument/2006/relationships/image" Target="media/image202.jpeg"/><Relationship Id="rId360" Type="http://schemas.openxmlformats.org/officeDocument/2006/relationships/image" Target="media/image353.jpeg"/><Relationship Id="rId220" Type="http://schemas.openxmlformats.org/officeDocument/2006/relationships/image" Target="media/image213.jpeg"/><Relationship Id="rId15" Type="http://schemas.openxmlformats.org/officeDocument/2006/relationships/image" Target="media/image8.jpeg"/><Relationship Id="rId57" Type="http://schemas.openxmlformats.org/officeDocument/2006/relationships/image" Target="media/image50.jpeg"/><Relationship Id="rId262" Type="http://schemas.openxmlformats.org/officeDocument/2006/relationships/image" Target="media/image255.jpeg"/><Relationship Id="rId318" Type="http://schemas.openxmlformats.org/officeDocument/2006/relationships/image" Target="media/image311.jpeg"/><Relationship Id="rId99" Type="http://schemas.openxmlformats.org/officeDocument/2006/relationships/image" Target="media/image92.jpeg"/><Relationship Id="rId122" Type="http://schemas.openxmlformats.org/officeDocument/2006/relationships/image" Target="media/image115.jpeg"/><Relationship Id="rId164" Type="http://schemas.openxmlformats.org/officeDocument/2006/relationships/image" Target="media/image157.jpeg"/><Relationship Id="rId371" Type="http://schemas.openxmlformats.org/officeDocument/2006/relationships/image" Target="media/image364.jpeg"/><Relationship Id="rId26" Type="http://schemas.openxmlformats.org/officeDocument/2006/relationships/image" Target="media/image19.jpeg"/><Relationship Id="rId231" Type="http://schemas.openxmlformats.org/officeDocument/2006/relationships/image" Target="media/image224.jpeg"/><Relationship Id="rId273" Type="http://schemas.openxmlformats.org/officeDocument/2006/relationships/image" Target="media/image266.jpeg"/><Relationship Id="rId329" Type="http://schemas.openxmlformats.org/officeDocument/2006/relationships/image" Target="media/image32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ownloads\d1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51935-1CB8-4CA8-8576-7A023A756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d1</Template>
  <TotalTime>1184</TotalTime>
  <Pages>33</Pages>
  <Words>5052</Words>
  <Characters>28800</Characters>
  <Application>Microsoft Office Word</Application>
  <DocSecurity>0</DocSecurity>
  <Lines>240</Lines>
  <Paragraphs>67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SPM</Company>
  <LinksUpToDate>false</LinksUpToDate>
  <CharactersWithSpaces>33785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Hybrid</dc:creator>
  <cp:keywords/>
  <dc:description/>
  <cp:lastModifiedBy>จว.ยะลา สภ.ยะหา</cp:lastModifiedBy>
  <cp:revision>71</cp:revision>
  <cp:lastPrinted>2026-06-08T04:31:00Z</cp:lastPrinted>
  <dcterms:created xsi:type="dcterms:W3CDTF">2025-09-23T01:31:00Z</dcterms:created>
  <dcterms:modified xsi:type="dcterms:W3CDTF">2026-06-08T04:32:00Z</dcterms:modified>
</cp:coreProperties>
</file>