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3BF3" w14:textId="32A8A190" w:rsidR="008535D9" w:rsidRPr="00951D06" w:rsidRDefault="003774BD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2608" behindDoc="1" locked="0" layoutInCell="1" allowOverlap="1" wp14:anchorId="268DF103" wp14:editId="65E07E84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4EE">
        <w:rPr>
          <w:rFonts w:ascii="TH SarabunPSK" w:hAnsi="TH SarabunPSK" w:cs="TH SarabunPSK"/>
        </w:rPr>
        <w:t xml:space="preserve"> </w:t>
      </w:r>
      <w:r w:rsidR="00323884">
        <w:rPr>
          <w:rFonts w:ascii="TH SarabunPSK" w:hAnsi="TH SarabunPSK" w:cs="TH SarabunPSK"/>
        </w:rPr>
        <w:t xml:space="preserve"> </w:t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2FB09A3E" w14:textId="77777777" w:rsidR="008535D9" w:rsidRPr="00FB3EF2" w:rsidRDefault="003774BD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BB8A09" wp14:editId="70627461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16BBF" id="Line 1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426C">
        <w:rPr>
          <w:rFonts w:ascii="TH SarabunPSK" w:hAnsi="TH SarabunPSK" w:cs="TH SarabunPSK" w:hint="cs"/>
          <w:sz w:val="32"/>
          <w:szCs w:val="32"/>
          <w:cs/>
        </w:rPr>
        <w:t>สถานีตำรวจภูธรยะหา</w:t>
      </w:r>
      <w:r w:rsidR="004B4D7E" w:rsidRPr="00FB3EF2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4B4D7E" w:rsidRP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</w:t>
      </w:r>
      <w:r w:rsidR="00FB3EF2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</w:t>
      </w:r>
    </w:p>
    <w:p w14:paraId="251A0282" w14:textId="58010C3F" w:rsidR="008535D9" w:rsidRPr="00175B2C" w:rsidRDefault="003774BD" w:rsidP="004470AA">
      <w:pPr>
        <w:tabs>
          <w:tab w:val="left" w:pos="4500"/>
          <w:tab w:val="left" w:pos="9000"/>
        </w:tabs>
        <w:rPr>
          <w:rFonts w:ascii="TH SarabunIT๙" w:hAnsi="TH SarabunIT๙" w:cs="TH SarabunIT๙"/>
          <w:b/>
          <w:bCs/>
          <w:sz w:val="38"/>
          <w:szCs w:val="38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629408" wp14:editId="0C1792B2">
                <wp:simplePos x="0" y="0"/>
                <wp:positionH relativeFrom="column">
                  <wp:posOffset>0</wp:posOffset>
                </wp:positionH>
                <wp:positionV relativeFrom="paragraph">
                  <wp:posOffset>242570</wp:posOffset>
                </wp:positionV>
                <wp:extent cx="2743200" cy="0"/>
                <wp:effectExtent l="0" t="0" r="0" b="1905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52981" id="Line 1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1pt" to="3in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1D87F82" wp14:editId="7F63680A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06D1D" id="Line 1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542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88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8535D9" w:rsidRPr="007F140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8535D9" w:rsidRPr="007F140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EC5DB1"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  </w:t>
      </w:r>
      <w:r w:rsidR="00C43E7E">
        <w:rPr>
          <w:rFonts w:ascii="TH SarabunIT๙" w:hAnsi="TH SarabunIT๙" w:cs="TH SarabunIT๙" w:hint="cs"/>
          <w:sz w:val="38"/>
          <w:szCs w:val="38"/>
          <w:cs/>
        </w:rPr>
        <w:t>3</w:t>
      </w:r>
      <w:r w:rsidR="00D74D17" w:rsidRPr="00EC5D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43E7E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F84D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1221" w:rsidRPr="00EC5DB1">
        <w:rPr>
          <w:rFonts w:ascii="TH SarabunIT๙" w:hAnsi="TH SarabunIT๙" w:cs="TH SarabunIT๙"/>
          <w:sz w:val="32"/>
          <w:szCs w:val="32"/>
        </w:rPr>
        <w:t>256</w:t>
      </w:r>
      <w:r w:rsidR="00CF13D8" w:rsidRPr="00EC5DB1">
        <w:rPr>
          <w:rFonts w:ascii="TH SarabunIT๙" w:hAnsi="TH SarabunIT๙" w:cs="TH SarabunIT๙"/>
          <w:sz w:val="32"/>
          <w:szCs w:val="32"/>
        </w:rPr>
        <w:t>8</w:t>
      </w:r>
      <w:r w:rsidR="004B4D7E" w:rsidRPr="00D74D17"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</w:p>
    <w:p w14:paraId="71DF01BA" w14:textId="16BDC310" w:rsidR="00563BFB" w:rsidRPr="00563BFB" w:rsidRDefault="003774BD" w:rsidP="00F83D6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7049C4" wp14:editId="239B3C60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D848C" id="Line 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77AA">
        <w:rPr>
          <w:rFonts w:ascii="TH SarabunIT๙" w:hAnsi="TH SarabunIT๙" w:cs="TH SarabunIT๙" w:hint="cs"/>
          <w:sz w:val="32"/>
          <w:szCs w:val="32"/>
          <w:cs/>
        </w:rPr>
        <w:t xml:space="preserve"> รายงานผลการปฏิบัติ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>งานป้องกันปราบปราม</w:t>
      </w:r>
      <w:r w:rsidR="007B4E4B">
        <w:rPr>
          <w:rFonts w:ascii="TH SarabunIT๙" w:hAnsi="TH SarabunIT๙" w:cs="TH SarabunIT๙" w:hint="cs"/>
          <w:sz w:val="32"/>
          <w:szCs w:val="32"/>
          <w:cs/>
        </w:rPr>
        <w:t xml:space="preserve">และงานจราจร </w:t>
      </w:r>
      <w:r w:rsidR="00F177AA">
        <w:rPr>
          <w:rFonts w:ascii="TH SarabunIT๙" w:hAnsi="TH SarabunIT๙" w:cs="TH SarabunIT๙" w:hint="cs"/>
          <w:sz w:val="32"/>
          <w:szCs w:val="32"/>
          <w:cs/>
        </w:rPr>
        <w:t>ประจำเดือน</w:t>
      </w:r>
      <w:r w:rsidR="00F84D8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43E7E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D74D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77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C84CF2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1D04DAF" w14:textId="5CB43B0A" w:rsidR="00F83D62" w:rsidRPr="009D3A13" w:rsidRDefault="00C87E7C" w:rsidP="009D3A13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D3A1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F177AA">
        <w:rPr>
          <w:rFonts w:ascii="TH SarabunPSK" w:hAnsi="TH SarabunPSK" w:cs="TH SarabunPSK"/>
          <w:sz w:val="32"/>
          <w:szCs w:val="32"/>
        </w:rPr>
        <w:t xml:space="preserve">  </w:t>
      </w:r>
      <w:r w:rsidR="009D3A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85F">
        <w:rPr>
          <w:rFonts w:ascii="TH SarabunPSK" w:hAnsi="TH SarabunPSK" w:cs="TH SarabunPSK" w:hint="cs"/>
          <w:sz w:val="32"/>
          <w:szCs w:val="32"/>
          <w:cs/>
        </w:rPr>
        <w:t>ผกก</w:t>
      </w:r>
      <w:r w:rsidR="00F177AA">
        <w:rPr>
          <w:rFonts w:ascii="TH SarabunPSK" w:hAnsi="TH SarabunPSK" w:cs="TH SarabunPSK" w:hint="cs"/>
          <w:sz w:val="32"/>
          <w:szCs w:val="32"/>
          <w:cs/>
        </w:rPr>
        <w:t>.สภ.ยะหา</w:t>
      </w:r>
      <w:r w:rsidR="00CB2A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F410AD7" w14:textId="17B1BD72" w:rsidR="00F83D62" w:rsidRPr="00B84E57" w:rsidRDefault="00F83D62" w:rsidP="00F83D62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84E57">
        <w:rPr>
          <w:rFonts w:ascii="TH SarabunIT๙" w:hAnsi="TH SarabunIT๙" w:cs="TH SarabunIT๙"/>
          <w:sz w:val="32"/>
          <w:szCs w:val="32"/>
          <w:cs/>
        </w:rPr>
        <w:t>ตาม</w:t>
      </w:r>
      <w:r w:rsidR="00F177AA">
        <w:rPr>
          <w:rFonts w:ascii="TH SarabunIT๙" w:hAnsi="TH SarabunIT๙" w:cs="TH SarabunIT๙" w:hint="cs"/>
          <w:sz w:val="32"/>
          <w:szCs w:val="32"/>
          <w:cs/>
        </w:rPr>
        <w:t xml:space="preserve"> คำสั่งของผู้บังคับบัญชา ให้งาน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</w:t>
      </w:r>
      <w:r w:rsidR="00E863C2">
        <w:rPr>
          <w:rFonts w:ascii="TH SarabunIT๙" w:hAnsi="TH SarabunIT๙" w:cs="TH SarabunIT๙" w:hint="cs"/>
          <w:sz w:val="32"/>
          <w:szCs w:val="32"/>
          <w:cs/>
        </w:rPr>
        <w:t xml:space="preserve"> และงานจราจร</w:t>
      </w:r>
      <w:r w:rsidR="00F177AA">
        <w:rPr>
          <w:rFonts w:ascii="TH SarabunIT๙" w:hAnsi="TH SarabunIT๙" w:cs="TH SarabunIT๙" w:hint="cs"/>
          <w:sz w:val="32"/>
          <w:szCs w:val="32"/>
          <w:cs/>
        </w:rPr>
        <w:t xml:space="preserve"> สภ.ยะหา ดำเนิ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>นการ</w:t>
      </w:r>
      <w:r w:rsidR="00E6540F">
        <w:rPr>
          <w:rFonts w:ascii="TH SarabunIT๙" w:hAnsi="TH SarabunIT๙" w:cs="TH SarabunIT๙" w:hint="cs"/>
          <w:sz w:val="32"/>
          <w:szCs w:val="32"/>
          <w:cs/>
        </w:rPr>
        <w:t xml:space="preserve"> จับ</w:t>
      </w:r>
      <w:r w:rsidR="00640940">
        <w:rPr>
          <w:rFonts w:ascii="TH SarabunIT๙" w:hAnsi="TH SarabunIT๙" w:cs="TH SarabunIT๙" w:hint="cs"/>
          <w:sz w:val="32"/>
          <w:szCs w:val="32"/>
          <w:cs/>
        </w:rPr>
        <w:t>กุมการกระทำผิดตามประมวลกฎหมายอาญา ตามพระราชบัญญ</w:t>
      </w:r>
      <w:r w:rsidR="00640940">
        <w:rPr>
          <w:rFonts w:ascii="TH SarabunIT๙" w:hAnsi="TH SarabunIT๙" w:cs="TH SarabunIT๙"/>
          <w:sz w:val="32"/>
          <w:szCs w:val="32"/>
          <w:cs/>
        </w:rPr>
        <w:t>ัติ</w:t>
      </w:r>
      <w:r w:rsidR="00640940">
        <w:rPr>
          <w:rFonts w:ascii="TH SarabunIT๙" w:hAnsi="TH SarabunIT๙" w:cs="TH SarabunIT๙" w:hint="cs"/>
          <w:sz w:val="32"/>
          <w:szCs w:val="32"/>
          <w:cs/>
        </w:rPr>
        <w:t xml:space="preserve">ต่าง </w:t>
      </w:r>
      <w:r w:rsidR="00640940">
        <w:rPr>
          <w:rFonts w:ascii="TH SarabunIT๙" w:hAnsi="TH SarabunIT๙" w:cs="TH SarabunIT๙"/>
          <w:sz w:val="32"/>
          <w:szCs w:val="32"/>
          <w:cs/>
        </w:rPr>
        <w:t>ๆ</w:t>
      </w:r>
      <w:r w:rsidR="00640940">
        <w:rPr>
          <w:rFonts w:ascii="TH SarabunIT๙" w:hAnsi="TH SarabunIT๙" w:cs="TH SarabunIT๙" w:hint="cs"/>
          <w:sz w:val="32"/>
          <w:szCs w:val="32"/>
          <w:cs/>
        </w:rPr>
        <w:t xml:space="preserve"> ที่มีโทษทางอาญา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391CD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 xml:space="preserve">ตั้ง </w:t>
      </w:r>
      <w:r w:rsidR="00BF7EF7">
        <w:rPr>
          <w:rFonts w:ascii="TH SarabunIT๙" w:hAnsi="TH SarabunIT๙" w:cs="TH SarabunIT๙"/>
          <w:sz w:val="32"/>
          <w:szCs w:val="32"/>
        </w:rPr>
        <w:t>POP UP,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 xml:space="preserve"> ตรวจสอบบุคคล</w:t>
      </w:r>
      <w:r w:rsidR="00391CD7">
        <w:rPr>
          <w:rFonts w:ascii="TH SarabunIT๙" w:hAnsi="TH SarabunIT๙" w:cs="TH SarabunIT๙" w:hint="cs"/>
          <w:sz w:val="32"/>
          <w:szCs w:val="32"/>
          <w:cs/>
        </w:rPr>
        <w:t>/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>ยานพาหนะ</w:t>
      </w:r>
      <w:r w:rsidR="00640940">
        <w:rPr>
          <w:rFonts w:ascii="TH SarabunIT๙" w:hAnsi="TH SarabunIT๙" w:cs="TH SarabunIT๙" w:hint="cs"/>
          <w:sz w:val="32"/>
          <w:szCs w:val="32"/>
          <w:cs/>
        </w:rPr>
        <w:t xml:space="preserve"> ตลอดจนการป้องกันอาชญากรรมต่างๆ</w:t>
      </w:r>
      <w:r w:rsidR="00BF7E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0940">
        <w:rPr>
          <w:rFonts w:ascii="TH SarabunIT๙" w:hAnsi="TH SarabunIT๙" w:cs="TH SarabunIT๙" w:hint="cs"/>
          <w:sz w:val="32"/>
          <w:szCs w:val="32"/>
          <w:cs/>
        </w:rPr>
        <w:t>ในพื้นที่รับผิดชอบ และ</w:t>
      </w:r>
      <w:r w:rsidR="00F177AA">
        <w:rPr>
          <w:rFonts w:ascii="TH SarabunIT๙" w:hAnsi="TH SarabunIT๙" w:cs="TH SarabunIT๙" w:hint="cs"/>
          <w:sz w:val="32"/>
          <w:szCs w:val="32"/>
          <w:cs/>
        </w:rPr>
        <w:t>รายงานผลการปฏิบัติหน้าที่</w:t>
      </w:r>
      <w:r w:rsidR="005A411C">
        <w:rPr>
          <w:rFonts w:ascii="TH SarabunIT๙" w:hAnsi="TH SarabunIT๙" w:cs="TH SarabunIT๙" w:hint="cs"/>
          <w:sz w:val="32"/>
          <w:szCs w:val="32"/>
          <w:cs/>
        </w:rPr>
        <w:t xml:space="preserve"> ให้</w:t>
      </w:r>
      <w:r w:rsidR="00640940">
        <w:rPr>
          <w:rFonts w:ascii="TH SarabunIT๙" w:hAnsi="TH SarabunIT๙" w:cs="TH SarabunIT๙" w:hint="cs"/>
          <w:sz w:val="32"/>
          <w:szCs w:val="32"/>
          <w:cs/>
        </w:rPr>
        <w:t xml:space="preserve">ผู้บังคับบัญชาทราบ  นั้น </w:t>
      </w:r>
    </w:p>
    <w:p w14:paraId="3D49B2E5" w14:textId="77777777" w:rsidR="00F83D62" w:rsidRPr="00B84E57" w:rsidRDefault="00F83D62" w:rsidP="00F83D62">
      <w:pPr>
        <w:jc w:val="thaiDistribute"/>
        <w:rPr>
          <w:rFonts w:ascii="TH SarabunIT๙" w:hAnsi="TH SarabunIT๙" w:cs="TH SarabunIT๙"/>
          <w:sz w:val="12"/>
          <w:szCs w:val="12"/>
          <w:cs/>
        </w:rPr>
      </w:pPr>
      <w:r w:rsidRPr="00B84E57">
        <w:rPr>
          <w:rFonts w:ascii="TH SarabunIT๙" w:hAnsi="TH SarabunIT๙" w:cs="TH SarabunIT๙"/>
          <w:sz w:val="32"/>
          <w:szCs w:val="32"/>
          <w:cs/>
        </w:rPr>
        <w:tab/>
      </w:r>
      <w:r w:rsidRPr="00B84E57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</w:p>
    <w:p w14:paraId="4F60DE65" w14:textId="1127B17D" w:rsidR="004160F0" w:rsidRDefault="00F177AA" w:rsidP="004160F0">
      <w:pPr>
        <w:tabs>
          <w:tab w:val="left" w:pos="1418"/>
          <w:tab w:val="left" w:pos="368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91CD7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</w:t>
      </w:r>
      <w:r w:rsidR="00596BE4">
        <w:rPr>
          <w:rFonts w:ascii="TH SarabunIT๙" w:hAnsi="TH SarabunIT๙" w:cs="TH SarabunIT๙" w:hint="cs"/>
          <w:sz w:val="32"/>
          <w:szCs w:val="32"/>
          <w:cs/>
        </w:rPr>
        <w:t xml:space="preserve"> และงานจราจร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สภ.ยะหา</w:t>
      </w:r>
      <w:r w:rsidR="00F83D62" w:rsidRPr="00B84E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6148">
        <w:rPr>
          <w:rFonts w:ascii="TH SarabunIT๙" w:hAnsi="TH SarabunIT๙" w:cs="TH SarabunIT๙" w:hint="cs"/>
          <w:sz w:val="32"/>
          <w:szCs w:val="32"/>
          <w:cs/>
        </w:rPr>
        <w:t>ขอรายงาน</w:t>
      </w:r>
      <w:r w:rsidR="00F81E22">
        <w:rPr>
          <w:rFonts w:ascii="TH SarabunIT๙" w:hAnsi="TH SarabunIT๙" w:cs="TH SarabunIT๙" w:hint="cs"/>
          <w:sz w:val="32"/>
          <w:szCs w:val="32"/>
          <w:cs/>
        </w:rPr>
        <w:t>ผลการปฏิบัติ</w:t>
      </w:r>
      <w:r w:rsidR="00F3103E">
        <w:rPr>
          <w:rFonts w:ascii="TH SarabunIT๙" w:hAnsi="TH SarabunIT๙" w:cs="TH SarabunIT๙" w:hint="cs"/>
          <w:sz w:val="32"/>
          <w:szCs w:val="32"/>
          <w:cs/>
        </w:rPr>
        <w:t>ที่สำคัญ</w:t>
      </w:r>
      <w:r w:rsidR="00391C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04B3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391CD7">
        <w:rPr>
          <w:rFonts w:ascii="TH SarabunIT๙" w:hAnsi="TH SarabunIT๙" w:cs="TH SarabunIT๙" w:hint="cs"/>
          <w:sz w:val="32"/>
          <w:szCs w:val="32"/>
          <w:cs/>
        </w:rPr>
        <w:t>งานป้องกันปราบปราม</w:t>
      </w:r>
      <w:r w:rsidR="00596BE4">
        <w:rPr>
          <w:rFonts w:ascii="TH SarabunIT๙" w:hAnsi="TH SarabunIT๙" w:cs="TH SarabunIT๙" w:hint="cs"/>
          <w:sz w:val="32"/>
          <w:szCs w:val="32"/>
          <w:cs/>
        </w:rPr>
        <w:t xml:space="preserve"> และงานจราจร</w:t>
      </w:r>
      <w:r w:rsidR="00A62E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04B3">
        <w:rPr>
          <w:rFonts w:ascii="TH SarabunIT๙" w:hAnsi="TH SarabunIT๙" w:cs="TH SarabunIT๙" w:hint="cs"/>
          <w:sz w:val="32"/>
          <w:szCs w:val="32"/>
          <w:cs/>
        </w:rPr>
        <w:t xml:space="preserve">สภ.ยะหา </w:t>
      </w:r>
      <w:r w:rsidR="00CB2AB9">
        <w:rPr>
          <w:rFonts w:ascii="TH SarabunIT๙" w:hAnsi="TH SarabunIT๙" w:cs="TH SarabunIT๙" w:hint="cs"/>
          <w:sz w:val="32"/>
          <w:szCs w:val="32"/>
          <w:cs/>
        </w:rPr>
        <w:t>ตามเอกสารที่แนบมาด้วยแล้วจำนวน</w:t>
      </w:r>
      <w:r w:rsidR="002452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2AB9">
        <w:rPr>
          <w:rFonts w:ascii="TH SarabunIT๙" w:hAnsi="TH SarabunIT๙" w:cs="TH SarabunIT๙" w:hint="cs"/>
          <w:sz w:val="32"/>
          <w:szCs w:val="32"/>
          <w:cs/>
        </w:rPr>
        <w:t>1 ชุด</w:t>
      </w:r>
      <w:r w:rsidR="009C59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2AB9">
        <w:rPr>
          <w:rFonts w:ascii="TH SarabunIT๙" w:hAnsi="TH SarabunIT๙" w:cs="TH SarabunIT๙" w:hint="cs"/>
          <w:sz w:val="32"/>
          <w:szCs w:val="32"/>
          <w:cs/>
        </w:rPr>
        <w:t xml:space="preserve">ดังนี้ </w:t>
      </w:r>
    </w:p>
    <w:p w14:paraId="368A12B1" w14:textId="38B5D58C" w:rsidR="009D3A13" w:rsidRPr="001C1A19" w:rsidRDefault="00836A2B" w:rsidP="001C1A19">
      <w:pPr>
        <w:tabs>
          <w:tab w:val="left" w:pos="1418"/>
          <w:tab w:val="left" w:pos="3686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CA6907" w:rsidRPr="00CA6907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งานป้องกันปราบปราม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3A1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37FD42" w14:textId="768530F5" w:rsidR="003A1033" w:rsidRPr="00B8005A" w:rsidRDefault="003F7942" w:rsidP="002339BB">
      <w:pPr>
        <w:tabs>
          <w:tab w:val="left" w:pos="567"/>
          <w:tab w:val="left" w:pos="1418"/>
          <w:tab w:val="left" w:pos="368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978CF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D3A13" w:rsidRPr="00B978CF">
        <w:rPr>
          <w:rFonts w:ascii="TH SarabunIT๙" w:hAnsi="TH SarabunIT๙" w:cs="TH SarabunIT๙" w:hint="cs"/>
          <w:sz w:val="32"/>
          <w:szCs w:val="32"/>
          <w:cs/>
        </w:rPr>
        <w:t>บันทึกข้อมูลบุคคล รถยนต์</w:t>
      </w:r>
      <w:r w:rsidR="00653422" w:rsidRPr="00B978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3A13" w:rsidRPr="00B978CF">
        <w:rPr>
          <w:rFonts w:ascii="TH SarabunIT๙" w:hAnsi="TH SarabunIT๙" w:cs="TH SarabunIT๙" w:hint="cs"/>
          <w:sz w:val="32"/>
          <w:szCs w:val="32"/>
          <w:cs/>
        </w:rPr>
        <w:t xml:space="preserve">รถจักรยานยนต์ในระบบ </w:t>
      </w:r>
      <w:r w:rsidR="009D3A13" w:rsidRPr="00B978CF">
        <w:rPr>
          <w:rFonts w:ascii="TH SarabunIT๙" w:hAnsi="TH SarabunIT๙" w:cs="TH SarabunIT๙"/>
          <w:sz w:val="32"/>
          <w:szCs w:val="32"/>
        </w:rPr>
        <w:t xml:space="preserve">CCOC </w:t>
      </w:r>
      <w:r w:rsidR="009D3A13" w:rsidRPr="00B8005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6E4DBE" w:rsidRPr="00B80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43E7E">
        <w:rPr>
          <w:rFonts w:ascii="TH SarabunIT๙" w:hAnsi="TH SarabunIT๙" w:cs="TH SarabunIT๙" w:hint="cs"/>
          <w:sz w:val="34"/>
          <w:szCs w:val="34"/>
          <w:cs/>
        </w:rPr>
        <w:t>4,984</w:t>
      </w:r>
      <w:r w:rsidR="006E4DBE" w:rsidRPr="00B80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3A13" w:rsidRPr="00B8005A">
        <w:rPr>
          <w:rFonts w:ascii="TH SarabunIT๙" w:hAnsi="TH SarabunIT๙" w:cs="TH SarabunIT๙" w:hint="cs"/>
          <w:sz w:val="32"/>
          <w:szCs w:val="32"/>
          <w:cs/>
        </w:rPr>
        <w:t>ราย</w:t>
      </w:r>
    </w:p>
    <w:p w14:paraId="7532D4A6" w14:textId="702CCA82" w:rsidR="00B978CF" w:rsidRDefault="00AD2DA6" w:rsidP="002339BB">
      <w:pPr>
        <w:tabs>
          <w:tab w:val="left" w:pos="567"/>
          <w:tab w:val="left" w:pos="1418"/>
          <w:tab w:val="left" w:pos="3686"/>
        </w:tabs>
        <w:rPr>
          <w:rFonts w:ascii="TH SarabunIT๙" w:hAnsi="TH SarabunIT๙" w:cs="TH SarabunIT๙"/>
          <w:sz w:val="32"/>
          <w:szCs w:val="32"/>
        </w:rPr>
      </w:pPr>
      <w:r w:rsidRPr="00B8005A">
        <w:rPr>
          <w:rFonts w:ascii="TH SarabunIT๙" w:hAnsi="TH SarabunIT๙" w:cs="TH SarabunIT๙"/>
          <w:sz w:val="32"/>
          <w:szCs w:val="32"/>
        </w:rPr>
        <w:t xml:space="preserve">  </w:t>
      </w:r>
      <w:r w:rsidRPr="00B8005A">
        <w:rPr>
          <w:rFonts w:ascii="TH SarabunIT๙" w:hAnsi="TH SarabunIT๙" w:cs="TH SarabunIT๙"/>
          <w:sz w:val="32"/>
          <w:szCs w:val="32"/>
        </w:rPr>
        <w:tab/>
        <w:t xml:space="preserve">- </w:t>
      </w:r>
      <w:proofErr w:type="gramStart"/>
      <w:r w:rsidR="00653422" w:rsidRPr="00B8005A">
        <w:rPr>
          <w:rFonts w:ascii="TH SarabunIT๙" w:hAnsi="TH SarabunIT๙" w:cs="TH SarabunIT๙" w:hint="cs"/>
          <w:sz w:val="32"/>
          <w:szCs w:val="32"/>
          <w:cs/>
        </w:rPr>
        <w:t xml:space="preserve">ซักซ้อมแผนเผชิญเหตุการณ์ระงับเหตุบุคคลคุ้มคลั่ง  </w:t>
      </w:r>
      <w:r w:rsidRPr="00B8005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proofErr w:type="gramEnd"/>
      <w:r w:rsidR="006E4DBE" w:rsidRPr="00B800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C1A19" w:rsidRPr="00B8005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8005A"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14:paraId="5E53B87B" w14:textId="23588EDE" w:rsidR="00B25425" w:rsidRPr="00B8005A" w:rsidRDefault="00B25425" w:rsidP="002339BB">
      <w:pPr>
        <w:tabs>
          <w:tab w:val="left" w:pos="567"/>
          <w:tab w:val="left" w:pos="1418"/>
          <w:tab w:val="left" w:pos="368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DA6E7B">
        <w:rPr>
          <w:rFonts w:ascii="TH SarabunPSK" w:hAnsi="TH SarabunPSK" w:cs="TH SarabunPSK"/>
          <w:sz w:val="32"/>
          <w:szCs w:val="32"/>
          <w:cs/>
        </w:rPr>
        <w:t>ดำเนินการปล่อยแถวระดมกวาดล้างอาชญากรรม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1 ครั้ง</w:t>
      </w:r>
    </w:p>
    <w:p w14:paraId="6AB1D0B6" w14:textId="4E593C14" w:rsidR="00B978CF" w:rsidRDefault="00B978CF" w:rsidP="002339BB">
      <w:pPr>
        <w:tabs>
          <w:tab w:val="left" w:pos="567"/>
          <w:tab w:val="left" w:pos="1418"/>
          <w:tab w:val="left" w:pos="368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ร่วมเหตุ ว.40 </w:t>
      </w:r>
      <w:r w:rsidR="00C43E7E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14:paraId="2B6D4942" w14:textId="519A35EE" w:rsidR="007647FF" w:rsidRDefault="00A50077" w:rsidP="0056205B">
      <w:pPr>
        <w:tabs>
          <w:tab w:val="left" w:pos="567"/>
          <w:tab w:val="left" w:pos="1418"/>
          <w:tab w:val="left" w:pos="368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C43E7E">
        <w:rPr>
          <w:rFonts w:ascii="TH SarabunIT๙" w:hAnsi="TH SarabunIT๙" w:cs="TH SarabunIT๙" w:hint="cs"/>
          <w:sz w:val="32"/>
          <w:szCs w:val="32"/>
          <w:cs/>
        </w:rPr>
        <w:t>ระงับเหตุบุคคลคลุ้มคลั่ง 2 ครั้ง</w:t>
      </w:r>
    </w:p>
    <w:p w14:paraId="78B731BA" w14:textId="65FB54C1" w:rsidR="00A646B1" w:rsidRPr="00986810" w:rsidRDefault="00A646B1" w:rsidP="0056205B">
      <w:pPr>
        <w:tabs>
          <w:tab w:val="left" w:pos="567"/>
          <w:tab w:val="left" w:pos="1418"/>
          <w:tab w:val="left" w:pos="3686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C43E7E">
        <w:rPr>
          <w:rFonts w:ascii="TH SarabunIT๙" w:hAnsi="TH SarabunIT๙" w:cs="TH SarabunIT๙" w:hint="cs"/>
          <w:sz w:val="32"/>
          <w:szCs w:val="32"/>
          <w:cs/>
        </w:rPr>
        <w:t xml:space="preserve">เหตุน่าสนใจ </w:t>
      </w:r>
      <w:r w:rsidR="00C43E7E">
        <w:rPr>
          <w:rFonts w:ascii="TH SarabunPSK" w:hAnsi="TH SarabunPSK" w:cs="TH SarabunPSK" w:hint="cs"/>
          <w:sz w:val="32"/>
          <w:szCs w:val="32"/>
          <w:cs/>
        </w:rPr>
        <w:t>จับกุมยาเสพติด 3  ครั้ง</w:t>
      </w:r>
    </w:p>
    <w:p w14:paraId="214328FF" w14:textId="3793829E" w:rsidR="00CA6907" w:rsidRDefault="003F7942" w:rsidP="00986810">
      <w:pPr>
        <w:pStyle w:val="HTML"/>
        <w:tabs>
          <w:tab w:val="clear" w:pos="916"/>
          <w:tab w:val="left" w:pos="56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CA6907" w:rsidRPr="00CA6907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งานจราจร</w:t>
      </w:r>
    </w:p>
    <w:p w14:paraId="127B0E64" w14:textId="44061C3E" w:rsidR="00E863C2" w:rsidRDefault="002B5AA8" w:rsidP="00CA2641">
      <w:pPr>
        <w:tabs>
          <w:tab w:val="left" w:pos="284"/>
          <w:tab w:val="left" w:pos="1418"/>
          <w:tab w:val="left" w:pos="3686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10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63C2" w:rsidRPr="00E71B2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กวดขันวินัยจราจร</w:t>
      </w:r>
      <w:r w:rsidR="00542A3A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</w:t>
      </w:r>
      <w:r w:rsidR="00E863C2" w:rsidRPr="00E71B2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มาตรการ</w:t>
      </w:r>
      <w:r w:rsidR="00AA1EA1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863C2" w:rsidRPr="00E71B28">
        <w:rPr>
          <w:rFonts w:ascii="TH SarabunIT๙" w:hAnsi="TH SarabunIT๙" w:cs="TH SarabunIT๙"/>
          <w:color w:val="000000" w:themeColor="text1"/>
          <w:sz w:val="32"/>
          <w:szCs w:val="32"/>
        </w:rPr>
        <w:t>10</w:t>
      </w:r>
      <w:r w:rsidR="00AA1EA1" w:rsidRPr="00E71B2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E863C2" w:rsidRPr="00E71B2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ข้อหลัก</w:t>
      </w:r>
    </w:p>
    <w:p w14:paraId="4BFF639C" w14:textId="46C8CA30" w:rsidR="00B25425" w:rsidRPr="00E71B28" w:rsidRDefault="00B25425" w:rsidP="00CA2641">
      <w:pPr>
        <w:tabs>
          <w:tab w:val="left" w:pos="284"/>
          <w:tab w:val="left" w:pos="1418"/>
          <w:tab w:val="left" w:pos="3686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- </w:t>
      </w:r>
      <w:r w:rsidR="00D874C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ไม่มีใบขับขี่ 2 ราย</w:t>
      </w:r>
    </w:p>
    <w:p w14:paraId="1D6638A3" w14:textId="39AE509F" w:rsidR="00F10FE1" w:rsidRPr="00E71B28" w:rsidRDefault="00F10FE1" w:rsidP="00F10FE1">
      <w:pPr>
        <w:tabs>
          <w:tab w:val="left" w:pos="142"/>
          <w:tab w:val="left" w:pos="284"/>
          <w:tab w:val="left" w:pos="1418"/>
          <w:tab w:val="left" w:pos="3686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71B2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71B28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- </w:t>
      </w:r>
      <w:r w:rsidR="00373E43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ตั้งจุดตรวจจุดสกัด </w:t>
      </w:r>
      <w:r w:rsidR="00B800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B2542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="003D746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373E43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ครั้ง</w:t>
      </w:r>
      <w:r w:rsidR="00AA1EA1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14:paraId="4296A2FD" w14:textId="0865E296" w:rsidR="00373E43" w:rsidRPr="00E71B28" w:rsidRDefault="00F10FE1" w:rsidP="00F10FE1">
      <w:pPr>
        <w:tabs>
          <w:tab w:val="left" w:pos="142"/>
          <w:tab w:val="left" w:pos="284"/>
          <w:tab w:val="left" w:pos="1418"/>
          <w:tab w:val="left" w:pos="3686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71B2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71B28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- </w:t>
      </w:r>
      <w:r w:rsidR="00373E43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ช่วยเหลือประชาชน </w:t>
      </w:r>
      <w:r w:rsidR="00B8005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373E43" w:rsidRPr="00E71B2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ครั้ง</w:t>
      </w:r>
    </w:p>
    <w:p w14:paraId="25B56F3A" w14:textId="34FF1292" w:rsidR="0088731F" w:rsidRPr="00AF6BBE" w:rsidRDefault="002B5AA8" w:rsidP="009D3A13">
      <w:pPr>
        <w:tabs>
          <w:tab w:val="left" w:pos="1418"/>
          <w:tab w:val="left" w:pos="368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F6BB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10FE1" w:rsidRPr="00AF6B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4475" w:rsidRPr="00AF6BBE">
        <w:rPr>
          <w:rFonts w:ascii="TH SarabunIT๙" w:hAnsi="TH SarabunIT๙" w:cs="TH SarabunIT๙" w:hint="cs"/>
          <w:sz w:val="32"/>
          <w:szCs w:val="32"/>
          <w:cs/>
        </w:rPr>
        <w:t xml:space="preserve">สรุปผลการปฏิบัติงานป้องกันปราบปรามอาชญากรรม ผ่านระบบ </w:t>
      </w:r>
      <w:r w:rsidR="00FC4475" w:rsidRPr="00AF6BBE">
        <w:rPr>
          <w:rFonts w:ascii="TH SarabunIT๙" w:hAnsi="TH SarabunIT๙" w:cs="TH SarabunIT๙"/>
          <w:sz w:val="32"/>
          <w:szCs w:val="32"/>
        </w:rPr>
        <w:t xml:space="preserve">Police </w:t>
      </w:r>
      <w:r w:rsidR="00FC4475" w:rsidRPr="00AF6BBE">
        <w:rPr>
          <w:rFonts w:ascii="TH SarabunIT๙" w:hAnsi="TH SarabunIT๙" w:cs="TH SarabunIT๙" w:hint="cs"/>
          <w:sz w:val="32"/>
          <w:szCs w:val="32"/>
          <w:cs/>
        </w:rPr>
        <w:t>4.0 (ตามเอกสารที่แนบไว้)</w:t>
      </w:r>
    </w:p>
    <w:p w14:paraId="007841C2" w14:textId="24089B70" w:rsidR="00655A78" w:rsidRPr="00D22BE1" w:rsidRDefault="00655A78" w:rsidP="009D3A13">
      <w:pPr>
        <w:tabs>
          <w:tab w:val="left" w:pos="1418"/>
          <w:tab w:val="left" w:pos="3686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3FA6EF6" w14:textId="4603505E" w:rsidR="009C59E5" w:rsidRDefault="00E02DC6" w:rsidP="00550B6E">
      <w:pPr>
        <w:tabs>
          <w:tab w:val="left" w:pos="1418"/>
          <w:tab w:val="left" w:pos="368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F83D62" w:rsidRPr="00B84E5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B06549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2A05C8A7" w14:textId="4A8348AE" w:rsidR="00B17BA4" w:rsidRDefault="006D6293" w:rsidP="00B17B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98812CE" wp14:editId="79A7B789">
                <wp:simplePos x="0" y="0"/>
                <wp:positionH relativeFrom="column">
                  <wp:posOffset>1896981</wp:posOffset>
                </wp:positionH>
                <wp:positionV relativeFrom="paragraph">
                  <wp:posOffset>154467</wp:posOffset>
                </wp:positionV>
                <wp:extent cx="2009775" cy="795020"/>
                <wp:effectExtent l="0" t="0" r="9525" b="5080"/>
                <wp:wrapNone/>
                <wp:docPr id="1915547342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795020"/>
                          <a:chOff x="0" y="0"/>
                          <a:chExt cx="2009775" cy="795020"/>
                        </a:xfrm>
                      </wpg:grpSpPr>
                      <wps:wsp>
                        <wps:cNvPr id="195530474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09775" cy="795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1341AB" w14:textId="33DF13A5" w:rsidR="00B17BA4" w:rsidRDefault="00B17BA4" w:rsidP="00B17BA4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</w:t>
                              </w:r>
                              <w:r w:rsidRPr="00690052"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ส</w:t>
                              </w:r>
                              <w:r w:rsidRPr="00690052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.</w:t>
                              </w:r>
                              <w:proofErr w:type="spellStart"/>
                              <w:r w:rsidRPr="00690052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ต.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ต</w:t>
                              </w:r>
                              <w:proofErr w:type="spellEnd"/>
                              <w:r w:rsidRPr="00690052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  <w:p w14:paraId="22CB30BD" w14:textId="47C2B571" w:rsidR="00B17BA4" w:rsidRDefault="00B17BA4" w:rsidP="00B17BA4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  ( ศรายุทธ นิลผึ้ง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6819808C" w14:textId="7D567317" w:rsidR="00B17BA4" w:rsidRPr="003620DE" w:rsidRDefault="00B17BA4" w:rsidP="00B17BA4"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ผบ.หมู่(ป.)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สภ.ยะ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หา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5004788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605" y="10633"/>
                            <a:ext cx="719455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8812CE" id="กลุ่ม 10" o:spid="_x0000_s1026" style="position:absolute;margin-left:149.35pt;margin-top:12.15pt;width:158.25pt;height:62.6pt;z-index:251668992" coordsize="20097,79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097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" stroked="f">
                  <v:textbox>
                    <w:txbxContent>
                      <w:p w14:paraId="691341AB" w14:textId="33DF13A5" w:rsidR="00B17BA4" w:rsidRDefault="00B17BA4" w:rsidP="00B17BA4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</w:t>
                        </w:r>
                        <w:r w:rsidRPr="00690052"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ส</w:t>
                        </w:r>
                        <w:r w:rsidRPr="00690052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.</w:t>
                        </w:r>
                        <w:proofErr w:type="spellStart"/>
                        <w:r w:rsidRPr="00690052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ต.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ต</w:t>
                        </w:r>
                        <w:proofErr w:type="spellEnd"/>
                        <w:r w:rsidRPr="00690052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.</w:t>
                        </w:r>
                      </w:p>
                      <w:p w14:paraId="22CB30BD" w14:textId="47C2B571" w:rsidR="00B17BA4" w:rsidRDefault="00B17BA4" w:rsidP="00B17BA4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  ( ศรายุทธ นิลผึ้ง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)</w:t>
                        </w:r>
                      </w:p>
                      <w:p w14:paraId="6819808C" w14:textId="7D567317" w:rsidR="00B17BA4" w:rsidRPr="003620DE" w:rsidRDefault="00B17BA4" w:rsidP="00B17BA4"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ผบ.หมู่(ป.)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สภ.ยะ</w:t>
                        </w: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หา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9" o:spid="_x0000_s1028" type="#_x0000_t75" style="position:absolute;left:8506;top:106;width:7194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">
                  <v:imagedata r:id="rId10" o:title=""/>
                </v:shape>
              </v:group>
            </w:pict>
          </mc:Fallback>
        </mc:AlternateContent>
      </w:r>
      <w:r w:rsidR="00B17BA4">
        <w:rPr>
          <w:rFonts w:ascii="TH SarabunIT๙" w:hAnsi="TH SarabunIT๙" w:cs="TH SarabunIT๙"/>
          <w:sz w:val="32"/>
          <w:szCs w:val="32"/>
          <w:cs/>
        </w:rPr>
        <w:tab/>
      </w:r>
      <w:r w:rsidR="00B17BA4">
        <w:rPr>
          <w:rFonts w:ascii="TH SarabunIT๙" w:hAnsi="TH SarabunIT๙" w:cs="TH SarabunIT๙"/>
          <w:sz w:val="32"/>
          <w:szCs w:val="32"/>
          <w:cs/>
        </w:rPr>
        <w:tab/>
      </w:r>
      <w:r w:rsidR="00B17BA4">
        <w:rPr>
          <w:rFonts w:ascii="TH SarabunIT๙" w:hAnsi="TH SarabunIT๙" w:cs="TH SarabunIT๙"/>
          <w:sz w:val="32"/>
          <w:szCs w:val="32"/>
          <w:cs/>
        </w:rPr>
        <w:tab/>
      </w:r>
      <w:r w:rsidR="00B17BA4">
        <w:rPr>
          <w:rFonts w:ascii="TH SarabunIT๙" w:hAnsi="TH SarabunIT๙" w:cs="TH SarabunIT๙"/>
          <w:sz w:val="32"/>
          <w:szCs w:val="32"/>
          <w:cs/>
        </w:rPr>
        <w:tab/>
      </w:r>
      <w:r w:rsidR="00B17BA4">
        <w:rPr>
          <w:rFonts w:ascii="TH SarabunIT๙" w:hAnsi="TH SarabunIT๙" w:cs="TH SarabunIT๙"/>
          <w:sz w:val="32"/>
          <w:szCs w:val="32"/>
          <w:cs/>
        </w:rPr>
        <w:tab/>
      </w:r>
      <w:r w:rsidR="00B17BA4">
        <w:rPr>
          <w:rFonts w:ascii="TH SarabunIT๙" w:hAnsi="TH SarabunIT๙" w:cs="TH SarabunIT๙"/>
          <w:sz w:val="32"/>
          <w:szCs w:val="32"/>
          <w:cs/>
        </w:rPr>
        <w:tab/>
      </w:r>
    </w:p>
    <w:p w14:paraId="24BA2434" w14:textId="5B5C3765" w:rsidR="00B17BA4" w:rsidRPr="00690052" w:rsidRDefault="00B17BA4" w:rsidP="00B17B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DA9F2EA" w14:textId="6B876263" w:rsidR="00B17BA4" w:rsidRDefault="00B17BA4" w:rsidP="00B17BA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90052">
        <w:rPr>
          <w:rFonts w:ascii="TH SarabunIT๙" w:hAnsi="TH SarabunIT๙" w:cs="TH SarabunIT๙"/>
          <w:sz w:val="32"/>
          <w:szCs w:val="32"/>
          <w:cs/>
        </w:rPr>
        <w:tab/>
      </w:r>
      <w:r w:rsidRPr="00690052">
        <w:rPr>
          <w:rFonts w:ascii="TH SarabunIT๙" w:hAnsi="TH SarabunIT๙" w:cs="TH SarabunIT๙"/>
          <w:sz w:val="32"/>
          <w:szCs w:val="32"/>
          <w:cs/>
        </w:rPr>
        <w:tab/>
      </w:r>
      <w:r w:rsidRPr="00690052">
        <w:rPr>
          <w:rFonts w:ascii="TH SarabunIT๙" w:hAnsi="TH SarabunIT๙" w:cs="TH SarabunIT๙"/>
          <w:sz w:val="32"/>
          <w:szCs w:val="32"/>
          <w:cs/>
        </w:rPr>
        <w:tab/>
      </w:r>
      <w:r w:rsidRPr="0069005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BD8BA8D" w14:textId="37CC6661" w:rsidR="00B17BA4" w:rsidRDefault="00B17BA4" w:rsidP="00B17BA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47967E5" w14:textId="2637DEF6" w:rsidR="00B17BA4" w:rsidRPr="005A2A14" w:rsidRDefault="00B14CB5" w:rsidP="00B17BA4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Calibri" w:hAnsi="TH SarabunPSK" w:cs="TH SarabunPSK"/>
          <w:noProof/>
          <w:kern w:val="2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48714215" wp14:editId="0DB9985D">
                <wp:simplePos x="0" y="0"/>
                <wp:positionH relativeFrom="column">
                  <wp:posOffset>4151084</wp:posOffset>
                </wp:positionH>
                <wp:positionV relativeFrom="paragraph">
                  <wp:posOffset>96860</wp:posOffset>
                </wp:positionV>
                <wp:extent cx="2009775" cy="965252"/>
                <wp:effectExtent l="0" t="0" r="9525" b="6350"/>
                <wp:wrapNone/>
                <wp:docPr id="124059767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965252"/>
                          <a:chOff x="0" y="0"/>
                          <a:chExt cx="2009775" cy="965252"/>
                        </a:xfrm>
                      </wpg:grpSpPr>
                      <wps:wsp>
                        <wps:cNvPr id="42875772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0121"/>
                            <a:ext cx="2009775" cy="7951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2A7BDD" w14:textId="77777777" w:rsidR="00B17BA4" w:rsidRDefault="00B17BA4" w:rsidP="00B17BA4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พ.ต.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อ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  <w:p w14:paraId="6FDECAF0" w14:textId="77777777" w:rsidR="00B17BA4" w:rsidRDefault="00B17BA4" w:rsidP="00B17BA4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  ( สายูตี กา</w:t>
                              </w:r>
                              <w:proofErr w:type="spellStart"/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เต๊ะ</w:t>
                              </w:r>
                              <w:proofErr w:type="spellEnd"/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511C4A7A" w14:textId="77777777" w:rsidR="00B17BA4" w:rsidRPr="003620DE" w:rsidRDefault="00B17BA4" w:rsidP="00B17BA4"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    ผกก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.สภ.ยะหา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9138025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134" y="0"/>
                            <a:ext cx="64770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714215" id="กลุ่ม 12" o:spid="_x0000_s1029" style="position:absolute;left:0;text-align:left;margin-left:326.85pt;margin-top:7.65pt;width:158.25pt;height:76pt;z-index:251671040" coordsize="20097,9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">
                <v:shape id="_x0000_s1030" type="#_x0000_t202" style="position:absolute;top:1701;width:20097;height:7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" stroked="f">
                  <v:textbox>
                    <w:txbxContent>
                      <w:p w14:paraId="632A7BDD" w14:textId="77777777" w:rsidR="00B17BA4" w:rsidRDefault="00B17BA4" w:rsidP="00B17BA4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พ.ต.</w:t>
                        </w: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อ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.</w:t>
                        </w:r>
                      </w:p>
                      <w:p w14:paraId="6FDECAF0" w14:textId="77777777" w:rsidR="00B17BA4" w:rsidRDefault="00B17BA4" w:rsidP="00B17BA4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  ( สายูตี กา</w:t>
                        </w:r>
                        <w:proofErr w:type="spellStart"/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เต๊ะ</w:t>
                        </w:r>
                        <w:proofErr w:type="spellEnd"/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)</w:t>
                        </w:r>
                      </w:p>
                      <w:p w14:paraId="511C4A7A" w14:textId="77777777" w:rsidR="00B17BA4" w:rsidRPr="003620DE" w:rsidRDefault="00B17BA4" w:rsidP="00B17BA4"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    ผกก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.สภ.ยะหา</w:t>
                        </w:r>
                      </w:p>
                    </w:txbxContent>
                  </v:textbox>
                </v:shape>
                <v:shape id="รูปภาพ 11" o:spid="_x0000_s1031" type="#_x0000_t75" style="position:absolute;left:8931;width:6477;height: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">
                  <v:imagedata r:id="rId12" o:title=""/>
                </v:shape>
              </v:group>
            </w:pict>
          </mc:Fallback>
        </mc:AlternateContent>
      </w:r>
      <w:r w:rsidR="005A2A14">
        <w:rPr>
          <w:rFonts w:ascii="TH SarabunPSK" w:eastAsia="Calibri" w:hAnsi="TH SarabunPSK" w:cs="TH SarabunPSK"/>
          <w:noProof/>
          <w:kern w:val="2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9FF8BBD" wp14:editId="2BEE9A54">
                <wp:simplePos x="0" y="0"/>
                <wp:positionH relativeFrom="column">
                  <wp:posOffset>-117180</wp:posOffset>
                </wp:positionH>
                <wp:positionV relativeFrom="paragraph">
                  <wp:posOffset>95161</wp:posOffset>
                </wp:positionV>
                <wp:extent cx="2009775" cy="954508"/>
                <wp:effectExtent l="0" t="0" r="9525" b="0"/>
                <wp:wrapNone/>
                <wp:docPr id="100530305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954508"/>
                          <a:chOff x="0" y="0"/>
                          <a:chExt cx="2009775" cy="954508"/>
                        </a:xfrm>
                      </wpg:grpSpPr>
                      <wps:wsp>
                        <wps:cNvPr id="2063840238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488"/>
                            <a:ext cx="2009775" cy="795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9CBEF" w14:textId="77777777" w:rsidR="005A2A14" w:rsidRDefault="005A2A14" w:rsidP="005A2A14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พ.ต.ต.</w:t>
                              </w:r>
                            </w:p>
                            <w:p w14:paraId="6B616F81" w14:textId="77777777" w:rsidR="005A2A14" w:rsidRDefault="005A2A14" w:rsidP="005A2A14">
                              <w:pPr>
                                <w:rPr>
                                  <w:rFonts w:ascii="TH SarabunIT๙" w:hAnsi="TH SarabunIT๙" w:cs="TH SarabunIT๙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  (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 xml:space="preserve">มะรอพี สาและ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13FFA658" w14:textId="77777777" w:rsidR="005A2A14" w:rsidRPr="003620DE" w:rsidRDefault="005A2A14" w:rsidP="005A2A14">
                              <w:r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 xml:space="preserve">                </w:t>
                              </w:r>
                              <w:r w:rsidRPr="00F6764C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>สวป.สภ.ยะหา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299173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442" y="0"/>
                            <a:ext cx="67627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FF8BBD" id="กลุ่ม 2" o:spid="_x0000_s1032" style="position:absolute;left:0;text-align:left;margin-left:-9.25pt;margin-top:7.5pt;width:158.25pt;height:75.15pt;z-index:251666944" coordsize="20097,954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">
                <v:shape id="_x0000_s1033" type="#_x0000_t202" style="position:absolute;top:1594;width:20097;height:7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" stroked="f">
                  <v:textbox>
                    <w:txbxContent>
                      <w:p w14:paraId="3289CBEF" w14:textId="77777777" w:rsidR="005A2A14" w:rsidRDefault="005A2A14" w:rsidP="005A2A14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พ.ต.ต.</w:t>
                        </w:r>
                      </w:p>
                      <w:p w14:paraId="6B616F81" w14:textId="77777777" w:rsidR="005A2A14" w:rsidRDefault="005A2A14" w:rsidP="005A2A14">
                        <w:pPr>
                          <w:rPr>
                            <w:rFonts w:ascii="TH SarabunIT๙" w:hAnsi="TH SarabunIT๙" w:cs="TH SarabunIT๙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  (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 xml:space="preserve">มะรอพี สาและ </w:t>
                        </w:r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)</w:t>
                        </w:r>
                      </w:p>
                      <w:p w14:paraId="13FFA658" w14:textId="77777777" w:rsidR="005A2A14" w:rsidRPr="003620DE" w:rsidRDefault="005A2A14" w:rsidP="005A2A14">
                        <w:r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 xml:space="preserve">                </w:t>
                        </w:r>
                        <w:r w:rsidRPr="00F6764C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>สวป.สภ.ยะหา</w:t>
                        </w:r>
                      </w:p>
                    </w:txbxContent>
                  </v:textbox>
                </v:shape>
                <v:shape id="รูปภาพ 1" o:spid="_x0000_s1034" type="#_x0000_t75" style="position:absolute;left:7974;width:676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">
                  <v:imagedata r:id="rId15" o:title=""/>
                </v:shape>
              </v:group>
            </w:pict>
          </mc:Fallback>
        </mc:AlternateContent>
      </w:r>
    </w:p>
    <w:p w14:paraId="2093B0A2" w14:textId="49062EA9" w:rsidR="00B17BA4" w:rsidRPr="008E0719" w:rsidRDefault="00B17BA4" w:rsidP="00B17BA4">
      <w:pPr>
        <w:rPr>
          <w:rFonts w:ascii="TH SarabunIT๙" w:hAnsi="TH SarabunIT๙" w:cs="TH SarabunIT๙"/>
          <w:sz w:val="32"/>
          <w:szCs w:val="32"/>
          <w:cs/>
        </w:rPr>
      </w:pPr>
      <w:r w:rsidRPr="002F08BF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E26E85F" wp14:editId="7BA34308">
                <wp:simplePos x="0" y="0"/>
                <wp:positionH relativeFrom="margin">
                  <wp:posOffset>1896981</wp:posOffset>
                </wp:positionH>
                <wp:positionV relativeFrom="page">
                  <wp:posOffset>8782493</wp:posOffset>
                </wp:positionV>
                <wp:extent cx="2009775" cy="795020"/>
                <wp:effectExtent l="0" t="0" r="9525" b="5080"/>
                <wp:wrapNone/>
                <wp:docPr id="4402256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79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CDEAC" w14:textId="2E760FC7" w:rsidR="00B17BA4" w:rsidRPr="00541FBB" w:rsidRDefault="00B17BA4" w:rsidP="00B17BA4">
                            <w:pPr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F6764C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ท.</w:t>
                            </w:r>
                            <w:r w:rsidR="00541FBB"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541FBB">
                              <w:rPr>
                                <w:rFonts w:hint="cs"/>
                                <w:noProof/>
                                <w:cs/>
                              </w:rPr>
                              <w:t xml:space="preserve"> </w:t>
                            </w:r>
                            <w:r w:rsidR="00541FBB">
                              <w:rPr>
                                <w:noProof/>
                              </w:rPr>
                              <w:drawing>
                                <wp:inline distT="0" distB="0" distL="0" distR="0" wp14:anchorId="7AD8B87F" wp14:editId="04D88DF8">
                                  <wp:extent cx="720000" cy="176904"/>
                                  <wp:effectExtent l="0" t="0" r="4445" b="0"/>
                                  <wp:docPr id="24916630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916630" name="รูปภาพ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alphaModFix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1769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77413A" w14:textId="2E36F42B" w:rsidR="00B17BA4" w:rsidRDefault="00B17BA4" w:rsidP="00B17BA4">
                            <w:pPr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             ( บรรพต มณีคล้าย</w:t>
                            </w:r>
                            <w:r w:rsidRPr="00F6764C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0E389F" w14:textId="34B31815" w:rsidR="00B17BA4" w:rsidRPr="003620DE" w:rsidRDefault="00B17BA4" w:rsidP="00B17BA4"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             รอง ผกก</w:t>
                            </w:r>
                            <w:r w:rsidRPr="00F6764C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 xml:space="preserve">ป. </w:t>
                            </w:r>
                            <w:r w:rsidRPr="00F6764C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สภ.ยะ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32"/>
                                <w:cs/>
                              </w:rPr>
                              <w:t>หา</w:t>
                            </w:r>
                            <w:r w:rsidRPr="00F6764C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E85F" id="กล่องข้อความ 2" o:spid="_x0000_s1035" type="#_x0000_t202" style="position:absolute;margin-left:149.35pt;margin-top:691.55pt;width:158.25pt;height:62.6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" stroked="f">
                <v:textbox>
                  <w:txbxContent>
                    <w:p w14:paraId="497CDEAC" w14:textId="2E760FC7" w:rsidR="00B17BA4" w:rsidRPr="00541FBB" w:rsidRDefault="00B17BA4" w:rsidP="00B17BA4">
                      <w:pPr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 xml:space="preserve">       </w:t>
                      </w:r>
                      <w:r w:rsidRPr="00F6764C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ท.</w:t>
                      </w:r>
                      <w:r w:rsidR="00541FBB"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 xml:space="preserve">   </w:t>
                      </w:r>
                      <w:r w:rsidR="00541FBB">
                        <w:rPr>
                          <w:rFonts w:hint="cs"/>
                          <w:noProof/>
                          <w:cs/>
                        </w:rPr>
                        <w:t xml:space="preserve"> </w:t>
                      </w:r>
                      <w:r w:rsidR="00541FBB">
                        <w:rPr>
                          <w:noProof/>
                        </w:rPr>
                        <w:drawing>
                          <wp:inline distT="0" distB="0" distL="0" distR="0" wp14:anchorId="7AD8B87F" wp14:editId="04D88DF8">
                            <wp:extent cx="720000" cy="176904"/>
                            <wp:effectExtent l="0" t="0" r="4445" b="0"/>
                            <wp:docPr id="24916630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916630" name="รูปภาพ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alphaModFix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brightnessContrast bright="4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1769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77413A" w14:textId="2E36F42B" w:rsidR="00B17BA4" w:rsidRDefault="00B17BA4" w:rsidP="00B17BA4">
                      <w:pPr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 xml:space="preserve">              ( บรรพต มณีคล้าย</w:t>
                      </w:r>
                      <w:r w:rsidRPr="00F6764C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)</w:t>
                      </w:r>
                    </w:p>
                    <w:p w14:paraId="380E389F" w14:textId="34B31815" w:rsidR="00B17BA4" w:rsidRPr="003620DE" w:rsidRDefault="00B17BA4" w:rsidP="00B17BA4"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 xml:space="preserve">             รอง ผกก</w:t>
                      </w:r>
                      <w:r w:rsidRPr="00F6764C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 xml:space="preserve">ป. </w:t>
                      </w:r>
                      <w:r w:rsidRPr="00F6764C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สภ.ยะ</w:t>
                      </w:r>
                      <w:r>
                        <w:rPr>
                          <w:rFonts w:ascii="TH SarabunIT๙" w:hAnsi="TH SarabunIT๙" w:cs="TH SarabunIT๙" w:hint="cs"/>
                          <w:szCs w:val="32"/>
                          <w:cs/>
                        </w:rPr>
                        <w:t>หา</w:t>
                      </w:r>
                      <w:r w:rsidRPr="00F6764C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หา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3ACFE16" w14:textId="6F014F74" w:rsidR="00C211B6" w:rsidRDefault="00C211B6" w:rsidP="00D75010">
      <w:pPr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48909DC4" w14:textId="3E3C11FB" w:rsidR="007C3833" w:rsidRDefault="007C3833" w:rsidP="00C211B6">
      <w:pPr>
        <w:rPr>
          <w:rFonts w:ascii="TH SarabunIT๙" w:hAnsi="TH SarabunIT๙" w:cs="TH SarabunIT๙"/>
          <w:sz w:val="32"/>
          <w:szCs w:val="32"/>
        </w:rPr>
      </w:pPr>
    </w:p>
    <w:p w14:paraId="5F4D45A4" w14:textId="77777777" w:rsidR="00C211B6" w:rsidRDefault="00C211B6" w:rsidP="00C211B6">
      <w:pPr>
        <w:rPr>
          <w:rFonts w:ascii="TH SarabunIT๙" w:hAnsi="TH SarabunIT๙" w:cs="TH SarabunIT๙"/>
          <w:sz w:val="32"/>
          <w:szCs w:val="32"/>
        </w:rPr>
      </w:pPr>
    </w:p>
    <w:p w14:paraId="65482973" w14:textId="77777777" w:rsidR="00C211B6" w:rsidRDefault="00C211B6" w:rsidP="00C211B6">
      <w:pPr>
        <w:rPr>
          <w:rFonts w:ascii="TH SarabunIT๙" w:hAnsi="TH SarabunIT๙" w:cs="TH SarabunIT๙"/>
          <w:sz w:val="32"/>
          <w:szCs w:val="32"/>
        </w:rPr>
      </w:pPr>
    </w:p>
    <w:p w14:paraId="506AC211" w14:textId="77777777" w:rsidR="00C211B6" w:rsidRDefault="00C211B6" w:rsidP="00C211B6">
      <w:pPr>
        <w:rPr>
          <w:rFonts w:ascii="TH SarabunIT๙" w:hAnsi="TH SarabunIT๙" w:cs="TH SarabunIT๙"/>
          <w:sz w:val="32"/>
          <w:szCs w:val="32"/>
        </w:rPr>
      </w:pPr>
    </w:p>
    <w:p w14:paraId="6EDDE834" w14:textId="77777777" w:rsidR="00C211B6" w:rsidRDefault="00C211B6" w:rsidP="00C211B6">
      <w:pPr>
        <w:rPr>
          <w:rFonts w:ascii="TH SarabunIT๙" w:hAnsi="TH SarabunIT๙" w:cs="TH SarabunIT๙"/>
          <w:sz w:val="32"/>
          <w:szCs w:val="32"/>
        </w:rPr>
      </w:pPr>
    </w:p>
    <w:p w14:paraId="002C5281" w14:textId="77777777" w:rsidR="00C211B6" w:rsidRDefault="00C211B6" w:rsidP="00C211B6">
      <w:pPr>
        <w:rPr>
          <w:rFonts w:ascii="TH SarabunIT๙" w:hAnsi="TH SarabunIT๙" w:cs="TH SarabunIT๙"/>
          <w:sz w:val="32"/>
          <w:szCs w:val="32"/>
        </w:rPr>
      </w:pPr>
    </w:p>
    <w:p w14:paraId="611A30ED" w14:textId="77777777" w:rsidR="00C211B6" w:rsidRDefault="00C211B6" w:rsidP="00C211B6">
      <w:pPr>
        <w:tabs>
          <w:tab w:val="left" w:pos="553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7186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ุ</w:t>
      </w:r>
      <w:r w:rsidRPr="004718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ปผลการปฏิบัติงานป้องกันปราบปราม ผ่านระบบ </w:t>
      </w:r>
      <w:r w:rsidRPr="00471865">
        <w:rPr>
          <w:rFonts w:ascii="TH SarabunIT๙" w:hAnsi="TH SarabunIT๙" w:cs="TH SarabunIT๙"/>
          <w:b/>
          <w:bCs/>
          <w:sz w:val="32"/>
          <w:szCs w:val="32"/>
        </w:rPr>
        <w:t>police 4.0</w:t>
      </w:r>
    </w:p>
    <w:p w14:paraId="44D3E983" w14:textId="77777777" w:rsidR="00C211B6" w:rsidRDefault="00C211B6" w:rsidP="00C211B6">
      <w:pPr>
        <w:tabs>
          <w:tab w:val="left" w:pos="553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B21245" w14:textId="77777777" w:rsidR="00C211B6" w:rsidRDefault="00C211B6" w:rsidP="00C211B6">
      <w:pPr>
        <w:tabs>
          <w:tab w:val="left" w:pos="553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220B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2A65B5CC" wp14:editId="1AFC1DF7">
            <wp:extent cx="5760085" cy="2729230"/>
            <wp:effectExtent l="19050" t="19050" r="12065" b="13970"/>
            <wp:docPr id="1309889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89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29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DE5C6C" w14:textId="77777777" w:rsidR="00071164" w:rsidRDefault="00071164" w:rsidP="0007116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A2258F" w14:textId="61449A3F" w:rsidR="00071164" w:rsidRPr="00C80C69" w:rsidRDefault="00071164" w:rsidP="00071164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0C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สรุปผลการตรวจ </w:t>
      </w:r>
      <w:r w:rsidRPr="00C80C69">
        <w:rPr>
          <w:rFonts w:ascii="TH SarabunIT๙" w:hAnsi="TH SarabunIT๙" w:cs="TH SarabunIT๙"/>
          <w:b/>
          <w:bCs/>
          <w:sz w:val="32"/>
          <w:szCs w:val="32"/>
        </w:rPr>
        <w:t>CCOC</w:t>
      </w:r>
    </w:p>
    <w:p w14:paraId="4650976D" w14:textId="77777777" w:rsidR="00C211B6" w:rsidRDefault="00C211B6" w:rsidP="00C211B6">
      <w:pPr>
        <w:tabs>
          <w:tab w:val="left" w:pos="553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CE09C4" w14:textId="77777777" w:rsidR="00C211B6" w:rsidRPr="004376B0" w:rsidRDefault="00C211B6" w:rsidP="00C211B6">
      <w:pPr>
        <w:tabs>
          <w:tab w:val="left" w:pos="553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9220B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551651D0" wp14:editId="544D8489">
            <wp:extent cx="5760085" cy="3248660"/>
            <wp:effectExtent l="0" t="0" r="0" b="8890"/>
            <wp:docPr id="16475006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0064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95D86" w14:textId="77777777" w:rsidR="00C211B6" w:rsidRDefault="00C211B6" w:rsidP="00C211B6">
      <w:pPr>
        <w:tabs>
          <w:tab w:val="left" w:pos="553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6E4357" w14:textId="77777777" w:rsidR="00C211B6" w:rsidRPr="008E0719" w:rsidRDefault="00C211B6" w:rsidP="00C211B6">
      <w:pPr>
        <w:rPr>
          <w:rFonts w:ascii="TH SarabunIT๙" w:hAnsi="TH SarabunIT๙" w:cs="TH SarabunIT๙"/>
          <w:sz w:val="32"/>
          <w:szCs w:val="32"/>
          <w:cs/>
        </w:rPr>
      </w:pPr>
    </w:p>
    <w:sectPr w:rsidR="00C211B6" w:rsidRPr="008E0719" w:rsidSect="007647FF">
      <w:headerReference w:type="even" r:id="rId20"/>
      <w:headerReference w:type="default" r:id="rId21"/>
      <w:pgSz w:w="11906" w:h="16838" w:code="9"/>
      <w:pgMar w:top="851" w:right="1134" w:bottom="0" w:left="1701" w:header="850" w:footer="85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F3A9" w14:textId="77777777" w:rsidR="007F19BA" w:rsidRDefault="007F19BA">
      <w:r>
        <w:separator/>
      </w:r>
    </w:p>
  </w:endnote>
  <w:endnote w:type="continuationSeparator" w:id="0">
    <w:p w14:paraId="1163CF17" w14:textId="77777777" w:rsidR="007F19BA" w:rsidRDefault="007F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49F52" w14:textId="77777777" w:rsidR="007F19BA" w:rsidRDefault="007F19BA">
      <w:r>
        <w:separator/>
      </w:r>
    </w:p>
  </w:footnote>
  <w:footnote w:type="continuationSeparator" w:id="0">
    <w:p w14:paraId="77A1C9AC" w14:textId="77777777" w:rsidR="007F19BA" w:rsidRDefault="007F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B6B8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601B855C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4509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9D3A13"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53226A9F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6A613571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7F0"/>
    <w:multiLevelType w:val="hybridMultilevel"/>
    <w:tmpl w:val="36F0E7BC"/>
    <w:lvl w:ilvl="0" w:tplc="C1D83568">
      <w:start w:val="1"/>
      <w:numFmt w:val="bullet"/>
      <w:lvlText w:val="-"/>
      <w:lvlJc w:val="left"/>
      <w:pPr>
        <w:ind w:left="105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27F04D17"/>
    <w:multiLevelType w:val="hybridMultilevel"/>
    <w:tmpl w:val="9CACE06A"/>
    <w:lvl w:ilvl="0" w:tplc="A502E4BC">
      <w:start w:val="27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DA6A88"/>
    <w:multiLevelType w:val="hybridMultilevel"/>
    <w:tmpl w:val="E1122260"/>
    <w:lvl w:ilvl="0" w:tplc="2F5AE90A">
      <w:start w:val="27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423041">
    <w:abstractNumId w:val="2"/>
  </w:num>
  <w:num w:numId="2" w16cid:durableId="1026174552">
    <w:abstractNumId w:val="1"/>
  </w:num>
  <w:num w:numId="3" w16cid:durableId="30501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4BD"/>
    <w:rsid w:val="000009B3"/>
    <w:rsid w:val="00005050"/>
    <w:rsid w:val="000114CC"/>
    <w:rsid w:val="00011A75"/>
    <w:rsid w:val="000138D2"/>
    <w:rsid w:val="000154AF"/>
    <w:rsid w:val="00021ADD"/>
    <w:rsid w:val="00023A05"/>
    <w:rsid w:val="00024E02"/>
    <w:rsid w:val="00033456"/>
    <w:rsid w:val="000360B7"/>
    <w:rsid w:val="00041424"/>
    <w:rsid w:val="00043751"/>
    <w:rsid w:val="00044D87"/>
    <w:rsid w:val="00055DB6"/>
    <w:rsid w:val="00056446"/>
    <w:rsid w:val="000576CE"/>
    <w:rsid w:val="000609F6"/>
    <w:rsid w:val="00061EAE"/>
    <w:rsid w:val="00062C2F"/>
    <w:rsid w:val="000634CB"/>
    <w:rsid w:val="0006583D"/>
    <w:rsid w:val="00065BFB"/>
    <w:rsid w:val="00071164"/>
    <w:rsid w:val="000725E7"/>
    <w:rsid w:val="00072ACA"/>
    <w:rsid w:val="00077FC3"/>
    <w:rsid w:val="00080283"/>
    <w:rsid w:val="000844D4"/>
    <w:rsid w:val="00084696"/>
    <w:rsid w:val="000909FE"/>
    <w:rsid w:val="00090DF8"/>
    <w:rsid w:val="000917EC"/>
    <w:rsid w:val="00096D0E"/>
    <w:rsid w:val="000A0DC4"/>
    <w:rsid w:val="000A2E34"/>
    <w:rsid w:val="000A48F3"/>
    <w:rsid w:val="000A5EA2"/>
    <w:rsid w:val="000B292B"/>
    <w:rsid w:val="000B2E07"/>
    <w:rsid w:val="000B6BBC"/>
    <w:rsid w:val="000B7027"/>
    <w:rsid w:val="000B7555"/>
    <w:rsid w:val="000C0280"/>
    <w:rsid w:val="000C3B64"/>
    <w:rsid w:val="000C40D2"/>
    <w:rsid w:val="000C69C3"/>
    <w:rsid w:val="000D29CB"/>
    <w:rsid w:val="000D381B"/>
    <w:rsid w:val="000D42D8"/>
    <w:rsid w:val="000D5639"/>
    <w:rsid w:val="000D5EF0"/>
    <w:rsid w:val="000D658D"/>
    <w:rsid w:val="000E5EF9"/>
    <w:rsid w:val="000F22C8"/>
    <w:rsid w:val="000F55D1"/>
    <w:rsid w:val="000F67E2"/>
    <w:rsid w:val="000F79B3"/>
    <w:rsid w:val="001019BE"/>
    <w:rsid w:val="00102662"/>
    <w:rsid w:val="00107DC9"/>
    <w:rsid w:val="00115DA3"/>
    <w:rsid w:val="0013154A"/>
    <w:rsid w:val="001334F3"/>
    <w:rsid w:val="00135A65"/>
    <w:rsid w:val="00136877"/>
    <w:rsid w:val="001369C5"/>
    <w:rsid w:val="00141AF7"/>
    <w:rsid w:val="001427B7"/>
    <w:rsid w:val="00143D5B"/>
    <w:rsid w:val="001477F4"/>
    <w:rsid w:val="00152F43"/>
    <w:rsid w:val="00154BA4"/>
    <w:rsid w:val="00157E0C"/>
    <w:rsid w:val="00161596"/>
    <w:rsid w:val="001626BB"/>
    <w:rsid w:val="001629AC"/>
    <w:rsid w:val="00166EA8"/>
    <w:rsid w:val="00167CCF"/>
    <w:rsid w:val="001716E6"/>
    <w:rsid w:val="0017234C"/>
    <w:rsid w:val="00175B2C"/>
    <w:rsid w:val="001800E1"/>
    <w:rsid w:val="0018358C"/>
    <w:rsid w:val="00186B91"/>
    <w:rsid w:val="001937BB"/>
    <w:rsid w:val="00193FB7"/>
    <w:rsid w:val="00197D21"/>
    <w:rsid w:val="00197EA1"/>
    <w:rsid w:val="001A01DE"/>
    <w:rsid w:val="001A176C"/>
    <w:rsid w:val="001A533F"/>
    <w:rsid w:val="001A58F8"/>
    <w:rsid w:val="001B78E4"/>
    <w:rsid w:val="001B7F35"/>
    <w:rsid w:val="001C1A19"/>
    <w:rsid w:val="001C2431"/>
    <w:rsid w:val="001C521A"/>
    <w:rsid w:val="001D2B40"/>
    <w:rsid w:val="001D4D9E"/>
    <w:rsid w:val="001D77EE"/>
    <w:rsid w:val="001E1ECC"/>
    <w:rsid w:val="001E4132"/>
    <w:rsid w:val="001F0FF1"/>
    <w:rsid w:val="001F1293"/>
    <w:rsid w:val="001F2A27"/>
    <w:rsid w:val="001F42EF"/>
    <w:rsid w:val="001F4D72"/>
    <w:rsid w:val="001F5E85"/>
    <w:rsid w:val="001F7AA4"/>
    <w:rsid w:val="00201C5F"/>
    <w:rsid w:val="002021CC"/>
    <w:rsid w:val="00215DBA"/>
    <w:rsid w:val="0021747C"/>
    <w:rsid w:val="002215DB"/>
    <w:rsid w:val="00224EAF"/>
    <w:rsid w:val="002311E9"/>
    <w:rsid w:val="002332BE"/>
    <w:rsid w:val="00233339"/>
    <w:rsid w:val="002339BB"/>
    <w:rsid w:val="00234405"/>
    <w:rsid w:val="002355B9"/>
    <w:rsid w:val="00236355"/>
    <w:rsid w:val="0024343A"/>
    <w:rsid w:val="00245267"/>
    <w:rsid w:val="00251572"/>
    <w:rsid w:val="00252532"/>
    <w:rsid w:val="002528F4"/>
    <w:rsid w:val="0025426A"/>
    <w:rsid w:val="00263193"/>
    <w:rsid w:val="002648AF"/>
    <w:rsid w:val="00266D52"/>
    <w:rsid w:val="002747A4"/>
    <w:rsid w:val="002752A7"/>
    <w:rsid w:val="0029351B"/>
    <w:rsid w:val="002A3232"/>
    <w:rsid w:val="002B447F"/>
    <w:rsid w:val="002B5A33"/>
    <w:rsid w:val="002B5AA8"/>
    <w:rsid w:val="002B5F3A"/>
    <w:rsid w:val="002C20F4"/>
    <w:rsid w:val="002C3FD5"/>
    <w:rsid w:val="002D0A80"/>
    <w:rsid w:val="002E0875"/>
    <w:rsid w:val="002E1EB8"/>
    <w:rsid w:val="002E7920"/>
    <w:rsid w:val="002E7AE5"/>
    <w:rsid w:val="002F596C"/>
    <w:rsid w:val="003067B4"/>
    <w:rsid w:val="00307D53"/>
    <w:rsid w:val="003114D9"/>
    <w:rsid w:val="00314704"/>
    <w:rsid w:val="003150F1"/>
    <w:rsid w:val="00315D7F"/>
    <w:rsid w:val="0031799A"/>
    <w:rsid w:val="00321D24"/>
    <w:rsid w:val="00323884"/>
    <w:rsid w:val="00326FB1"/>
    <w:rsid w:val="00327FB0"/>
    <w:rsid w:val="003302AE"/>
    <w:rsid w:val="003324F4"/>
    <w:rsid w:val="003347A9"/>
    <w:rsid w:val="00340FE7"/>
    <w:rsid w:val="0034620C"/>
    <w:rsid w:val="00347021"/>
    <w:rsid w:val="003473FD"/>
    <w:rsid w:val="003533B7"/>
    <w:rsid w:val="00353F70"/>
    <w:rsid w:val="003542B2"/>
    <w:rsid w:val="00356926"/>
    <w:rsid w:val="00360833"/>
    <w:rsid w:val="00364841"/>
    <w:rsid w:val="0036768D"/>
    <w:rsid w:val="00367790"/>
    <w:rsid w:val="00373B88"/>
    <w:rsid w:val="00373E43"/>
    <w:rsid w:val="00375D80"/>
    <w:rsid w:val="003774BD"/>
    <w:rsid w:val="0038090C"/>
    <w:rsid w:val="003812CE"/>
    <w:rsid w:val="00382600"/>
    <w:rsid w:val="00383204"/>
    <w:rsid w:val="00384F67"/>
    <w:rsid w:val="00386EF2"/>
    <w:rsid w:val="00387513"/>
    <w:rsid w:val="00387B20"/>
    <w:rsid w:val="00390291"/>
    <w:rsid w:val="00391CD7"/>
    <w:rsid w:val="00395C1C"/>
    <w:rsid w:val="00397344"/>
    <w:rsid w:val="003A1033"/>
    <w:rsid w:val="003B0B81"/>
    <w:rsid w:val="003B2629"/>
    <w:rsid w:val="003B3B84"/>
    <w:rsid w:val="003B5056"/>
    <w:rsid w:val="003B5CCD"/>
    <w:rsid w:val="003C2BEE"/>
    <w:rsid w:val="003C4E27"/>
    <w:rsid w:val="003D078E"/>
    <w:rsid w:val="003D437A"/>
    <w:rsid w:val="003D7465"/>
    <w:rsid w:val="003E0B7B"/>
    <w:rsid w:val="003E205E"/>
    <w:rsid w:val="003E2D29"/>
    <w:rsid w:val="003F665A"/>
    <w:rsid w:val="003F734E"/>
    <w:rsid w:val="003F7942"/>
    <w:rsid w:val="00403471"/>
    <w:rsid w:val="00404E46"/>
    <w:rsid w:val="004108CF"/>
    <w:rsid w:val="00412E31"/>
    <w:rsid w:val="00414CC2"/>
    <w:rsid w:val="0041557E"/>
    <w:rsid w:val="004160F0"/>
    <w:rsid w:val="00420C85"/>
    <w:rsid w:val="00426708"/>
    <w:rsid w:val="004310B3"/>
    <w:rsid w:val="00433920"/>
    <w:rsid w:val="0043512F"/>
    <w:rsid w:val="00436373"/>
    <w:rsid w:val="00442303"/>
    <w:rsid w:val="00442F3A"/>
    <w:rsid w:val="00444432"/>
    <w:rsid w:val="004470AA"/>
    <w:rsid w:val="004511DF"/>
    <w:rsid w:val="00451C37"/>
    <w:rsid w:val="00451DB7"/>
    <w:rsid w:val="00452A3B"/>
    <w:rsid w:val="00452DA1"/>
    <w:rsid w:val="00477201"/>
    <w:rsid w:val="00480DD7"/>
    <w:rsid w:val="0048129A"/>
    <w:rsid w:val="00493B2F"/>
    <w:rsid w:val="004A4964"/>
    <w:rsid w:val="004A5F9E"/>
    <w:rsid w:val="004B4A23"/>
    <w:rsid w:val="004B4D7E"/>
    <w:rsid w:val="004B6095"/>
    <w:rsid w:val="004B6430"/>
    <w:rsid w:val="004C3CD8"/>
    <w:rsid w:val="004C53C8"/>
    <w:rsid w:val="004D126A"/>
    <w:rsid w:val="004D489E"/>
    <w:rsid w:val="004E0A42"/>
    <w:rsid w:val="004E351F"/>
    <w:rsid w:val="004E5FC3"/>
    <w:rsid w:val="004E6059"/>
    <w:rsid w:val="004E68BB"/>
    <w:rsid w:val="004F144F"/>
    <w:rsid w:val="004F2B55"/>
    <w:rsid w:val="004F3CA2"/>
    <w:rsid w:val="004F59DE"/>
    <w:rsid w:val="00500E24"/>
    <w:rsid w:val="005037EC"/>
    <w:rsid w:val="00511FDC"/>
    <w:rsid w:val="00514A35"/>
    <w:rsid w:val="00514D74"/>
    <w:rsid w:val="00516662"/>
    <w:rsid w:val="005178B1"/>
    <w:rsid w:val="00523567"/>
    <w:rsid w:val="005253F6"/>
    <w:rsid w:val="005257E7"/>
    <w:rsid w:val="00531EA9"/>
    <w:rsid w:val="00533862"/>
    <w:rsid w:val="00536017"/>
    <w:rsid w:val="00540252"/>
    <w:rsid w:val="00541FBB"/>
    <w:rsid w:val="00542A3A"/>
    <w:rsid w:val="005457BE"/>
    <w:rsid w:val="00550B6E"/>
    <w:rsid w:val="005557C7"/>
    <w:rsid w:val="00561292"/>
    <w:rsid w:val="0056205B"/>
    <w:rsid w:val="00563BFB"/>
    <w:rsid w:val="0057168A"/>
    <w:rsid w:val="005726F5"/>
    <w:rsid w:val="00573DB7"/>
    <w:rsid w:val="0058427A"/>
    <w:rsid w:val="005845B0"/>
    <w:rsid w:val="00596BE4"/>
    <w:rsid w:val="00597755"/>
    <w:rsid w:val="005A06C4"/>
    <w:rsid w:val="005A0FDA"/>
    <w:rsid w:val="005A2A14"/>
    <w:rsid w:val="005A411C"/>
    <w:rsid w:val="005B0020"/>
    <w:rsid w:val="005B0F60"/>
    <w:rsid w:val="005B737C"/>
    <w:rsid w:val="005B75BD"/>
    <w:rsid w:val="005C0A24"/>
    <w:rsid w:val="005C64F1"/>
    <w:rsid w:val="005D18FC"/>
    <w:rsid w:val="005D286C"/>
    <w:rsid w:val="005E1CE9"/>
    <w:rsid w:val="005E38E5"/>
    <w:rsid w:val="005F4EE0"/>
    <w:rsid w:val="00600F11"/>
    <w:rsid w:val="006068A8"/>
    <w:rsid w:val="00614517"/>
    <w:rsid w:val="00614956"/>
    <w:rsid w:val="00617061"/>
    <w:rsid w:val="00617AE1"/>
    <w:rsid w:val="006202C4"/>
    <w:rsid w:val="00622221"/>
    <w:rsid w:val="006249A1"/>
    <w:rsid w:val="00624E45"/>
    <w:rsid w:val="00625A44"/>
    <w:rsid w:val="006344E3"/>
    <w:rsid w:val="00640667"/>
    <w:rsid w:val="00640940"/>
    <w:rsid w:val="00653422"/>
    <w:rsid w:val="00655A78"/>
    <w:rsid w:val="006640B4"/>
    <w:rsid w:val="00666A56"/>
    <w:rsid w:val="00666B39"/>
    <w:rsid w:val="006670FF"/>
    <w:rsid w:val="00675DB7"/>
    <w:rsid w:val="00682A12"/>
    <w:rsid w:val="00684437"/>
    <w:rsid w:val="00686181"/>
    <w:rsid w:val="00690052"/>
    <w:rsid w:val="006933CF"/>
    <w:rsid w:val="006970AC"/>
    <w:rsid w:val="006A2ABB"/>
    <w:rsid w:val="006A4118"/>
    <w:rsid w:val="006A7A42"/>
    <w:rsid w:val="006B0667"/>
    <w:rsid w:val="006B17F4"/>
    <w:rsid w:val="006B499B"/>
    <w:rsid w:val="006B7022"/>
    <w:rsid w:val="006D0E40"/>
    <w:rsid w:val="006D16F7"/>
    <w:rsid w:val="006D6293"/>
    <w:rsid w:val="006D6CA1"/>
    <w:rsid w:val="006E2058"/>
    <w:rsid w:val="006E4DBE"/>
    <w:rsid w:val="006F5EDB"/>
    <w:rsid w:val="00704A3E"/>
    <w:rsid w:val="00704EAE"/>
    <w:rsid w:val="0070569E"/>
    <w:rsid w:val="007150E2"/>
    <w:rsid w:val="00715E10"/>
    <w:rsid w:val="00722E2B"/>
    <w:rsid w:val="007233F5"/>
    <w:rsid w:val="00731595"/>
    <w:rsid w:val="00733FD6"/>
    <w:rsid w:val="007357BC"/>
    <w:rsid w:val="00736BCD"/>
    <w:rsid w:val="00741CF2"/>
    <w:rsid w:val="00746B50"/>
    <w:rsid w:val="00746F48"/>
    <w:rsid w:val="0075310E"/>
    <w:rsid w:val="007647FF"/>
    <w:rsid w:val="0076759F"/>
    <w:rsid w:val="007679F4"/>
    <w:rsid w:val="00774176"/>
    <w:rsid w:val="00774F06"/>
    <w:rsid w:val="0077635D"/>
    <w:rsid w:val="007763B0"/>
    <w:rsid w:val="00787315"/>
    <w:rsid w:val="0079164C"/>
    <w:rsid w:val="007941B5"/>
    <w:rsid w:val="007A2EE9"/>
    <w:rsid w:val="007A4084"/>
    <w:rsid w:val="007B0B0A"/>
    <w:rsid w:val="007B2EEA"/>
    <w:rsid w:val="007B3002"/>
    <w:rsid w:val="007B39F0"/>
    <w:rsid w:val="007B3A42"/>
    <w:rsid w:val="007B4E4B"/>
    <w:rsid w:val="007B55D5"/>
    <w:rsid w:val="007B6263"/>
    <w:rsid w:val="007C3833"/>
    <w:rsid w:val="007C4E5D"/>
    <w:rsid w:val="007D06E2"/>
    <w:rsid w:val="007D1BDF"/>
    <w:rsid w:val="007E436D"/>
    <w:rsid w:val="007E6E95"/>
    <w:rsid w:val="007F1401"/>
    <w:rsid w:val="007F19BA"/>
    <w:rsid w:val="007F392F"/>
    <w:rsid w:val="007F4D9E"/>
    <w:rsid w:val="00802C78"/>
    <w:rsid w:val="00810D90"/>
    <w:rsid w:val="00816C79"/>
    <w:rsid w:val="00822815"/>
    <w:rsid w:val="0082482C"/>
    <w:rsid w:val="00827579"/>
    <w:rsid w:val="00831840"/>
    <w:rsid w:val="0083416A"/>
    <w:rsid w:val="00836A2B"/>
    <w:rsid w:val="008442A7"/>
    <w:rsid w:val="00845F41"/>
    <w:rsid w:val="00847474"/>
    <w:rsid w:val="00851219"/>
    <w:rsid w:val="0085152B"/>
    <w:rsid w:val="00851BFA"/>
    <w:rsid w:val="00852592"/>
    <w:rsid w:val="008535D9"/>
    <w:rsid w:val="00853FC0"/>
    <w:rsid w:val="008542CD"/>
    <w:rsid w:val="008555A5"/>
    <w:rsid w:val="00857DC6"/>
    <w:rsid w:val="00865600"/>
    <w:rsid w:val="0086677E"/>
    <w:rsid w:val="008720A2"/>
    <w:rsid w:val="00872FB6"/>
    <w:rsid w:val="00875B91"/>
    <w:rsid w:val="0088731F"/>
    <w:rsid w:val="008930CE"/>
    <w:rsid w:val="008940D4"/>
    <w:rsid w:val="00896EF3"/>
    <w:rsid w:val="00897AD2"/>
    <w:rsid w:val="008A392F"/>
    <w:rsid w:val="008B15AD"/>
    <w:rsid w:val="008B2063"/>
    <w:rsid w:val="008B4CB3"/>
    <w:rsid w:val="008C5CA7"/>
    <w:rsid w:val="008C6A78"/>
    <w:rsid w:val="008D2C77"/>
    <w:rsid w:val="008D345A"/>
    <w:rsid w:val="008E02ED"/>
    <w:rsid w:val="008E0719"/>
    <w:rsid w:val="008E105B"/>
    <w:rsid w:val="008E4481"/>
    <w:rsid w:val="008E7DB7"/>
    <w:rsid w:val="008F0853"/>
    <w:rsid w:val="008F7985"/>
    <w:rsid w:val="009033D8"/>
    <w:rsid w:val="00904C2B"/>
    <w:rsid w:val="00907EBC"/>
    <w:rsid w:val="00914ECF"/>
    <w:rsid w:val="00916553"/>
    <w:rsid w:val="009166BF"/>
    <w:rsid w:val="00916860"/>
    <w:rsid w:val="00921E9F"/>
    <w:rsid w:val="00923102"/>
    <w:rsid w:val="00926148"/>
    <w:rsid w:val="009275D4"/>
    <w:rsid w:val="00933371"/>
    <w:rsid w:val="00934AFC"/>
    <w:rsid w:val="00934FD9"/>
    <w:rsid w:val="009377FD"/>
    <w:rsid w:val="00942E68"/>
    <w:rsid w:val="00946E2C"/>
    <w:rsid w:val="009507DC"/>
    <w:rsid w:val="00951D06"/>
    <w:rsid w:val="009524F8"/>
    <w:rsid w:val="00952FF8"/>
    <w:rsid w:val="009543DB"/>
    <w:rsid w:val="00962DE1"/>
    <w:rsid w:val="009630CA"/>
    <w:rsid w:val="009666E8"/>
    <w:rsid w:val="0097082E"/>
    <w:rsid w:val="00970E47"/>
    <w:rsid w:val="00971AC8"/>
    <w:rsid w:val="009733C7"/>
    <w:rsid w:val="00977C80"/>
    <w:rsid w:val="00983CD3"/>
    <w:rsid w:val="00984539"/>
    <w:rsid w:val="00984BE3"/>
    <w:rsid w:val="00986810"/>
    <w:rsid w:val="009878F2"/>
    <w:rsid w:val="00990D85"/>
    <w:rsid w:val="009914F0"/>
    <w:rsid w:val="0099600B"/>
    <w:rsid w:val="009A256A"/>
    <w:rsid w:val="009A3D01"/>
    <w:rsid w:val="009A3F34"/>
    <w:rsid w:val="009A77C3"/>
    <w:rsid w:val="009B0252"/>
    <w:rsid w:val="009B1398"/>
    <w:rsid w:val="009B1F27"/>
    <w:rsid w:val="009B7743"/>
    <w:rsid w:val="009C59E5"/>
    <w:rsid w:val="009C74E1"/>
    <w:rsid w:val="009D2C55"/>
    <w:rsid w:val="009D3A13"/>
    <w:rsid w:val="009D41E2"/>
    <w:rsid w:val="009D4425"/>
    <w:rsid w:val="009D469C"/>
    <w:rsid w:val="009D5570"/>
    <w:rsid w:val="009D6215"/>
    <w:rsid w:val="009D6EE3"/>
    <w:rsid w:val="009D72F7"/>
    <w:rsid w:val="009D74D7"/>
    <w:rsid w:val="009E1406"/>
    <w:rsid w:val="009E5C9C"/>
    <w:rsid w:val="009F10DA"/>
    <w:rsid w:val="009F16BF"/>
    <w:rsid w:val="009F1B4E"/>
    <w:rsid w:val="009F5862"/>
    <w:rsid w:val="00A01887"/>
    <w:rsid w:val="00A04B29"/>
    <w:rsid w:val="00A076F0"/>
    <w:rsid w:val="00A1069F"/>
    <w:rsid w:val="00A13270"/>
    <w:rsid w:val="00A13546"/>
    <w:rsid w:val="00A14C32"/>
    <w:rsid w:val="00A1504B"/>
    <w:rsid w:val="00A15980"/>
    <w:rsid w:val="00A21639"/>
    <w:rsid w:val="00A27DEB"/>
    <w:rsid w:val="00A36D2A"/>
    <w:rsid w:val="00A43A07"/>
    <w:rsid w:val="00A441A8"/>
    <w:rsid w:val="00A44794"/>
    <w:rsid w:val="00A46899"/>
    <w:rsid w:val="00A46F03"/>
    <w:rsid w:val="00A4797F"/>
    <w:rsid w:val="00A50077"/>
    <w:rsid w:val="00A51914"/>
    <w:rsid w:val="00A56126"/>
    <w:rsid w:val="00A564CF"/>
    <w:rsid w:val="00A604BF"/>
    <w:rsid w:val="00A608D2"/>
    <w:rsid w:val="00A60CD7"/>
    <w:rsid w:val="00A60D81"/>
    <w:rsid w:val="00A6121C"/>
    <w:rsid w:val="00A62438"/>
    <w:rsid w:val="00A62E54"/>
    <w:rsid w:val="00A646B1"/>
    <w:rsid w:val="00A64DF4"/>
    <w:rsid w:val="00A70978"/>
    <w:rsid w:val="00A71002"/>
    <w:rsid w:val="00A716EF"/>
    <w:rsid w:val="00A718D6"/>
    <w:rsid w:val="00A7743C"/>
    <w:rsid w:val="00A80323"/>
    <w:rsid w:val="00A80633"/>
    <w:rsid w:val="00A92BE5"/>
    <w:rsid w:val="00A93F24"/>
    <w:rsid w:val="00A96C33"/>
    <w:rsid w:val="00A97E58"/>
    <w:rsid w:val="00AA055E"/>
    <w:rsid w:val="00AA1EA1"/>
    <w:rsid w:val="00AA6237"/>
    <w:rsid w:val="00AB1004"/>
    <w:rsid w:val="00AB3BC8"/>
    <w:rsid w:val="00AC0C83"/>
    <w:rsid w:val="00AC4497"/>
    <w:rsid w:val="00AC4942"/>
    <w:rsid w:val="00AC4ECA"/>
    <w:rsid w:val="00AD0725"/>
    <w:rsid w:val="00AD12D6"/>
    <w:rsid w:val="00AD2DA6"/>
    <w:rsid w:val="00AD4FB0"/>
    <w:rsid w:val="00AD57E4"/>
    <w:rsid w:val="00AD6F85"/>
    <w:rsid w:val="00AE1203"/>
    <w:rsid w:val="00AE1868"/>
    <w:rsid w:val="00AE4267"/>
    <w:rsid w:val="00AE46E1"/>
    <w:rsid w:val="00AE6770"/>
    <w:rsid w:val="00AF62AE"/>
    <w:rsid w:val="00AF6BBE"/>
    <w:rsid w:val="00AF76F4"/>
    <w:rsid w:val="00AF7827"/>
    <w:rsid w:val="00B001AB"/>
    <w:rsid w:val="00B0185D"/>
    <w:rsid w:val="00B01F6E"/>
    <w:rsid w:val="00B06549"/>
    <w:rsid w:val="00B07035"/>
    <w:rsid w:val="00B14CB5"/>
    <w:rsid w:val="00B17BA4"/>
    <w:rsid w:val="00B20350"/>
    <w:rsid w:val="00B22684"/>
    <w:rsid w:val="00B231CB"/>
    <w:rsid w:val="00B243D8"/>
    <w:rsid w:val="00B25425"/>
    <w:rsid w:val="00B3186B"/>
    <w:rsid w:val="00B32D5C"/>
    <w:rsid w:val="00B3336C"/>
    <w:rsid w:val="00B3426C"/>
    <w:rsid w:val="00B358B2"/>
    <w:rsid w:val="00B41805"/>
    <w:rsid w:val="00B438F9"/>
    <w:rsid w:val="00B43AD8"/>
    <w:rsid w:val="00B46838"/>
    <w:rsid w:val="00B51E2A"/>
    <w:rsid w:val="00B606A0"/>
    <w:rsid w:val="00B655D8"/>
    <w:rsid w:val="00B71A2A"/>
    <w:rsid w:val="00B72033"/>
    <w:rsid w:val="00B72C49"/>
    <w:rsid w:val="00B8005A"/>
    <w:rsid w:val="00B80B01"/>
    <w:rsid w:val="00B84631"/>
    <w:rsid w:val="00B8566C"/>
    <w:rsid w:val="00B862D1"/>
    <w:rsid w:val="00B92749"/>
    <w:rsid w:val="00B92896"/>
    <w:rsid w:val="00B929C7"/>
    <w:rsid w:val="00B96C80"/>
    <w:rsid w:val="00B978CF"/>
    <w:rsid w:val="00BA2D9D"/>
    <w:rsid w:val="00BC5E95"/>
    <w:rsid w:val="00BD2128"/>
    <w:rsid w:val="00BD4FCA"/>
    <w:rsid w:val="00BD79BC"/>
    <w:rsid w:val="00BD7F8C"/>
    <w:rsid w:val="00BE0288"/>
    <w:rsid w:val="00BE7335"/>
    <w:rsid w:val="00BE7428"/>
    <w:rsid w:val="00BF14BC"/>
    <w:rsid w:val="00BF2B95"/>
    <w:rsid w:val="00BF585F"/>
    <w:rsid w:val="00BF7E12"/>
    <w:rsid w:val="00BF7EF7"/>
    <w:rsid w:val="00C00BE4"/>
    <w:rsid w:val="00C01D95"/>
    <w:rsid w:val="00C0709E"/>
    <w:rsid w:val="00C13F57"/>
    <w:rsid w:val="00C14115"/>
    <w:rsid w:val="00C147E0"/>
    <w:rsid w:val="00C15578"/>
    <w:rsid w:val="00C20649"/>
    <w:rsid w:val="00C20671"/>
    <w:rsid w:val="00C211B6"/>
    <w:rsid w:val="00C231E0"/>
    <w:rsid w:val="00C24E74"/>
    <w:rsid w:val="00C33AE3"/>
    <w:rsid w:val="00C35511"/>
    <w:rsid w:val="00C35CFF"/>
    <w:rsid w:val="00C40DE2"/>
    <w:rsid w:val="00C41CE3"/>
    <w:rsid w:val="00C42232"/>
    <w:rsid w:val="00C433DC"/>
    <w:rsid w:val="00C435B7"/>
    <w:rsid w:val="00C43E7E"/>
    <w:rsid w:val="00C464F8"/>
    <w:rsid w:val="00C47015"/>
    <w:rsid w:val="00C507DF"/>
    <w:rsid w:val="00C54E5E"/>
    <w:rsid w:val="00C7115F"/>
    <w:rsid w:val="00C72D5E"/>
    <w:rsid w:val="00C73A2A"/>
    <w:rsid w:val="00C740A9"/>
    <w:rsid w:val="00C77145"/>
    <w:rsid w:val="00C81088"/>
    <w:rsid w:val="00C8144C"/>
    <w:rsid w:val="00C816D8"/>
    <w:rsid w:val="00C83110"/>
    <w:rsid w:val="00C84CF2"/>
    <w:rsid w:val="00C85CDF"/>
    <w:rsid w:val="00C87E7C"/>
    <w:rsid w:val="00C90BEA"/>
    <w:rsid w:val="00C91068"/>
    <w:rsid w:val="00C948AD"/>
    <w:rsid w:val="00C94909"/>
    <w:rsid w:val="00C95B6A"/>
    <w:rsid w:val="00CA158E"/>
    <w:rsid w:val="00CA2641"/>
    <w:rsid w:val="00CA6360"/>
    <w:rsid w:val="00CA6907"/>
    <w:rsid w:val="00CB2AB9"/>
    <w:rsid w:val="00CB4FF2"/>
    <w:rsid w:val="00CD1E64"/>
    <w:rsid w:val="00CD5B12"/>
    <w:rsid w:val="00CD6C3D"/>
    <w:rsid w:val="00CE0DD1"/>
    <w:rsid w:val="00CE7210"/>
    <w:rsid w:val="00CF13D8"/>
    <w:rsid w:val="00CF385E"/>
    <w:rsid w:val="00D02346"/>
    <w:rsid w:val="00D059AB"/>
    <w:rsid w:val="00D10E8D"/>
    <w:rsid w:val="00D13CC0"/>
    <w:rsid w:val="00D15226"/>
    <w:rsid w:val="00D1687C"/>
    <w:rsid w:val="00D217C6"/>
    <w:rsid w:val="00D22BE1"/>
    <w:rsid w:val="00D3092D"/>
    <w:rsid w:val="00D31453"/>
    <w:rsid w:val="00D3314F"/>
    <w:rsid w:val="00D34A55"/>
    <w:rsid w:val="00D35165"/>
    <w:rsid w:val="00D3548B"/>
    <w:rsid w:val="00D40890"/>
    <w:rsid w:val="00D40C7A"/>
    <w:rsid w:val="00D438AC"/>
    <w:rsid w:val="00D4408B"/>
    <w:rsid w:val="00D518B7"/>
    <w:rsid w:val="00D53B3C"/>
    <w:rsid w:val="00D53BE0"/>
    <w:rsid w:val="00D53CC1"/>
    <w:rsid w:val="00D55ACE"/>
    <w:rsid w:val="00D577FD"/>
    <w:rsid w:val="00D6084C"/>
    <w:rsid w:val="00D624A8"/>
    <w:rsid w:val="00D62D38"/>
    <w:rsid w:val="00D63447"/>
    <w:rsid w:val="00D6626B"/>
    <w:rsid w:val="00D704FA"/>
    <w:rsid w:val="00D72560"/>
    <w:rsid w:val="00D7366C"/>
    <w:rsid w:val="00D74D17"/>
    <w:rsid w:val="00D74F6B"/>
    <w:rsid w:val="00D75010"/>
    <w:rsid w:val="00D76096"/>
    <w:rsid w:val="00D76788"/>
    <w:rsid w:val="00D76798"/>
    <w:rsid w:val="00D82D64"/>
    <w:rsid w:val="00D83993"/>
    <w:rsid w:val="00D83C7A"/>
    <w:rsid w:val="00D84524"/>
    <w:rsid w:val="00D874CB"/>
    <w:rsid w:val="00D87B78"/>
    <w:rsid w:val="00D900EC"/>
    <w:rsid w:val="00D9246F"/>
    <w:rsid w:val="00D924A2"/>
    <w:rsid w:val="00D95013"/>
    <w:rsid w:val="00D97C73"/>
    <w:rsid w:val="00DA3CEA"/>
    <w:rsid w:val="00DB0C29"/>
    <w:rsid w:val="00DB23CD"/>
    <w:rsid w:val="00DB24BD"/>
    <w:rsid w:val="00DB3254"/>
    <w:rsid w:val="00DB353C"/>
    <w:rsid w:val="00DB741A"/>
    <w:rsid w:val="00DC1EE2"/>
    <w:rsid w:val="00DC472A"/>
    <w:rsid w:val="00DC5564"/>
    <w:rsid w:val="00DC69BD"/>
    <w:rsid w:val="00DD0F3D"/>
    <w:rsid w:val="00DD2877"/>
    <w:rsid w:val="00DD5034"/>
    <w:rsid w:val="00DD5683"/>
    <w:rsid w:val="00DE42BD"/>
    <w:rsid w:val="00DE44B2"/>
    <w:rsid w:val="00DE72BF"/>
    <w:rsid w:val="00DE730B"/>
    <w:rsid w:val="00DF0173"/>
    <w:rsid w:val="00DF1630"/>
    <w:rsid w:val="00DF18FB"/>
    <w:rsid w:val="00DF1DC5"/>
    <w:rsid w:val="00DF598F"/>
    <w:rsid w:val="00DF674B"/>
    <w:rsid w:val="00E02DC6"/>
    <w:rsid w:val="00E05257"/>
    <w:rsid w:val="00E1441B"/>
    <w:rsid w:val="00E14844"/>
    <w:rsid w:val="00E24185"/>
    <w:rsid w:val="00E24C59"/>
    <w:rsid w:val="00E27926"/>
    <w:rsid w:val="00E352B5"/>
    <w:rsid w:val="00E532AB"/>
    <w:rsid w:val="00E537F1"/>
    <w:rsid w:val="00E558E4"/>
    <w:rsid w:val="00E6540F"/>
    <w:rsid w:val="00E65F74"/>
    <w:rsid w:val="00E66133"/>
    <w:rsid w:val="00E66B7B"/>
    <w:rsid w:val="00E6742F"/>
    <w:rsid w:val="00E71B28"/>
    <w:rsid w:val="00E7252D"/>
    <w:rsid w:val="00E74792"/>
    <w:rsid w:val="00E75BE8"/>
    <w:rsid w:val="00E8300D"/>
    <w:rsid w:val="00E863C2"/>
    <w:rsid w:val="00E90A2C"/>
    <w:rsid w:val="00E91221"/>
    <w:rsid w:val="00E91F3D"/>
    <w:rsid w:val="00E93F2E"/>
    <w:rsid w:val="00E942BE"/>
    <w:rsid w:val="00EA1C5F"/>
    <w:rsid w:val="00EA5210"/>
    <w:rsid w:val="00EB04B3"/>
    <w:rsid w:val="00EB3EBF"/>
    <w:rsid w:val="00EB45E7"/>
    <w:rsid w:val="00EB6632"/>
    <w:rsid w:val="00EC3946"/>
    <w:rsid w:val="00EC5DB1"/>
    <w:rsid w:val="00EC631C"/>
    <w:rsid w:val="00EC69BE"/>
    <w:rsid w:val="00ED2516"/>
    <w:rsid w:val="00EE0C32"/>
    <w:rsid w:val="00EE2FA5"/>
    <w:rsid w:val="00EE703D"/>
    <w:rsid w:val="00EF0BC8"/>
    <w:rsid w:val="00EF2E47"/>
    <w:rsid w:val="00EF6654"/>
    <w:rsid w:val="00F024A9"/>
    <w:rsid w:val="00F057A6"/>
    <w:rsid w:val="00F10FE1"/>
    <w:rsid w:val="00F1107D"/>
    <w:rsid w:val="00F116A9"/>
    <w:rsid w:val="00F154EE"/>
    <w:rsid w:val="00F15CE5"/>
    <w:rsid w:val="00F161D1"/>
    <w:rsid w:val="00F177AA"/>
    <w:rsid w:val="00F179E6"/>
    <w:rsid w:val="00F22CC4"/>
    <w:rsid w:val="00F23720"/>
    <w:rsid w:val="00F27388"/>
    <w:rsid w:val="00F3103E"/>
    <w:rsid w:val="00F339BF"/>
    <w:rsid w:val="00F418D8"/>
    <w:rsid w:val="00F44F75"/>
    <w:rsid w:val="00F522F3"/>
    <w:rsid w:val="00F56315"/>
    <w:rsid w:val="00F56E96"/>
    <w:rsid w:val="00F57925"/>
    <w:rsid w:val="00F6115C"/>
    <w:rsid w:val="00F64D9B"/>
    <w:rsid w:val="00F74C88"/>
    <w:rsid w:val="00F77901"/>
    <w:rsid w:val="00F81E22"/>
    <w:rsid w:val="00F83D62"/>
    <w:rsid w:val="00F84D80"/>
    <w:rsid w:val="00F91A8D"/>
    <w:rsid w:val="00F97E05"/>
    <w:rsid w:val="00FA1164"/>
    <w:rsid w:val="00FA1FB7"/>
    <w:rsid w:val="00FA2917"/>
    <w:rsid w:val="00FB3EF2"/>
    <w:rsid w:val="00FB7D91"/>
    <w:rsid w:val="00FC007E"/>
    <w:rsid w:val="00FC2A88"/>
    <w:rsid w:val="00FC4475"/>
    <w:rsid w:val="00FC5FE7"/>
    <w:rsid w:val="00FC73C7"/>
    <w:rsid w:val="00FC768C"/>
    <w:rsid w:val="00FD316B"/>
    <w:rsid w:val="00FE065C"/>
    <w:rsid w:val="00FE60F9"/>
    <w:rsid w:val="00FE6492"/>
    <w:rsid w:val="00FF0131"/>
    <w:rsid w:val="00FF0ACE"/>
    <w:rsid w:val="00FF1AEB"/>
    <w:rsid w:val="00FF1B8C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14C035"/>
  <w15:docId w15:val="{A187BCB9-D2AB-44B4-A145-7BDC6220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0844D4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0844D4"/>
    <w:rPr>
      <w:rFonts w:ascii="Tahoma" w:hAnsi="Tahoma"/>
      <w:sz w:val="16"/>
    </w:rPr>
  </w:style>
  <w:style w:type="paragraph" w:styleId="aa">
    <w:name w:val="List Paragraph"/>
    <w:basedOn w:val="a"/>
    <w:uiPriority w:val="34"/>
    <w:qFormat/>
    <w:rsid w:val="007C383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E90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E90A2C"/>
    <w:rPr>
      <w:rFonts w:ascii="Angsana New" w:hAnsi="Angsana New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986810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wnloads\d1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1935-1CB8-4CA8-8576-7A023A75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</Template>
  <TotalTime>130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</dc:creator>
  <cp:keywords/>
  <dc:description/>
  <cp:lastModifiedBy>จว.ยะลา สภ.ยะหา</cp:lastModifiedBy>
  <cp:revision>25</cp:revision>
  <cp:lastPrinted>2025-11-05T03:13:00Z</cp:lastPrinted>
  <dcterms:created xsi:type="dcterms:W3CDTF">2025-09-23T01:31:00Z</dcterms:created>
  <dcterms:modified xsi:type="dcterms:W3CDTF">2026-06-08T05:21:00Z</dcterms:modified>
</cp:coreProperties>
</file>